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/>
  <w:body>
    <w:p w:rsidR="0092608E" w:rsidRDefault="00DD019D" w:rsidP="0042154C">
      <w:pPr>
        <w:pStyle w:val="Masthead"/>
        <w:jc w:val="left"/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55" type="#_x0000_t202" style="position:absolute;margin-left:43.65pt;margin-top:18pt;width:264.6pt;height:88.75pt;z-index:251675648;mso-position-horizontal-relative:page;mso-position-vertical-relative:page" fillcolor="white [3212]" strokecolor="#0070c0" strokeweight="1pt">
            <v:shadow on="t" type="perspective" color="#243f60 [1604]" opacity=".5" offset="1pt" offset2="-1pt"/>
            <v:textbox style="mso-next-textbox:#_x0000_s1455" inset="0,0,0,0">
              <w:txbxContent>
                <w:p w:rsidR="008F6C67" w:rsidRPr="003534D1" w:rsidRDefault="009E5579" w:rsidP="003743CF">
                  <w:pPr>
                    <w:rPr>
                      <w:color w:val="66FFFF"/>
                    </w:rPr>
                  </w:pPr>
                  <w:r w:rsidRPr="009E5579">
                    <w:rPr>
                      <w:noProof/>
                      <w:color w:val="66FFFF"/>
                    </w:rPr>
                    <w:drawing>
                      <wp:inline distT="0" distB="0" distL="0" distR="0">
                        <wp:extent cx="1371086" cy="1112108"/>
                        <wp:effectExtent l="19050" t="0" r="514" b="0"/>
                        <wp:docPr id="51" name="Picture 3" descr="C:\Users\Dana\Documents\GFH First Grade\Class Organizaton\Bulldog puppy-blue colla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Dana\Documents\GFH First Grade\Class Organizaton\Bulldog puppy-blue colla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r="73395" b="580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7037" cy="1116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side="left" anchorx="page" anchory="page"/>
          </v:shape>
        </w:pict>
      </w:r>
      <w:r>
        <w:rPr>
          <w:noProof/>
        </w:rPr>
        <w:pict>
          <v:shape id="_x0000_s1519" type="#_x0000_t202" style="position:absolute;margin-left:152.25pt;margin-top:24.3pt;width:132pt;height:75.1pt;z-index:251710464;mso-position-horizontal-relative:page;mso-position-vertical-relative:page" fillcolor="white [3212]" stroked="f">
            <v:textbox style="mso-next-textbox:#_x0000_s1519" inset="0,0,0,0">
              <w:txbxContent>
                <w:p w:rsidR="004226AB" w:rsidRPr="00C465C5" w:rsidRDefault="000410CD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News from </w:t>
                  </w:r>
                </w:p>
                <w:p w:rsidR="004226AB" w:rsidRPr="00C465C5" w:rsidRDefault="002D58F7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proofErr w:type="spellStart"/>
                  <w:proofErr w:type="gramStart"/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Ms.Ogorek’s</w:t>
                  </w:r>
                  <w:proofErr w:type="spellEnd"/>
                  <w:proofErr w:type="gramEnd"/>
                </w:p>
                <w:p w:rsidR="000410CD" w:rsidRPr="00C465C5" w:rsidRDefault="000410CD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1</w:t>
                  </w: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  <w:vertAlign w:val="superscript"/>
                    </w:rPr>
                    <w:t>st</w:t>
                  </w: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 Grade Class!</w:t>
                  </w:r>
                </w:p>
                <w:p w:rsidR="007D1FC8" w:rsidRPr="008B2765" w:rsidRDefault="00567B92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January </w:t>
                  </w:r>
                  <w:r w:rsidR="00BA6E6C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11</w:t>
                  </w:r>
                  <w:r w:rsidRPr="00567B92">
                    <w:rPr>
                      <w:rFonts w:ascii="Century Gothic" w:hAnsi="Century Gothic" w:cs="Arial"/>
                      <w:b/>
                      <w:sz w:val="28"/>
                      <w:szCs w:val="28"/>
                      <w:vertAlign w:val="superscript"/>
                    </w:rPr>
                    <w:t>th</w:t>
                  </w:r>
                  <w:r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-</w:t>
                  </w:r>
                  <w:r w:rsidR="00BA6E6C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15</w:t>
                  </w:r>
                  <w:r w:rsidRPr="00567B92">
                    <w:rPr>
                      <w:rFonts w:ascii="Century Gothic" w:hAnsi="Century Gothic" w:cs="Arial"/>
                      <w:b/>
                      <w:sz w:val="28"/>
                      <w:szCs w:val="28"/>
                      <w:vertAlign w:val="superscript"/>
                    </w:rPr>
                    <w:t>th</w:t>
                  </w:r>
                  <w:r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B71645" w:rsidRDefault="00B71645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974E75" w:rsidRDefault="00974E75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664CA9" w:rsidRDefault="00664CA9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377AF7" w:rsidRPr="00997B57" w:rsidRDefault="00377AF7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  <w:vertAlign w:val="superscript"/>
                    </w:rPr>
                  </w:pPr>
                </w:p>
                <w:p w:rsidR="00997B57" w:rsidRDefault="00997B57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825C0F" w:rsidRDefault="00825C0F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846568" w:rsidRDefault="00846568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223639" w:rsidRDefault="00223639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CE5B91" w:rsidRDefault="00CE5B91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935457" w:rsidRDefault="00935457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E7520B" w:rsidRDefault="00E7520B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0410CD" w:rsidRDefault="00FB5DC6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  <w:r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  <w:t xml:space="preserve"> </w:t>
                  </w:r>
                </w:p>
                <w:p w:rsidR="009D4ADE" w:rsidRPr="00E70625" w:rsidRDefault="009D4ADE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305E21" w:rsidRDefault="00305E21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</w:p>
                <w:p w:rsidR="00192DFF" w:rsidRPr="008A7DF7" w:rsidRDefault="00192DFF" w:rsidP="000410CD">
                  <w:pPr>
                    <w:jc w:val="center"/>
                    <w:rPr>
                      <w:rFonts w:ascii="Doodle Basic" w:hAnsi="Doodle Basic" w:cs="Arial"/>
                      <w:b/>
                      <w:sz w:val="32"/>
                      <w:szCs w:val="32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79" type="#_x0000_t202" style="position:absolute;margin-left:331.3pt;margin-top:21.4pt;width:216.25pt;height:67.65pt;z-index:251726848;mso-wrap-edited:f;mso-position-horizontal-relative:page;mso-position-vertical-relative:page" fillcolor="white [3212]" stroked="f">
            <v:textbox style="mso-next-textbox:#_x0000_s1579" inset="0,0,0,0">
              <w:txbxContent>
                <w:p w:rsidR="00C33C4C" w:rsidRPr="00B71645" w:rsidRDefault="003534D1" w:rsidP="00C33C4C">
                  <w:pPr>
                    <w:pStyle w:val="Heading3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 xml:space="preserve">Stay in </w:t>
                  </w:r>
                  <w:r w:rsidR="001E1149"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>touch</w:t>
                  </w:r>
                  <w:r w:rsidR="00C33C4C" w:rsidRPr="00B71645"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>:</w:t>
                  </w:r>
                </w:p>
                <w:p w:rsidR="00C33C4C" w:rsidRPr="00E5550D" w:rsidRDefault="00C33C4C" w:rsidP="00C33C4C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</w:pPr>
                  <w:r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Phone: 216-475-8110 Ext.55131</w:t>
                  </w:r>
                </w:p>
                <w:p w:rsidR="00C33C4C" w:rsidRPr="00E5550D" w:rsidRDefault="00C33C4C" w:rsidP="00B71645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</w:pPr>
                  <w:r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 xml:space="preserve">Email: </w:t>
                  </w:r>
                  <w:r w:rsidR="003534D1"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dogorek@ghbulldogs.org</w:t>
                  </w:r>
                </w:p>
                <w:p w:rsidR="003534D1" w:rsidRPr="001E1149" w:rsidRDefault="003534D1" w:rsidP="00B71645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</w:pPr>
                  <w:r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Website</w:t>
                  </w:r>
                  <w:r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 xml:space="preserve">: </w:t>
                  </w:r>
                  <w:r w:rsidRPr="001E1149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www.msogorek.weebly.com</w:t>
                  </w:r>
                </w:p>
                <w:p w:rsidR="00C33C4C" w:rsidRPr="001E1149" w:rsidRDefault="00C33C4C" w:rsidP="00C33C4C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color w:val="auto"/>
                      <w:sz w:val="20"/>
                      <w:szCs w:val="20"/>
                    </w:rPr>
                  </w:pPr>
                </w:p>
                <w:p w:rsidR="00C33C4C" w:rsidRPr="001B32F2" w:rsidRDefault="00C33C4C" w:rsidP="00C33C4C">
                  <w:pPr>
                    <w:pStyle w:val="SchoolAddress"/>
                    <w:jc w:val="center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ect id="_x0000_s1308" style="position:absolute;margin-left:326.45pt;margin-top:18pt;width:226.2pt;height:71.05pt;z-index:251656192;mso-position-horizontal-relative:page;mso-position-vertical-relative:page" fillcolor="white [3212]" strokecolor="#0070c0" strokeweight="1pt">
            <v:shadow on="t" type="perspective" color="#243f60 [1604]" opacity=".5" offset="1pt" offset2="-1pt"/>
            <v:textbox inset="0,0,0,0"/>
            <w10:wrap anchorx="page" anchory="page"/>
          </v:rect>
        </w:pict>
      </w:r>
      <w:r>
        <w:rPr>
          <w:noProof/>
        </w:rPr>
        <w:pict>
          <v:group id="_x0000_s1324" style="position:absolute;margin-left:20.9pt;margin-top:45.3pt;width:567.5pt;height:732.1pt;z-index:251633664;mso-position-horizontal-relative:page;mso-position-vertical-relative:page" coordorigin="540,1260" coordsize="11160,13860">
            <v:rect id="_x0000_s1319" style="position:absolute;left:540;top:1440;width:11160;height:13680;mso-position-horizontal-relative:page;mso-position-vertical-relative:page" o:regroupid="4" filled="f" strokecolor="#0070c0" strokeweight="1pt">
              <v:textbox inset="0,0,0,0"/>
            </v:rect>
            <v:rect id="_x0000_s1322" style="position:absolute;left:8100;top:1260;width:540;height:360;mso-position-horizontal-relative:page;mso-position-vertical-relative:page" o:regroupid="4" strokecolor="#0070c0" strokeweight="1pt">
              <v:textbox inset="0,0,0,0"/>
            </v:rect>
            <w10:wrap anchorx="page" anchory="page"/>
          </v:group>
        </w:pict>
      </w:r>
      <w:r>
        <w:rPr>
          <w:noProof/>
        </w:rPr>
        <w:pict>
          <v:shape id="_x0000_s1454" type="#_x0000_t202" style="position:absolute;margin-left:63pt;margin-top:405pt;width:171pt;height:117pt;z-index:251674624;mso-wrap-style:none;mso-position-horizontal-relative:page;mso-position-vertical-relative:page" filled="f" stroked="f">
            <v:textbox style="mso-next-textbox:#_x0000_s1454;mso-fit-shape-to-text:t" inset="0,0,0,0">
              <w:txbxContent>
                <w:p w:rsidR="008F6C67" w:rsidRPr="000877A4" w:rsidRDefault="008F6C67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68" type="#_x0000_t202" style="position:absolute;margin-left:200pt;margin-top:248pt;width:7.2pt;height:7.2pt;z-index:251640832;visibility:hidden;mso-position-horizontal-relative:page;mso-position-vertical-relative:page" filled="f" stroked="f">
            <v:textbox style="mso-next-textbox:#_x0000_s116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72" type="#_x0000_t202" style="position:absolute;margin-left:199.2pt;margin-top:519.8pt;width:7.2pt;height:7.2pt;z-index:251641856;visibility:hidden;mso-position-horizontal-relative:page;mso-position-vertical-relative:page" filled="f" stroked="f">
            <v:textbox style="mso-next-textbox:#_x0000_s117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51" type="#_x0000_t202" style="position:absolute;margin-left:90pt;margin-top:414pt;width:105.1pt;height:115.35pt;z-index:251673600;mso-wrap-style:none;mso-position-horizontal-relative:page;mso-position-vertical-relative:page" filled="f" stroked="f">
            <v:textbox style="mso-next-textbox:#_x0000_s1451;mso-fit-shape-to-text:t" inset="0,0,0,0">
              <w:txbxContent>
                <w:p w:rsidR="008F6C67" w:rsidRPr="000877A4" w:rsidRDefault="008F6C67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76" type="#_x0000_t202" style="position:absolute;margin-left:200pt;margin-top:97pt;width:7.2pt;height:7.2pt;z-index:251642880;visibility:hidden;mso-position-horizontal-relative:page;mso-position-vertical-relative:page" filled="f" stroked="f">
            <v:textbox style="mso-next-textbox:#_x0000_s1176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0" type="#_x0000_t202" style="position:absolute;margin-left:201pt;margin-top:351pt;width:7.2pt;height:7.2pt;z-index:251643904;visibility:hidden;mso-position-horizontal-relative:page;mso-position-vertical-relative:page" filled="f" stroked="f">
            <v:textbox style="mso-next-textbox:#_x0000_s1180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4" type="#_x0000_t202" style="position:absolute;margin-left:201pt;margin-top:604pt;width:7.2pt;height:7.2pt;z-index:251644928;visibility:hidden;mso-position-horizontal-relative:page;mso-position-vertical-relative:page" filled="f" stroked="f">
            <v:textbox style="mso-next-textbox:#_x0000_s1184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8" type="#_x0000_t202" style="position:absolute;margin-left:43pt;margin-top:98pt;width:7.2pt;height:7.2pt;z-index:251645952;visibility:hidden;mso-position-horizontal-relative:page;mso-position-vertical-relative:page" filled="f" stroked="f">
            <v:textbox style="mso-next-textbox:#_x0000_s118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92" type="#_x0000_t202" style="position:absolute;margin-left:43.2pt;margin-top:451pt;width:7.2pt;height:7.2pt;z-index:251646976;visibility:hidden;mso-position-horizontal-relative:page;mso-position-vertical-relative:page" filled="f" stroked="f">
            <v:textbox style="mso-next-textbox:#_x0000_s119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96" type="#_x0000_t202" style="position:absolute;margin-left:200pt;margin-top:82.8pt;width:7.2pt;height:7.2pt;z-index:251648000;visibility:hidden;mso-position-horizontal-relative:page;mso-position-vertical-relative:page" filled="f" stroked="f">
            <v:textbox style="mso-next-textbox:#_x0000_s1196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0" type="#_x0000_t202" style="position:absolute;margin-left:198.2pt;margin-top:319pt;width:7.2pt;height:7.2pt;z-index:251649024;visibility:hidden;mso-position-horizontal-relative:page;mso-position-vertical-relative:page" filled="f" stroked="f">
            <v:textbox style="mso-next-textbox:#_x0000_s1200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4" type="#_x0000_t202" style="position:absolute;margin-left:199pt;margin-top:546pt;width:7.2pt;height:7.2pt;z-index:251650048;visibility:hidden;mso-position-horizontal-relative:page;mso-position-vertical-relative:page" filled="f" stroked="f">
            <v:textbox style="mso-next-textbox:#_x0000_s1204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8" type="#_x0000_t202" style="position:absolute;margin-left:43pt;margin-top:98pt;width:7.2pt;height:7.2pt;z-index:251651072;visibility:hidden;mso-position-horizontal-relative:page;mso-position-vertical-relative:page" filled="f" stroked="f">
            <v:textbox style="mso-next-textbox:#_x0000_s120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12" type="#_x0000_t202" style="position:absolute;margin-left:42.2pt;margin-top:436.8pt;width:7.2pt;height:7.2pt;z-index:251652096;visibility:hidden;mso-position-horizontal-relative:page;mso-position-vertical-relative:page" filled="f" stroked="f">
            <v:textbox style="mso-next-textbox:#_x0000_s121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44" type="#_x0000_t202" style="position:absolute;margin-left:200pt;margin-top:22pt;width:7.2pt;height:7.2pt;z-index:251653120;visibility:hidden;mso-position-horizontal-relative:page;mso-position-vertical-relative:page" filled="f" stroked="f">
            <v:textbox style="mso-next-textbox:#_x0000_s1244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48" type="#_x0000_t202" style="position:absolute;margin-left:201pt;margin-top:213.8pt;width:7.2pt;height:7.2pt;z-index:251654144;visibility:hidden;mso-position-horizontal-relative:page;mso-position-vertical-relative:page" filled="f" stroked="f">
            <v:textbox style="mso-next-textbox:#_x0000_s124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52" type="#_x0000_t202" style="position:absolute;margin-left:202pt;margin-top:362pt;width:7.2pt;height:7.2pt;z-index:251655168;visibility:hidden;mso-position-horizontal-relative:page;mso-position-vertical-relative:page" filled="f" stroked="f">
            <v:textbox style="mso-next-textbox:#_x0000_s125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92608E" w:rsidRPr="0092608E" w:rsidRDefault="00DD019D" w:rsidP="0092608E">
      <w:r>
        <w:rPr>
          <w:noProof/>
        </w:rPr>
        <w:pict>
          <v:roundrect id="_x0000_s1585" style="position:absolute;margin-left:444.65pt;margin-top:106.75pt;width:108pt;height:76pt;z-index:251728896;visibility:visible;mso-wrap-edited:f;mso-position-horizontal-relative:page;mso-position-vertical-relative:page" arcsize="10923f" filled="f" strokecolor="black [3213]" strokeweight="1pt">
            <v:textbox style="mso-next-textbox:#_x0000_s1585" inset=",7.2pt,,7.2pt">
              <w:txbxContent>
                <w:p w:rsidR="00ED7762" w:rsidRDefault="00ED7762" w:rsidP="00ED7762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  <w:t>Social Studies</w:t>
                  </w:r>
                </w:p>
                <w:p w:rsidR="00B23BE6" w:rsidRDefault="00B23BE6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/>
                      <w:sz w:val="18"/>
                      <w:szCs w:val="18"/>
                    </w:rPr>
                  </w:pPr>
                </w:p>
                <w:p w:rsidR="0051681B" w:rsidRPr="00E1610E" w:rsidRDefault="00567B92" w:rsidP="005168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noProof/>
                      <w:sz w:val="24"/>
                      <w:szCs w:val="24"/>
                    </w:rPr>
                    <w:t>History</w:t>
                  </w:r>
                  <w:r w:rsidR="0051681B" w:rsidRPr="00E1610E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roundrect>
        </w:pict>
      </w:r>
      <w:r w:rsidRPr="00DD019D">
        <w:rPr>
          <w:noProof/>
          <w:sz w:val="50"/>
          <w:szCs w:val="50"/>
        </w:rPr>
        <w:pict>
          <v:roundrect id="_x0000_s1536" style="position:absolute;margin-left:331.3pt;margin-top:106.75pt;width:108pt;height:76pt;z-index:251711488;visibility:visible;mso-wrap-edited:f;mso-position-horizontal-relative:page;mso-position-vertical-relative:page" arcsize="10923f" filled="f" strokecolor="black [3213]" strokeweight="1pt">
            <v:textbox style="mso-next-textbox:#_x0000_s1536" inset=",7.2pt,,7.2pt">
              <w:txbxContent>
                <w:p w:rsidR="00C830DD" w:rsidRDefault="00ED7762" w:rsidP="00C830DD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  <w:t>Science</w:t>
                  </w:r>
                </w:p>
                <w:p w:rsidR="00505B29" w:rsidRPr="00B029B9" w:rsidRDefault="00505B29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16"/>
                      <w:szCs w:val="16"/>
                    </w:rPr>
                  </w:pPr>
                </w:p>
                <w:p w:rsidR="00505B29" w:rsidRDefault="00567B92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sz w:val="24"/>
                      <w:szCs w:val="24"/>
                    </w:rPr>
                    <w:t>Habitats</w:t>
                  </w:r>
                </w:p>
                <w:p w:rsidR="00EB421B" w:rsidRDefault="00247ED5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t xml:space="preserve"> </w:t>
                  </w:r>
                </w:p>
                <w:p w:rsidR="00EB421B" w:rsidRPr="00C96E53" w:rsidRDefault="00EB421B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 w:cs="Arial"/>
                      <w:sz w:val="18"/>
                      <w:szCs w:val="18"/>
                    </w:rPr>
                  </w:pPr>
                </w:p>
              </w:txbxContent>
            </v:textbox>
            <w10:wrap anchorx="page" anchory="page"/>
          </v:roundrect>
        </w:pict>
      </w:r>
    </w:p>
    <w:p w:rsidR="0092608E" w:rsidRPr="0092608E" w:rsidRDefault="00DD019D" w:rsidP="0092608E">
      <w:r w:rsidRPr="00DD019D">
        <w:rPr>
          <w:noProof/>
          <w:sz w:val="50"/>
          <w:szCs w:val="50"/>
        </w:rPr>
        <w:pict>
          <v:shape id="_x0000_s1548" type="#_x0000_t202" style="position:absolute;margin-left:43.65pt;margin-top:119.7pt;width:240.6pt;height:109.15pt;z-index:251715584;visibility:visible;mso-wrap-edited:f;mso-position-horizontal-relative:page;mso-position-vertical-relative:page" filled="f" strokecolor="black [3213]" strokeweight="4pt">
            <v:stroke dashstyle="1 1" endcap="round"/>
            <v:textbox style="mso-next-textbox:#_x0000_s1548" inset=",7.2pt,,7.2pt">
              <w:txbxContent>
                <w:p w:rsidR="00A100B0" w:rsidRDefault="00C465C5" w:rsidP="00C465C5">
                  <w:pPr>
                    <w:jc w:val="center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0D0E26">
                    <w:rPr>
                      <w:rFonts w:ascii="Century Gothic" w:hAnsi="Century Gothic" w:cs="Tahoma"/>
                      <w:b/>
                      <w:i/>
                      <w:szCs w:val="24"/>
                      <w:u w:val="single"/>
                    </w:rPr>
                    <w:t>Related Arts</w:t>
                  </w:r>
                  <w:r w:rsidRPr="0043376F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(Specials) this week:</w:t>
                  </w:r>
                </w:p>
                <w:p w:rsidR="00BA5AE9" w:rsidRPr="0043376F" w:rsidRDefault="00BA5AE9" w:rsidP="00C465C5">
                  <w:pPr>
                    <w:jc w:val="center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  <w:p w:rsidR="00826671" w:rsidRPr="00514F9A" w:rsidRDefault="0043376F" w:rsidP="00195622">
                  <w:pPr>
                    <w:rPr>
                      <w:rFonts w:ascii="Century Gothic" w:hAnsi="Century Gothic" w:cs="Tahoma"/>
                      <w:sz w:val="20"/>
                    </w:rPr>
                  </w:pPr>
                  <w:r w:rsidRPr="00514F9A">
                    <w:rPr>
                      <w:rFonts w:ascii="Century Gothic" w:hAnsi="Century Gothic" w:cs="Tahoma"/>
                      <w:sz w:val="20"/>
                    </w:rPr>
                    <w:t xml:space="preserve">Monday:  </w:t>
                  </w:r>
                  <w:r w:rsidR="00BA6E6C">
                    <w:rPr>
                      <w:rFonts w:ascii="Century Gothic" w:hAnsi="Century Gothic" w:cs="Tahoma"/>
                      <w:sz w:val="20"/>
                    </w:rPr>
                    <w:t>Art/Library</w:t>
                  </w:r>
                </w:p>
                <w:p w:rsidR="00826671" w:rsidRPr="00514F9A" w:rsidRDefault="0043376F" w:rsidP="00195622">
                  <w:pPr>
                    <w:rPr>
                      <w:rFonts w:ascii="Century Gothic" w:hAnsi="Century Gothic" w:cs="Tahoma"/>
                      <w:sz w:val="20"/>
                    </w:rPr>
                  </w:pPr>
                  <w:r w:rsidRPr="00514F9A">
                    <w:rPr>
                      <w:rFonts w:ascii="Century Gothic" w:hAnsi="Century Gothic" w:cs="Tahoma"/>
                      <w:sz w:val="20"/>
                    </w:rPr>
                    <w:t xml:space="preserve">Tuesday:  </w:t>
                  </w:r>
                  <w:r w:rsidR="002E00D5" w:rsidRPr="00514F9A">
                    <w:rPr>
                      <w:rFonts w:ascii="Century Gothic" w:hAnsi="Century Gothic" w:cs="Tahoma"/>
                      <w:sz w:val="20"/>
                    </w:rPr>
                    <w:t xml:space="preserve"> </w:t>
                  </w:r>
                  <w:r w:rsidR="00BA6E6C">
                    <w:rPr>
                      <w:rFonts w:ascii="Century Gothic" w:hAnsi="Century Gothic" w:cs="Tahoma"/>
                      <w:sz w:val="20"/>
                    </w:rPr>
                    <w:t>Technology</w:t>
                  </w:r>
                </w:p>
                <w:p w:rsidR="00826671" w:rsidRPr="00514F9A" w:rsidRDefault="00215437" w:rsidP="00195622">
                  <w:pPr>
                    <w:rPr>
                      <w:rFonts w:ascii="Century Gothic" w:hAnsi="Century Gothic" w:cs="Tahoma"/>
                      <w:sz w:val="20"/>
                    </w:rPr>
                  </w:pPr>
                  <w:r w:rsidRPr="00514F9A">
                    <w:rPr>
                      <w:rFonts w:ascii="Century Gothic" w:hAnsi="Century Gothic" w:cs="Tahoma"/>
                      <w:sz w:val="20"/>
                    </w:rPr>
                    <w:t xml:space="preserve">Wednesday:  </w:t>
                  </w:r>
                  <w:r w:rsidR="00BA6E6C">
                    <w:rPr>
                      <w:rFonts w:ascii="Century Gothic" w:hAnsi="Century Gothic" w:cs="Tahoma"/>
                      <w:sz w:val="20"/>
                    </w:rPr>
                    <w:t>Physical Education</w:t>
                  </w:r>
                </w:p>
                <w:p w:rsidR="00826671" w:rsidRPr="00514F9A" w:rsidRDefault="00826671" w:rsidP="00195622">
                  <w:pPr>
                    <w:rPr>
                      <w:rFonts w:ascii="Century Gothic" w:hAnsi="Century Gothic" w:cs="Tahoma"/>
                      <w:sz w:val="20"/>
                    </w:rPr>
                  </w:pPr>
                  <w:r w:rsidRPr="00514F9A">
                    <w:rPr>
                      <w:rFonts w:ascii="Century Gothic" w:hAnsi="Century Gothic" w:cs="Tahoma"/>
                      <w:sz w:val="20"/>
                    </w:rPr>
                    <w:t>Thursday:</w:t>
                  </w:r>
                  <w:r w:rsidR="002948FC" w:rsidRPr="00514F9A">
                    <w:rPr>
                      <w:rFonts w:ascii="Century Gothic" w:hAnsi="Century Gothic" w:cs="Tahoma"/>
                      <w:sz w:val="20"/>
                    </w:rPr>
                    <w:t xml:space="preserve">  </w:t>
                  </w:r>
                  <w:r w:rsidR="00BA6E6C">
                    <w:rPr>
                      <w:rFonts w:ascii="Century Gothic" w:hAnsi="Century Gothic" w:cs="Tahoma"/>
                      <w:sz w:val="20"/>
                    </w:rPr>
                    <w:t>Art</w:t>
                  </w:r>
                </w:p>
                <w:p w:rsidR="00826671" w:rsidRPr="00514F9A" w:rsidRDefault="00826671" w:rsidP="00195622">
                  <w:pPr>
                    <w:rPr>
                      <w:rFonts w:ascii="Century Gothic" w:hAnsi="Century Gothic" w:cs="Tahoma"/>
                      <w:sz w:val="20"/>
                    </w:rPr>
                  </w:pPr>
                  <w:r w:rsidRPr="00514F9A">
                    <w:rPr>
                      <w:rFonts w:ascii="Century Gothic" w:hAnsi="Century Gothic" w:cs="Tahoma"/>
                      <w:sz w:val="20"/>
                    </w:rPr>
                    <w:t>Friday:</w:t>
                  </w:r>
                  <w:r w:rsidR="00C465C5" w:rsidRPr="00514F9A">
                    <w:rPr>
                      <w:rFonts w:ascii="Century Gothic" w:hAnsi="Century Gothic" w:cs="Tahoma"/>
                      <w:sz w:val="20"/>
                    </w:rPr>
                    <w:t xml:space="preserve">  </w:t>
                  </w:r>
                  <w:r w:rsidR="00BA6E6C">
                    <w:rPr>
                      <w:rFonts w:ascii="Century Gothic" w:hAnsi="Century Gothic" w:cs="Tahoma"/>
                      <w:sz w:val="20"/>
                    </w:rPr>
                    <w:t>Technology</w:t>
                  </w:r>
                </w:p>
              </w:txbxContent>
            </v:textbox>
            <w10:wrap anchorx="page" anchory="page"/>
          </v:shape>
        </w:pict>
      </w:r>
    </w:p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DD019D" w:rsidP="0092608E">
      <w:r>
        <w:rPr>
          <w:noProof/>
        </w:rPr>
        <w:pict>
          <v:shape id="_x0000_s1592" type="#_x0000_t202" style="position:absolute;margin-left:374.15pt;margin-top:200pt;width:147.2pt;height:24.45pt;z-index:251729920;mso-position-horizontal-relative:page;mso-position-vertical-relative:page" filled="f" stroked="f">
            <v:textbox inset="0,0,0,0">
              <w:txbxContent>
                <w:p w:rsidR="009775C4" w:rsidRDefault="009775C4" w:rsidP="009775C4">
                  <w:pPr>
                    <w:jc w:val="center"/>
                  </w:pPr>
                  <w:r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Cs w:val="24"/>
                      <w:u w:val="single"/>
                    </w:rPr>
                    <w:t>My Math</w:t>
                  </w:r>
                </w:p>
              </w:txbxContent>
            </v:textbox>
            <w10:wrap anchorx="page" anchory="page"/>
          </v:shape>
        </w:pict>
      </w:r>
      <w:r w:rsidRPr="00DD019D">
        <w:rPr>
          <w:noProof/>
          <w:sz w:val="50"/>
          <w:szCs w:val="50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538" type="#_x0000_t16" style="position:absolute;margin-left:305.85pt;margin-top:192.15pt;width:274.65pt;height:156.15pt;z-index:251713536;visibility:visible;mso-wrap-edited:f;mso-position-horizontal-relative:page;mso-position-vertical-relative:page" filled="f" strokecolor="black [3213]" strokeweight="3pt">
            <v:stroke r:id="rId9" o:title="" filltype="pattern"/>
            <v:textbox style="mso-next-textbox:#_x0000_s1538" inset=",7.2pt,,7.2pt">
              <w:txbxContent>
                <w:p w:rsidR="00D87C3B" w:rsidRPr="00FA117C" w:rsidRDefault="00D87C3B">
                  <w:pPr>
                    <w:rPr>
                      <w:rFonts w:ascii="Century Gothic" w:hAnsi="Century Gothic"/>
                      <w:sz w:val="20"/>
                    </w:rPr>
                  </w:pPr>
                  <w:r w:rsidRPr="00D87C3B">
                    <w:rPr>
                      <w:rFonts w:ascii="Century Gothic" w:hAnsi="Century Gothic"/>
                      <w:b/>
                      <w:sz w:val="20"/>
                    </w:rPr>
                    <w:t xml:space="preserve">Chapter </w:t>
                  </w:r>
                  <w:r w:rsidR="00567B92">
                    <w:rPr>
                      <w:rFonts w:ascii="Century Gothic" w:hAnsi="Century Gothic"/>
                      <w:b/>
                      <w:sz w:val="20"/>
                    </w:rPr>
                    <w:t>5</w:t>
                  </w:r>
                  <w:r w:rsidRPr="00D87C3B">
                    <w:rPr>
                      <w:rFonts w:ascii="Century Gothic" w:hAnsi="Century Gothic"/>
                      <w:b/>
                      <w:sz w:val="20"/>
                    </w:rPr>
                    <w:t>:</w:t>
                  </w:r>
                  <w:r>
                    <w:rPr>
                      <w:rFonts w:ascii="Century Gothic" w:hAnsi="Century Gothic"/>
                      <w:sz w:val="20"/>
                    </w:rPr>
                    <w:t xml:space="preserve"> </w:t>
                  </w:r>
                  <w:r w:rsidR="00567B92">
                    <w:rPr>
                      <w:rFonts w:ascii="Century Gothic" w:hAnsi="Century Gothic"/>
                      <w:sz w:val="20"/>
                    </w:rPr>
                    <w:t>Place Value</w:t>
                  </w:r>
                </w:p>
                <w:p w:rsidR="00C56ADA" w:rsidRPr="00FA117C" w:rsidRDefault="00F10650">
                  <w:pPr>
                    <w:rPr>
                      <w:rFonts w:ascii="Century Gothic" w:hAnsi="Century Gothic"/>
                      <w:sz w:val="20"/>
                    </w:rPr>
                  </w:pPr>
                  <w:r w:rsidRPr="00FA117C">
                    <w:rPr>
                      <w:rFonts w:ascii="Century Gothic" w:hAnsi="Century Gothic"/>
                      <w:b/>
                      <w:sz w:val="20"/>
                    </w:rPr>
                    <w:t>Objectives:</w:t>
                  </w:r>
                  <w:r w:rsidRPr="00FA117C">
                    <w:rPr>
                      <w:rFonts w:ascii="Century Gothic" w:hAnsi="Century Gothic"/>
                      <w:sz w:val="20"/>
                    </w:rPr>
                    <w:t xml:space="preserve"> </w:t>
                  </w:r>
                  <w:r w:rsidR="00C56ADA" w:rsidRPr="00FA117C">
                    <w:rPr>
                      <w:rFonts w:ascii="Century Gothic" w:hAnsi="Century Gothic"/>
                      <w:sz w:val="20"/>
                    </w:rPr>
                    <w:t>Students will…</w:t>
                  </w:r>
                </w:p>
                <w:p w:rsidR="00BF65A2" w:rsidRPr="00BF65A2" w:rsidRDefault="007D28F5">
                  <w:pPr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Use dimes to count by tens, make groups of ten and some more, make groups of tens and ones, make a table to solve problems</w:t>
                  </w:r>
                </w:p>
                <w:p w:rsidR="00F10650" w:rsidRDefault="00F10650">
                  <w:pPr>
                    <w:rPr>
                      <w:rFonts w:ascii="Century Gothic" w:hAnsi="Century Gothic"/>
                      <w:sz w:val="20"/>
                    </w:rPr>
                  </w:pPr>
                  <w:r w:rsidRPr="00FA117C">
                    <w:rPr>
                      <w:rFonts w:ascii="Century Gothic" w:hAnsi="Century Gothic"/>
                      <w:b/>
                      <w:sz w:val="20"/>
                    </w:rPr>
                    <w:t xml:space="preserve">Vocabulary: </w:t>
                  </w:r>
                  <w:r w:rsidR="002B7F3C">
                    <w:rPr>
                      <w:rFonts w:ascii="Century Gothic" w:hAnsi="Century Gothic"/>
                      <w:sz w:val="20"/>
                    </w:rPr>
                    <w:t>N</w:t>
                  </w:r>
                  <w:r w:rsidR="007D21E4" w:rsidRPr="00EA0A89">
                    <w:rPr>
                      <w:rFonts w:ascii="Century Gothic" w:hAnsi="Century Gothic"/>
                      <w:sz w:val="20"/>
                    </w:rPr>
                    <w:t xml:space="preserve">ew </w:t>
                  </w:r>
                  <w:proofErr w:type="gramStart"/>
                  <w:r w:rsidR="007D21E4" w:rsidRPr="00EA0A89">
                    <w:rPr>
                      <w:rFonts w:ascii="Century Gothic" w:hAnsi="Century Gothic"/>
                      <w:sz w:val="20"/>
                    </w:rPr>
                    <w:t xml:space="preserve">– </w:t>
                  </w:r>
                  <w:r w:rsidR="0035125A">
                    <w:rPr>
                      <w:rFonts w:ascii="Century Gothic" w:hAnsi="Century Gothic"/>
                      <w:sz w:val="20"/>
                    </w:rPr>
                    <w:t xml:space="preserve"> </w:t>
                  </w:r>
                  <w:r w:rsidR="007D28F5">
                    <w:rPr>
                      <w:rFonts w:ascii="Century Gothic" w:hAnsi="Century Gothic"/>
                      <w:sz w:val="20"/>
                    </w:rPr>
                    <w:t>regroup</w:t>
                  </w:r>
                  <w:proofErr w:type="gramEnd"/>
                  <w:r w:rsidR="007D28F5">
                    <w:rPr>
                      <w:rFonts w:ascii="Century Gothic" w:hAnsi="Century Gothic"/>
                      <w:sz w:val="20"/>
                    </w:rPr>
                    <w:t>, ones</w:t>
                  </w:r>
                </w:p>
                <w:p w:rsidR="00BA5AE9" w:rsidRDefault="004241B3">
                  <w:pPr>
                    <w:rPr>
                      <w:rFonts w:ascii="Century Gothic" w:hAnsi="Century Gothic"/>
                      <w:sz w:val="20"/>
                    </w:rPr>
                  </w:pPr>
                  <w:r w:rsidRPr="00567B92">
                    <w:rPr>
                      <w:rFonts w:ascii="Century Gothic" w:hAnsi="Century Gothic"/>
                      <w:sz w:val="20"/>
                    </w:rPr>
                    <w:t xml:space="preserve">Review </w:t>
                  </w:r>
                  <w:r w:rsidR="00567B92" w:rsidRPr="00567B92">
                    <w:rPr>
                      <w:rFonts w:ascii="Century Gothic" w:hAnsi="Century Gothic"/>
                      <w:sz w:val="20"/>
                    </w:rPr>
                    <w:t>–</w:t>
                  </w:r>
                  <w:r w:rsidR="007D28F5">
                    <w:rPr>
                      <w:rFonts w:ascii="Century Gothic" w:hAnsi="Century Gothic"/>
                      <w:sz w:val="20"/>
                    </w:rPr>
                    <w:t xml:space="preserve"> one, ten, penny, </w:t>
                  </w:r>
                  <w:r w:rsidR="007D28F5">
                    <w:rPr>
                      <w:rFonts w:ascii="Century Gothic" w:hAnsi="Century Gothic"/>
                      <w:sz w:val="20"/>
                    </w:rPr>
                    <w:t>group</w:t>
                  </w:r>
                </w:p>
              </w:txbxContent>
            </v:textbox>
            <w10:wrap anchorx="page" anchory="page"/>
          </v:shape>
        </w:pict>
      </w:r>
    </w:p>
    <w:p w:rsidR="0092608E" w:rsidRPr="0092608E" w:rsidRDefault="0092608E" w:rsidP="0092608E"/>
    <w:p w:rsidR="0092608E" w:rsidRPr="0092608E" w:rsidRDefault="0092608E" w:rsidP="0092608E"/>
    <w:p w:rsidR="0092608E" w:rsidRDefault="00DD019D" w:rsidP="0092608E">
      <w:r w:rsidRPr="00DD019D">
        <w:rPr>
          <w:noProof/>
          <w:sz w:val="50"/>
          <w:szCs w:val="50"/>
        </w:rPr>
        <w:pict>
          <v:shape id="_x0000_s1478" type="#_x0000_t202" style="position:absolute;margin-left:33.2pt;margin-top:237pt;width:259.2pt;height:269.9pt;z-index:251682816;visibility:visible;mso-wrap-edited:f;mso-position-horizontal-relative:page;mso-position-vertical-relative:page" filled="f" strokecolor="black [3213]" strokeweight="3pt">
            <v:stroke linestyle="thickBetweenThin"/>
            <v:textbox style="mso-next-textbox:#_x0000_s1478" inset=",7.2pt,,7.2pt">
              <w:txbxContent>
                <w:p w:rsidR="00374097" w:rsidRDefault="003801D4" w:rsidP="004226A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  <w:u w:val="single"/>
                    </w:rPr>
                    <w:t xml:space="preserve">Reach for </w:t>
                  </w:r>
                  <w:r w:rsidR="00916E83"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  <w:u w:val="single"/>
                    </w:rPr>
                    <w:t>Reading</w:t>
                  </w:r>
                  <w:r w:rsidR="00005EF3"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</w:rPr>
                    <w:tab/>
                  </w:r>
                </w:p>
                <w:p w:rsidR="00BA6E6C" w:rsidRPr="008464DC" w:rsidRDefault="00BA6E6C" w:rsidP="00BA6E6C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</w:pPr>
                  <w:r w:rsidRPr="008464DC"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  <w:t xml:space="preserve">Unit </w:t>
                  </w:r>
                  <w:r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  <w:t>4</w:t>
                  </w:r>
                  <w:r w:rsidRPr="008464DC"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  <w:t xml:space="preserve">-Week </w:t>
                  </w:r>
                  <w:r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  <w:t>2</w:t>
                  </w:r>
                </w:p>
                <w:p w:rsidR="00BA6E6C" w:rsidRPr="00BA5AE9" w:rsidRDefault="00BA6E6C" w:rsidP="00BA6E6C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Big Question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 xml:space="preserve">: </w:t>
                  </w:r>
                  <w:r w:rsidRPr="00BA5AE9">
                    <w:rPr>
                      <w:rFonts w:ascii="Century Gothic" w:eastAsiaTheme="minorHAnsi" w:hAnsi="Century Gothic" w:cs="Arial"/>
                    </w:rPr>
                    <w:t>How do animals change as they grow?</w:t>
                  </w:r>
                </w:p>
                <w:p w:rsidR="00BA6E6C" w:rsidRPr="0090489A" w:rsidRDefault="00BA6E6C" w:rsidP="00BA6E6C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Comprehension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>:</w:t>
                  </w:r>
                </w:p>
                <w:p w:rsidR="00BA6E6C" w:rsidRPr="0090489A" w:rsidRDefault="00BA6E6C" w:rsidP="00BA6E6C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>Identify plot, Using captions and text features</w:t>
                  </w:r>
                </w:p>
                <w:p w:rsidR="00BA6E6C" w:rsidRPr="0090489A" w:rsidRDefault="00BA6E6C" w:rsidP="00BA6E6C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Phonics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>:</w:t>
                  </w:r>
                </w:p>
                <w:p w:rsidR="00BA6E6C" w:rsidRPr="00BA5AE9" w:rsidRDefault="00BA6E6C" w:rsidP="00BA6E6C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 xml:space="preserve">Words with long </w:t>
                  </w:r>
                  <w:r>
                    <w:rPr>
                      <w:rFonts w:ascii="Century Gothic" w:eastAsiaTheme="minorHAnsi" w:hAnsi="Century Gothic" w:cs="Arial"/>
                      <w:i/>
                    </w:rPr>
                    <w:t>i</w:t>
                  </w:r>
                  <w:r>
                    <w:rPr>
                      <w:rFonts w:ascii="Century Gothic" w:eastAsiaTheme="minorHAnsi" w:hAnsi="Century Gothic" w:cs="Arial"/>
                    </w:rPr>
                    <w:t xml:space="preserve"> (</w:t>
                  </w:r>
                  <w:proofErr w:type="spellStart"/>
                  <w:r>
                    <w:rPr>
                      <w:rFonts w:ascii="Century Gothic" w:eastAsiaTheme="minorHAnsi" w:hAnsi="Century Gothic" w:cs="Arial"/>
                    </w:rPr>
                    <w:t>CVCe</w:t>
                  </w:r>
                  <w:proofErr w:type="spellEnd"/>
                  <w:r>
                    <w:rPr>
                      <w:rFonts w:ascii="Century Gothic" w:eastAsiaTheme="minorHAnsi" w:hAnsi="Century Gothic" w:cs="Arial"/>
                    </w:rPr>
                    <w:t xml:space="preserve"> patterns)</w:t>
                  </w:r>
                </w:p>
                <w:p w:rsidR="00BA6E6C" w:rsidRPr="00BA5AE9" w:rsidRDefault="00BA6E6C" w:rsidP="00BA6E6C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i/>
                    </w:rPr>
                  </w:pPr>
                  <w:r w:rsidRPr="0090489A">
                    <w:rPr>
                      <w:rFonts w:ascii="Century Gothic" w:eastAsiaTheme="minorHAnsi" w:hAnsi="Century Gothic" w:cs="Arial"/>
                    </w:rPr>
                    <w:t>Read decodable text:</w:t>
                  </w:r>
                  <w:r>
                    <w:rPr>
                      <w:rFonts w:ascii="Century Gothic" w:eastAsiaTheme="minorHAnsi" w:hAnsi="Century Gothic" w:cs="Arial"/>
                    </w:rPr>
                    <w:t xml:space="preserve"> </w:t>
                  </w:r>
                  <w:r>
                    <w:rPr>
                      <w:rFonts w:ascii="Century Gothic" w:eastAsiaTheme="minorHAnsi" w:hAnsi="Century Gothic" w:cs="Arial"/>
                      <w:i/>
                    </w:rPr>
                    <w:t>Baby Birds Grow Up</w:t>
                  </w:r>
                </w:p>
                <w:p w:rsidR="00BA6E6C" w:rsidRPr="0090489A" w:rsidRDefault="00BA6E6C" w:rsidP="00BA6E6C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Grammar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 xml:space="preserve">: </w:t>
                  </w:r>
                  <w:r>
                    <w:rPr>
                      <w:rFonts w:ascii="Century Gothic" w:eastAsiaTheme="minorHAnsi" w:hAnsi="Century Gothic" w:cs="Arial"/>
                    </w:rPr>
                    <w:t xml:space="preserve">Pronouns: (I, me, you, he, him, she, her, it, they, </w:t>
                  </w:r>
                  <w:proofErr w:type="gramStart"/>
                  <w:r>
                    <w:rPr>
                      <w:rFonts w:ascii="Century Gothic" w:eastAsiaTheme="minorHAnsi" w:hAnsi="Century Gothic" w:cs="Arial"/>
                    </w:rPr>
                    <w:t>them</w:t>
                  </w:r>
                  <w:proofErr w:type="gramEnd"/>
                  <w:r>
                    <w:rPr>
                      <w:rFonts w:ascii="Century Gothic" w:eastAsiaTheme="minorHAnsi" w:hAnsi="Century Gothic" w:cs="Arial"/>
                    </w:rPr>
                    <w:t>)</w:t>
                  </w:r>
                </w:p>
                <w:p w:rsidR="00BA6E6C" w:rsidRPr="0090489A" w:rsidRDefault="00BA6E6C" w:rsidP="00BA6E6C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 xml:space="preserve">High frequency words 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>(read and spell):</w:t>
                  </w:r>
                </w:p>
                <w:p w:rsidR="00BA6E6C" w:rsidRPr="0090489A" w:rsidRDefault="00BA6E6C" w:rsidP="00BA6E6C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proofErr w:type="gramStart"/>
                  <w:r>
                    <w:rPr>
                      <w:rFonts w:ascii="Century Gothic" w:eastAsiaTheme="minorHAnsi" w:hAnsi="Century Gothic" w:cs="Arial"/>
                    </w:rPr>
                    <w:t>almost</w:t>
                  </w:r>
                  <w:proofErr w:type="gramEnd"/>
                  <w:r>
                    <w:rPr>
                      <w:rFonts w:ascii="Century Gothic" w:eastAsiaTheme="minorHAnsi" w:hAnsi="Century Gothic" w:cs="Arial"/>
                    </w:rPr>
                    <w:t>, both, kind, over, two, was</w:t>
                  </w:r>
                </w:p>
                <w:p w:rsidR="00BA6E6C" w:rsidRPr="00C505EC" w:rsidRDefault="00BA6E6C" w:rsidP="00BA6E6C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Vocabulary (Key Words)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>: (</w:t>
                  </w:r>
                  <w:r w:rsidRPr="00C505EC"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  <w:t>Understand the meaning)</w:t>
                  </w:r>
                </w:p>
                <w:p w:rsidR="00BA6E6C" w:rsidRPr="0090489A" w:rsidRDefault="00BA6E6C" w:rsidP="00BA6E6C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>Science–adult, baby, egg, form, grow, hatch, nest</w:t>
                  </w:r>
                </w:p>
                <w:p w:rsidR="00BA6E6C" w:rsidRPr="0090489A" w:rsidRDefault="00BA6E6C" w:rsidP="00BA6E6C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</w:rPr>
                    <w:t xml:space="preserve">Academic </w:t>
                  </w:r>
                  <w:r>
                    <w:rPr>
                      <w:rFonts w:ascii="Century Gothic" w:eastAsiaTheme="minorHAnsi" w:hAnsi="Century Gothic" w:cs="Arial"/>
                    </w:rPr>
                    <w:t>–before, determine, importance, inside, plot, shape, size, time</w:t>
                  </w:r>
                </w:p>
                <w:p w:rsidR="00BA6E6C" w:rsidRDefault="00BA6E6C" w:rsidP="00BA6E6C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Writing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 xml:space="preserve">: </w:t>
                  </w:r>
                  <w:r>
                    <w:rPr>
                      <w:rFonts w:ascii="Century Gothic" w:eastAsiaTheme="minorHAnsi" w:hAnsi="Century Gothic" w:cs="Arial"/>
                    </w:rPr>
                    <w:t>Write about sea turtles, frog life cycle, and an animal</w:t>
                  </w:r>
                </w:p>
                <w:p w:rsidR="00EF55A8" w:rsidRPr="0090489A" w:rsidRDefault="00EF55A8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ab/>
                    <w:t xml:space="preserve"> </w:t>
                  </w:r>
                </w:p>
                <w:p w:rsidR="009775C4" w:rsidRPr="00457F69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</w:p>
                <w:p w:rsidR="009775C4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</w:pPr>
                </w:p>
                <w:p w:rsidR="009775C4" w:rsidRPr="00C96E53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</w:pPr>
                </w:p>
              </w:txbxContent>
            </v:textbox>
            <w10:wrap anchorx="page" anchory="page"/>
          </v:shape>
        </w:pict>
      </w:r>
    </w:p>
    <w:p w:rsidR="0092608E" w:rsidRDefault="0092608E" w:rsidP="0092608E"/>
    <w:p w:rsidR="00C830DD" w:rsidRDefault="0092608E" w:rsidP="0092608E">
      <w:pPr>
        <w:tabs>
          <w:tab w:val="left" w:pos="2730"/>
        </w:tabs>
      </w:pPr>
      <w:r>
        <w:tab/>
      </w:r>
    </w:p>
    <w:p w:rsidR="001025B3" w:rsidRDefault="001025B3" w:rsidP="0092608E">
      <w:pPr>
        <w:tabs>
          <w:tab w:val="left" w:pos="2730"/>
        </w:tabs>
      </w:pPr>
    </w:p>
    <w:p w:rsidR="009E34B7" w:rsidRDefault="009E34B7" w:rsidP="00040546">
      <w:pPr>
        <w:tabs>
          <w:tab w:val="left" w:pos="2730"/>
        </w:tabs>
        <w:jc w:val="center"/>
      </w:pPr>
    </w:p>
    <w:p w:rsidR="009E34B7" w:rsidRDefault="009E34B7" w:rsidP="00040546">
      <w:pPr>
        <w:tabs>
          <w:tab w:val="left" w:pos="2730"/>
        </w:tabs>
        <w:jc w:val="center"/>
      </w:pPr>
    </w:p>
    <w:p w:rsidR="001025B3" w:rsidRPr="0092608E" w:rsidRDefault="00DD019D" w:rsidP="00ED165B">
      <w:pPr>
        <w:tabs>
          <w:tab w:val="left" w:pos="2730"/>
        </w:tabs>
      </w:pPr>
      <w:r w:rsidRPr="00DD019D">
        <w:rPr>
          <w:noProof/>
          <w:sz w:val="50"/>
          <w:szCs w:val="50"/>
        </w:rPr>
        <w:pict>
          <v:shape id="_x0000_s1603" type="#_x0000_t202" style="position:absolute;margin-left:320.15pt;margin-top:423pt;width:237.85pt;height:75.2pt;z-index:251735040;mso-position-horizontal-relative:page;mso-position-vertical-relative:page" filled="f" stroked="f">
            <v:textbox inset="0,0,0,0">
              <w:txbxContent>
                <w:p w:rsidR="00567B92" w:rsidRPr="00082324" w:rsidRDefault="00567B92" w:rsidP="00082324"/>
              </w:txbxContent>
            </v:textbox>
            <w10:wrap anchorx="page" anchory="page"/>
          </v:shape>
        </w:pict>
      </w:r>
      <w:r w:rsidRPr="00DD019D">
        <w:rPr>
          <w:noProof/>
          <w:sz w:val="50"/>
          <w:szCs w:val="50"/>
        </w:rPr>
        <w:pict>
          <v:rect id="_x0000_s1554" style="position:absolute;margin-left:305.85pt;margin-top:363.4pt;width:267.1pt;height:143.5pt;z-index:251717632;visibility:visible;mso-wrap-edited:f;mso-position-horizontal-relative:page;mso-position-vertical-relative:page" filled="f" strokecolor="black [3213]" strokeweight="1pt">
            <v:textbox style="mso-next-textbox:#_x0000_s1554" inset=",7.2pt,,7.2pt">
              <w:txbxContent>
                <w:p w:rsidR="008C2903" w:rsidRDefault="0035125A" w:rsidP="00B029B9">
                  <w:pPr>
                    <w:jc w:val="center"/>
                    <w:rPr>
                      <w:rFonts w:ascii="Century Gothic" w:hAnsi="Century Gothic"/>
                      <w:i/>
                      <w:sz w:val="22"/>
                      <w:szCs w:val="22"/>
                    </w:rPr>
                  </w:pPr>
                  <w:r w:rsidRPr="0035125A">
                    <w:rPr>
                      <w:rFonts w:ascii="Century Gothic" w:hAnsi="Century Gothic"/>
                      <w:b/>
                      <w:i/>
                      <w:szCs w:val="28"/>
                    </w:rPr>
                    <w:t xml:space="preserve"> </w:t>
                  </w:r>
                  <w:r w:rsidR="00495E39" w:rsidRPr="000D0E26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>Classroom Reminders</w:t>
                  </w:r>
                  <w:r w:rsidR="007D1FC8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 xml:space="preserve"> </w:t>
                  </w:r>
                  <w:r w:rsidR="00EC15EA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>&amp;</w:t>
                  </w:r>
                  <w:r w:rsidR="003805A0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 xml:space="preserve"> </w:t>
                  </w:r>
                  <w:r w:rsidR="00EC15EA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>News!</w:t>
                  </w:r>
                  <w:r w:rsidR="006E3D24">
                    <w:rPr>
                      <w:rFonts w:ascii="Century Gothic" w:hAnsi="Century Gothic"/>
                      <w:i/>
                      <w:sz w:val="22"/>
                      <w:szCs w:val="22"/>
                    </w:rPr>
                    <w:t xml:space="preserve"> </w:t>
                  </w:r>
                </w:p>
                <w:p w:rsidR="00B029B9" w:rsidRPr="004821F7" w:rsidRDefault="00B029B9" w:rsidP="00B029B9">
                  <w:pPr>
                    <w:jc w:val="center"/>
                    <w:rPr>
                      <w:rFonts w:ascii="Century Gothic" w:hAnsi="Century Gothic"/>
                      <w:sz w:val="12"/>
                      <w:szCs w:val="12"/>
                    </w:rPr>
                  </w:pPr>
                </w:p>
                <w:p w:rsidR="00567B92" w:rsidRPr="00082324" w:rsidRDefault="00567B92" w:rsidP="00082324">
                  <w:pPr>
                    <w:rPr>
                      <w:rFonts w:ascii="Century Gothic" w:hAnsi="Century Gothic"/>
                      <w:sz w:val="20"/>
                    </w:rPr>
                  </w:pPr>
                </w:p>
                <w:p w:rsidR="008F6C51" w:rsidRDefault="008F6C51" w:rsidP="008F6C51">
                  <w:pPr>
                    <w:jc w:val="center"/>
                    <w:rPr>
                      <w:rFonts w:ascii="Century Gothic" w:hAnsi="Century Gothic"/>
                      <w:i/>
                      <w:sz w:val="22"/>
                      <w:szCs w:val="22"/>
                    </w:rPr>
                  </w:pPr>
                </w:p>
                <w:p w:rsidR="00D87C3B" w:rsidRPr="00F3357A" w:rsidRDefault="00D87C3B" w:rsidP="00A14CFA">
                  <w:pPr>
                    <w:jc w:val="right"/>
                    <w:rPr>
                      <w:rFonts w:ascii="Century Gothic" w:hAnsi="Century Gothic"/>
                      <w:b/>
                      <w:i/>
                      <w:sz w:val="22"/>
                      <w:szCs w:val="22"/>
                      <w:u w:val="single"/>
                    </w:rPr>
                  </w:pPr>
                </w:p>
                <w:p w:rsidR="000C6EE9" w:rsidRDefault="000C6EE9" w:rsidP="000C6EE9">
                  <w:pPr>
                    <w:pStyle w:val="ListParagraph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</w:p>
                <w:p w:rsidR="000C6EE9" w:rsidRPr="000C6EE9" w:rsidRDefault="000C6EE9" w:rsidP="000C6EE9">
                  <w:pPr>
                    <w:pStyle w:val="ListParagraph"/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</w:pPr>
                </w:p>
                <w:p w:rsidR="0050270C" w:rsidRPr="000C6EE9" w:rsidRDefault="0050270C" w:rsidP="00495E39">
                  <w:pPr>
                    <w:jc w:val="center"/>
                    <w:rPr>
                      <w:rFonts w:ascii="Century Gothic" w:hAnsi="Century Gothic"/>
                      <w:b/>
                      <w:i/>
                      <w:szCs w:val="24"/>
                      <w:u w:val="single"/>
                    </w:rPr>
                  </w:pPr>
                </w:p>
                <w:p w:rsidR="00922F8C" w:rsidRPr="00501AD4" w:rsidRDefault="00922F8C" w:rsidP="00495E39">
                  <w:pPr>
                    <w:jc w:val="center"/>
                    <w:rPr>
                      <w:rFonts w:ascii="Century Gothic" w:hAnsi="Century Gothic"/>
                      <w:b/>
                      <w:i/>
                      <w:sz w:val="6"/>
                      <w:szCs w:val="6"/>
                      <w:u w:val="single"/>
                    </w:rPr>
                  </w:pPr>
                </w:p>
                <w:p w:rsidR="007D1FC8" w:rsidRPr="00F74B39" w:rsidRDefault="007D1FC8" w:rsidP="00643592">
                  <w:pPr>
                    <w:pStyle w:val="ListParagraph"/>
                    <w:jc w:val="center"/>
                    <w:rPr>
                      <w:rFonts w:ascii="Century Gothic" w:hAnsi="Century Gothic"/>
                      <w:sz w:val="6"/>
                      <w:szCs w:val="6"/>
                    </w:rPr>
                  </w:pPr>
                </w:p>
                <w:p w:rsidR="00437C2E" w:rsidRDefault="00437C2E" w:rsidP="00437C2E">
                  <w:pPr>
                    <w:ind w:left="360"/>
                    <w:jc w:val="center"/>
                    <w:rPr>
                      <w:rFonts w:ascii="Century Gothic" w:hAnsi="Century Gothic"/>
                      <w:sz w:val="20"/>
                    </w:rPr>
                  </w:pPr>
                </w:p>
                <w:p w:rsidR="00437C2E" w:rsidRDefault="00437C2E" w:rsidP="00C50822">
                  <w:pPr>
                    <w:ind w:left="360"/>
                    <w:jc w:val="right"/>
                    <w:rPr>
                      <w:rFonts w:ascii="Century Gothic" w:hAnsi="Century Gothic"/>
                      <w:sz w:val="20"/>
                    </w:rPr>
                  </w:pPr>
                </w:p>
                <w:p w:rsidR="00437C2E" w:rsidRPr="00437C2E" w:rsidRDefault="00437C2E" w:rsidP="00437C2E">
                  <w:pPr>
                    <w:ind w:left="360"/>
                    <w:rPr>
                      <w:rFonts w:ascii="Century Gothic" w:hAnsi="Century Gothic"/>
                      <w:sz w:val="20"/>
                    </w:rPr>
                  </w:pPr>
                </w:p>
                <w:p w:rsidR="00437C2E" w:rsidRPr="00437C2E" w:rsidRDefault="00437C2E" w:rsidP="00437C2E">
                  <w:pPr>
                    <w:pStyle w:val="ListParagraph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  <w:p w:rsidR="00032411" w:rsidRDefault="00032411" w:rsidP="00032411">
                  <w:pPr>
                    <w:ind w:left="360"/>
                    <w:rPr>
                      <w:rFonts w:ascii="Century Gothic" w:hAnsi="Century Gothic"/>
                      <w:sz w:val="20"/>
                    </w:rPr>
                  </w:pPr>
                </w:p>
                <w:p w:rsidR="00B619B9" w:rsidRPr="00B619B9" w:rsidRDefault="00B619B9" w:rsidP="00B619B9">
                  <w:pPr>
                    <w:rPr>
                      <w:rFonts w:ascii="Century Gothic" w:hAnsi="Century Gothic"/>
                      <w:sz w:val="20"/>
                    </w:rPr>
                  </w:pPr>
                </w:p>
                <w:p w:rsidR="003534D1" w:rsidRDefault="003534D1" w:rsidP="00475E4E">
                  <w:pPr>
                    <w:pStyle w:val="ListParagraph"/>
                    <w:jc w:val="center"/>
                    <w:rPr>
                      <w:rFonts w:ascii="Century Gothic" w:hAnsi="Century Gothic"/>
                      <w:i/>
                      <w:sz w:val="20"/>
                      <w:szCs w:val="20"/>
                      <w:u w:val="single"/>
                    </w:rPr>
                  </w:pPr>
                </w:p>
                <w:p w:rsidR="00E5550D" w:rsidRDefault="00E5550D" w:rsidP="00475E4E">
                  <w:pPr>
                    <w:pStyle w:val="ListParagraph"/>
                    <w:jc w:val="center"/>
                    <w:rPr>
                      <w:rFonts w:ascii="Century Gothic" w:hAnsi="Century Gothic"/>
                      <w:i/>
                      <w:sz w:val="20"/>
                      <w:szCs w:val="20"/>
                      <w:u w:val="single"/>
                    </w:rPr>
                  </w:pPr>
                </w:p>
              </w:txbxContent>
            </v:textbox>
            <w10:wrap anchorx="page" anchory="page"/>
          </v:rect>
        </w:pict>
      </w:r>
      <w:r w:rsidRPr="00DD019D">
        <w:rPr>
          <w:noProof/>
          <w:sz w:val="50"/>
          <w:szCs w:val="50"/>
        </w:rPr>
        <w:pict>
          <v:shape id="_x0000_s1551" type="#_x0000_t202" style="position:absolute;margin-left:40.05pt;margin-top:513.65pt;width:525pt;height:272.5pt;z-index:251631614;visibility:visible;mso-wrap-edited:f;mso-position-horizontal-relative:page;mso-position-vertical-relative:page" filled="f" stroked="f" strokecolor="#0070c0" strokeweight="3pt">
            <v:stroke linestyle="thickBetweenThin"/>
            <v:textbox style="mso-next-textbox:#_x0000_s1551" inset=",7.2pt,,7.2pt">
              <w:txbxContent>
                <w:tbl>
                  <w:tblPr>
                    <w:tblStyle w:val="TableGrid"/>
                    <w:tblW w:w="0" w:type="auto"/>
                    <w:tblLayout w:type="fixed"/>
                    <w:tblLook w:val="04A0"/>
                  </w:tblPr>
                  <w:tblGrid>
                    <w:gridCol w:w="1506"/>
                    <w:gridCol w:w="1784"/>
                    <w:gridCol w:w="1784"/>
                    <w:gridCol w:w="1784"/>
                    <w:gridCol w:w="1784"/>
                    <w:gridCol w:w="1785"/>
                  </w:tblGrid>
                  <w:tr w:rsidR="00522FF5" w:rsidRPr="00BB15A6" w:rsidTr="00522FF5">
                    <w:trPr>
                      <w:trHeight w:val="441"/>
                    </w:trPr>
                    <w:tc>
                      <w:tcPr>
                        <w:tcW w:w="10427" w:type="dxa"/>
                        <w:gridSpan w:val="6"/>
                      </w:tcPr>
                      <w:p w:rsidR="00BD5EF0" w:rsidRPr="00B8716B" w:rsidRDefault="00743C69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i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rFonts w:ascii="Century Gothic" w:hAnsi="Century Gothic" w:cs="Arial"/>
                            <w:b/>
                            <w:sz w:val="28"/>
                            <w:szCs w:val="28"/>
                          </w:rPr>
                          <w:t xml:space="preserve">             </w:t>
                        </w:r>
                        <w:r w:rsidR="00BD5EF0" w:rsidRPr="00B8716B">
                          <w:rPr>
                            <w:rFonts w:ascii="Century Gothic" w:hAnsi="Century Gothic" w:cs="Arial"/>
                            <w:b/>
                            <w:i/>
                            <w:sz w:val="28"/>
                            <w:szCs w:val="28"/>
                            <w:u w:val="single"/>
                          </w:rPr>
                          <w:t>H</w:t>
                        </w:r>
                        <w:r w:rsidR="00ED69C1" w:rsidRPr="00B8716B">
                          <w:rPr>
                            <w:rFonts w:ascii="Century Gothic" w:hAnsi="Century Gothic" w:cs="Arial"/>
                            <w:b/>
                            <w:i/>
                            <w:sz w:val="28"/>
                            <w:szCs w:val="28"/>
                            <w:u w:val="single"/>
                          </w:rPr>
                          <w:t>omework</w:t>
                        </w:r>
                      </w:p>
                    </w:tc>
                  </w:tr>
                  <w:tr w:rsidR="00522FF5" w:rsidRPr="00BB15A6" w:rsidTr="00522FF5">
                    <w:trPr>
                      <w:trHeight w:val="268"/>
                    </w:trPr>
                    <w:tc>
                      <w:tcPr>
                        <w:tcW w:w="1506" w:type="dxa"/>
                      </w:tcPr>
                      <w:p w:rsidR="00BD5EF0" w:rsidRPr="00BB15A6" w:rsidRDefault="00BD5EF0" w:rsidP="001025B3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b/>
                            <w:sz w:val="28"/>
                            <w:szCs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M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onday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T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uesday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W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ednesday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T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hursday</w:t>
                        </w:r>
                      </w:p>
                    </w:tc>
                    <w:tc>
                      <w:tcPr>
                        <w:tcW w:w="1785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F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riday</w:t>
                        </w:r>
                      </w:p>
                    </w:tc>
                  </w:tr>
                  <w:tr w:rsidR="007816A8" w:rsidRPr="00BB15A6" w:rsidTr="00514F9A">
                    <w:trPr>
                      <w:trHeight w:val="1260"/>
                    </w:trPr>
                    <w:tc>
                      <w:tcPr>
                        <w:tcW w:w="1506" w:type="dxa"/>
                      </w:tcPr>
                      <w:p w:rsidR="007816A8" w:rsidRPr="00237DF0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</w:rPr>
                        </w:pPr>
                        <w:r w:rsidRPr="00237DF0">
                          <w:rPr>
                            <w:rFonts w:ascii="Century Gothic" w:hAnsi="Century Gothic" w:cs="Arial"/>
                            <w:b/>
                          </w:rPr>
                          <w:t>Language Arts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7D28F5" w:rsidRPr="004D5D7B" w:rsidRDefault="007D28F5" w:rsidP="007D28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Practice reading</w:t>
                        </w:r>
                        <w:r w:rsidRPr="004D5D7B">
                          <w:rPr>
                            <w:rFonts w:ascii="Century Gothic" w:hAnsi="Century Gothic" w:cs="Arial"/>
                          </w:rPr>
                          <w:t xml:space="preserve"> and fill out reading log!</w:t>
                        </w:r>
                      </w:p>
                      <w:p w:rsidR="007D28F5" w:rsidRPr="00496B68" w:rsidRDefault="007D28F5" w:rsidP="007D28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0"/>
                            <w:szCs w:val="10"/>
                          </w:rPr>
                        </w:pPr>
                      </w:p>
                      <w:p w:rsidR="007D28F5" w:rsidRPr="004D5D7B" w:rsidRDefault="007D28F5" w:rsidP="007D28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Worksheet</w:t>
                        </w:r>
                      </w:p>
                      <w:p w:rsidR="007816A8" w:rsidRPr="00BE56EF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784" w:type="dxa"/>
                      </w:tcPr>
                      <w:p w:rsidR="007816A8" w:rsidRPr="004D5D7B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Practice reading</w:t>
                        </w:r>
                        <w:r w:rsidRPr="004D5D7B">
                          <w:rPr>
                            <w:rFonts w:ascii="Century Gothic" w:hAnsi="Century Gothic" w:cs="Arial"/>
                          </w:rPr>
                          <w:t xml:space="preserve"> and fill out reading log!</w:t>
                        </w:r>
                      </w:p>
                      <w:p w:rsidR="007816A8" w:rsidRPr="00496B68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0"/>
                            <w:szCs w:val="10"/>
                          </w:rPr>
                        </w:pPr>
                      </w:p>
                      <w:p w:rsidR="007816A8" w:rsidRPr="004D5D7B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Worksheet</w:t>
                        </w:r>
                      </w:p>
                      <w:p w:rsidR="007816A8" w:rsidRPr="00496B68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0"/>
                            <w:szCs w:val="10"/>
                          </w:rPr>
                        </w:pPr>
                      </w:p>
                      <w:p w:rsidR="007816A8" w:rsidRPr="00BE56EF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784" w:type="dxa"/>
                      </w:tcPr>
                      <w:p w:rsidR="007816A8" w:rsidRPr="004D5D7B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Practice reading</w:t>
                        </w:r>
                        <w:r w:rsidRPr="004D5D7B">
                          <w:rPr>
                            <w:rFonts w:ascii="Century Gothic" w:hAnsi="Century Gothic" w:cs="Arial"/>
                          </w:rPr>
                          <w:t xml:space="preserve"> and fill out reading log!</w:t>
                        </w:r>
                      </w:p>
                      <w:p w:rsidR="007816A8" w:rsidRPr="00496B68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0"/>
                            <w:szCs w:val="10"/>
                          </w:rPr>
                        </w:pPr>
                      </w:p>
                      <w:p w:rsidR="007816A8" w:rsidRPr="004D5D7B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Worksheet</w:t>
                        </w:r>
                      </w:p>
                      <w:p w:rsidR="007816A8" w:rsidRPr="00496B68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0"/>
                            <w:szCs w:val="10"/>
                          </w:rPr>
                        </w:pPr>
                      </w:p>
                      <w:p w:rsidR="007816A8" w:rsidRPr="00BE56EF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784" w:type="dxa"/>
                      </w:tcPr>
                      <w:p w:rsidR="007816A8" w:rsidRPr="004D5D7B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Practice reading</w:t>
                        </w:r>
                        <w:r w:rsidRPr="004D5D7B">
                          <w:rPr>
                            <w:rFonts w:ascii="Century Gothic" w:hAnsi="Century Gothic" w:cs="Arial"/>
                          </w:rPr>
                          <w:t xml:space="preserve"> and fill out reading log!</w:t>
                        </w:r>
                      </w:p>
                      <w:p w:rsidR="007816A8" w:rsidRPr="00496B68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0"/>
                            <w:szCs w:val="10"/>
                          </w:rPr>
                        </w:pPr>
                      </w:p>
                      <w:p w:rsidR="007816A8" w:rsidRPr="00BE56EF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Worksheet</w:t>
                        </w:r>
                      </w:p>
                    </w:tc>
                    <w:tc>
                      <w:tcPr>
                        <w:tcW w:w="1785" w:type="dxa"/>
                        <w:vMerge w:val="restart"/>
                      </w:tcPr>
                      <w:p w:rsidR="009729A9" w:rsidRDefault="009729A9" w:rsidP="009729A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color w:val="0070C0"/>
                            <w:sz w:val="24"/>
                            <w:szCs w:val="24"/>
                          </w:rPr>
                        </w:pPr>
                      </w:p>
                      <w:p w:rsidR="007816A8" w:rsidRPr="009729A9" w:rsidRDefault="009729A9" w:rsidP="009729A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4"/>
                            <w:szCs w:val="24"/>
                          </w:rPr>
                        </w:pPr>
                        <w:r w:rsidRPr="009729A9">
                          <w:rPr>
                            <w:rFonts w:ascii="Century Gothic" w:hAnsi="Century Gothic" w:cs="Arial"/>
                            <w:b/>
                            <w:color w:val="0070C0"/>
                            <w:sz w:val="24"/>
                            <w:szCs w:val="24"/>
                          </w:rPr>
                          <w:t>Return poetry binder and reading log on Monday!</w:t>
                        </w:r>
                      </w:p>
                    </w:tc>
                  </w:tr>
                  <w:tr w:rsidR="007816A8" w:rsidRPr="00BB15A6" w:rsidTr="00237DF0">
                    <w:trPr>
                      <w:trHeight w:val="720"/>
                    </w:trPr>
                    <w:tc>
                      <w:tcPr>
                        <w:tcW w:w="1506" w:type="dxa"/>
                      </w:tcPr>
                      <w:p w:rsidR="007816A8" w:rsidRPr="00237DF0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</w:rPr>
                        </w:pPr>
                        <w:r w:rsidRPr="00237DF0">
                          <w:rPr>
                            <w:rFonts w:ascii="Century Gothic" w:hAnsi="Century Gothic" w:cs="Arial"/>
                            <w:b/>
                          </w:rPr>
                          <w:t>Math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7D28F5" w:rsidRDefault="007D28F5" w:rsidP="007D28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Worksheet</w:t>
                        </w:r>
                      </w:p>
                      <w:p w:rsidR="007816A8" w:rsidRPr="002A3D45" w:rsidRDefault="007D28F5" w:rsidP="007D28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Ch 5, Lesson 3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7D28F5" w:rsidRDefault="007D28F5" w:rsidP="007D28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Worksheet</w:t>
                        </w:r>
                      </w:p>
                      <w:p w:rsidR="007816A8" w:rsidRPr="00BE56EF" w:rsidRDefault="007D28F5" w:rsidP="007D28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Ch 5, Lesson 4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7D28F5" w:rsidRDefault="007D28F5" w:rsidP="007D28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Worksheet</w:t>
                        </w:r>
                      </w:p>
                      <w:p w:rsidR="007816A8" w:rsidRPr="00BE56EF" w:rsidRDefault="007D28F5" w:rsidP="007D28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u w:val="single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Ch 5, Lesson 5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7816A8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Worksheet</w:t>
                        </w:r>
                      </w:p>
                      <w:p w:rsidR="007816A8" w:rsidRPr="00BE56EF" w:rsidRDefault="007D28F5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u w:val="single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Ch 5, Lesson 6</w:t>
                        </w:r>
                      </w:p>
                    </w:tc>
                    <w:tc>
                      <w:tcPr>
                        <w:tcW w:w="1785" w:type="dxa"/>
                        <w:vMerge/>
                      </w:tcPr>
                      <w:p w:rsidR="007816A8" w:rsidRPr="00522FF5" w:rsidRDefault="007816A8" w:rsidP="00F3357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567B92" w:rsidRPr="00BB15A6" w:rsidTr="00237DF0">
                    <w:trPr>
                      <w:trHeight w:val="2061"/>
                    </w:trPr>
                    <w:tc>
                      <w:tcPr>
                        <w:tcW w:w="1506" w:type="dxa"/>
                      </w:tcPr>
                      <w:p w:rsidR="00567B92" w:rsidRPr="00514F9A" w:rsidRDefault="00567B92" w:rsidP="00237DF0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/>
                            <w:b/>
                            <w:i/>
                            <w:sz w:val="2"/>
                            <w:szCs w:val="2"/>
                          </w:rPr>
                        </w:pPr>
                        <w:r w:rsidRPr="00237DF0">
                          <w:rPr>
                            <w:rFonts w:ascii="Century Gothic" w:hAnsi="Century Gothic" w:cs="Arial"/>
                            <w:b/>
                          </w:rPr>
                          <w:t>Behavior</w:t>
                        </w:r>
                      </w:p>
                      <w:p w:rsidR="00567B92" w:rsidRPr="00237DF0" w:rsidRDefault="00567B92" w:rsidP="00514F9A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7030A0"/>
                            <w:sz w:val="14"/>
                            <w:szCs w:val="14"/>
                          </w:rPr>
                        </w:pPr>
                        <w:r w:rsidRPr="00237DF0">
                          <w:rPr>
                            <w:rFonts w:ascii="Century Gothic" w:hAnsi="Century Gothic"/>
                            <w:b/>
                            <w:color w:val="7030A0"/>
                            <w:sz w:val="14"/>
                            <w:szCs w:val="14"/>
                          </w:rPr>
                          <w:t>Purple =</w:t>
                        </w:r>
                      </w:p>
                      <w:p w:rsidR="00567B92" w:rsidRPr="00237DF0" w:rsidRDefault="00567B92" w:rsidP="00514F9A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7030A0"/>
                            <w:sz w:val="14"/>
                            <w:szCs w:val="14"/>
                          </w:rPr>
                        </w:pPr>
                        <w:r w:rsidRPr="00237DF0">
                          <w:rPr>
                            <w:rFonts w:ascii="Century Gothic" w:hAnsi="Century Gothic"/>
                            <w:b/>
                            <w:color w:val="7030A0"/>
                            <w:sz w:val="14"/>
                            <w:szCs w:val="14"/>
                          </w:rPr>
                          <w:t>Great Day</w:t>
                        </w:r>
                      </w:p>
                      <w:p w:rsidR="00567B92" w:rsidRPr="00237DF0" w:rsidRDefault="00567B92" w:rsidP="00514F9A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B050"/>
                            <w:sz w:val="14"/>
                            <w:szCs w:val="14"/>
                          </w:rPr>
                        </w:pPr>
                        <w:r w:rsidRPr="00237DF0">
                          <w:rPr>
                            <w:rFonts w:ascii="Century Gothic" w:hAnsi="Century Gothic"/>
                            <w:b/>
                            <w:color w:val="00B050"/>
                            <w:sz w:val="14"/>
                            <w:szCs w:val="14"/>
                          </w:rPr>
                          <w:t>Green =</w:t>
                        </w:r>
                      </w:p>
                      <w:p w:rsidR="00567B92" w:rsidRPr="00237DF0" w:rsidRDefault="00567B92" w:rsidP="00514F9A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B050"/>
                            <w:sz w:val="14"/>
                            <w:szCs w:val="14"/>
                          </w:rPr>
                        </w:pPr>
                        <w:r w:rsidRPr="00237DF0">
                          <w:rPr>
                            <w:rFonts w:ascii="Century Gothic" w:hAnsi="Century Gothic"/>
                            <w:b/>
                            <w:color w:val="00B050"/>
                            <w:sz w:val="14"/>
                            <w:szCs w:val="14"/>
                          </w:rPr>
                          <w:t>Good Day</w:t>
                        </w:r>
                      </w:p>
                      <w:p w:rsidR="00567B92" w:rsidRPr="00237DF0" w:rsidRDefault="00567B92" w:rsidP="00514F9A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FFC000"/>
                            <w:sz w:val="14"/>
                            <w:szCs w:val="14"/>
                          </w:rPr>
                        </w:pPr>
                        <w:r w:rsidRPr="00237DF0">
                          <w:rPr>
                            <w:rFonts w:ascii="Century Gothic" w:hAnsi="Century Gothic"/>
                            <w:b/>
                            <w:color w:val="FFC000"/>
                            <w:sz w:val="14"/>
                            <w:szCs w:val="14"/>
                          </w:rPr>
                          <w:t>Yellow =</w:t>
                        </w:r>
                      </w:p>
                      <w:p w:rsidR="00567B92" w:rsidRPr="00237DF0" w:rsidRDefault="00567B92" w:rsidP="00514F9A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FFC000"/>
                            <w:sz w:val="14"/>
                            <w:szCs w:val="14"/>
                          </w:rPr>
                        </w:pPr>
                        <w:r w:rsidRPr="00237DF0">
                          <w:rPr>
                            <w:rFonts w:ascii="Century Gothic" w:hAnsi="Century Gothic"/>
                            <w:b/>
                            <w:color w:val="FFC000"/>
                            <w:sz w:val="14"/>
                            <w:szCs w:val="14"/>
                          </w:rPr>
                          <w:t>Oops, Okay Day</w:t>
                        </w:r>
                      </w:p>
                      <w:p w:rsidR="00567B92" w:rsidRPr="00237DF0" w:rsidRDefault="00567B92" w:rsidP="00514F9A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E36C0A" w:themeColor="accent6" w:themeShade="BF"/>
                            <w:sz w:val="14"/>
                            <w:szCs w:val="14"/>
                          </w:rPr>
                        </w:pPr>
                        <w:r w:rsidRPr="00237DF0">
                          <w:rPr>
                            <w:rFonts w:ascii="Century Gothic" w:hAnsi="Century Gothic"/>
                            <w:b/>
                            <w:color w:val="E36C0A" w:themeColor="accent6" w:themeShade="BF"/>
                            <w:sz w:val="14"/>
                            <w:szCs w:val="14"/>
                          </w:rPr>
                          <w:t>Orange =</w:t>
                        </w:r>
                      </w:p>
                      <w:p w:rsidR="00567B92" w:rsidRPr="00237DF0" w:rsidRDefault="00567B92" w:rsidP="00514F9A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E36C0A" w:themeColor="accent6" w:themeShade="BF"/>
                            <w:sz w:val="14"/>
                            <w:szCs w:val="14"/>
                          </w:rPr>
                        </w:pPr>
                        <w:r w:rsidRPr="00237DF0">
                          <w:rPr>
                            <w:rFonts w:ascii="Century Gothic" w:hAnsi="Century Gothic"/>
                            <w:b/>
                            <w:color w:val="E36C0A" w:themeColor="accent6" w:themeShade="BF"/>
                            <w:sz w:val="14"/>
                            <w:szCs w:val="14"/>
                          </w:rPr>
                          <w:t>Missed Recess</w:t>
                        </w:r>
                      </w:p>
                      <w:p w:rsidR="00567B92" w:rsidRPr="00237DF0" w:rsidRDefault="00567B92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/>
                            <w:b/>
                            <w:color w:val="FF0000"/>
                            <w:sz w:val="14"/>
                            <w:szCs w:val="14"/>
                          </w:rPr>
                        </w:pPr>
                        <w:r w:rsidRPr="00237DF0">
                          <w:rPr>
                            <w:rFonts w:ascii="Century Gothic" w:hAnsi="Century Gothic"/>
                            <w:b/>
                            <w:color w:val="FF0000"/>
                            <w:sz w:val="14"/>
                            <w:szCs w:val="14"/>
                          </w:rPr>
                          <w:t>Red =</w:t>
                        </w:r>
                      </w:p>
                      <w:p w:rsidR="00567B92" w:rsidRPr="00D736EF" w:rsidRDefault="00567B92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 w:rsidRPr="00237DF0">
                          <w:rPr>
                            <w:rFonts w:ascii="Century Gothic" w:hAnsi="Century Gothic"/>
                            <w:b/>
                            <w:color w:val="FF0000"/>
                            <w:sz w:val="14"/>
                            <w:szCs w:val="14"/>
                          </w:rPr>
                          <w:t>Parent Contact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567B92" w:rsidRDefault="007D28F5" w:rsidP="009E557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 w:rsidRPr="007D28F5">
                          <w:rPr>
                            <w:rFonts w:ascii="Century Gothic" w:hAnsi="Century Gothic" w:cs="Arial"/>
                          </w:rPr>
                          <w:drawing>
                            <wp:inline distT="0" distB="0" distL="0" distR="0">
                              <wp:extent cx="533400" cy="543724"/>
                              <wp:effectExtent l="19050" t="0" r="0" b="0"/>
                              <wp:docPr id="1" name="Picture 1" descr="http://www.snazaroo.us/pawprint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://www.snazaroo.us/pawprint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7581" cy="5479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84" w:type="dxa"/>
                      </w:tcPr>
                      <w:p w:rsidR="00567B92" w:rsidRDefault="00567B92" w:rsidP="009E557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 w:rsidRPr="009E5579">
                          <w:rPr>
                            <w:rFonts w:ascii="Century Gothic" w:hAnsi="Century Gothic" w:cs="Arial"/>
                            <w:noProof/>
                          </w:rPr>
                          <w:drawing>
                            <wp:inline distT="0" distB="0" distL="0" distR="0">
                              <wp:extent cx="533400" cy="543724"/>
                              <wp:effectExtent l="19050" t="0" r="0" b="0"/>
                              <wp:docPr id="3" name="Picture 1" descr="http://www.snazaroo.us/pawprint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://www.snazaroo.us/pawprint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7581" cy="5479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84" w:type="dxa"/>
                      </w:tcPr>
                      <w:p w:rsidR="00567B92" w:rsidRDefault="00567B92" w:rsidP="009E557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 w:rsidRPr="009E5579">
                          <w:rPr>
                            <w:rFonts w:ascii="Century Gothic" w:hAnsi="Century Gothic" w:cs="Arial"/>
                            <w:noProof/>
                          </w:rPr>
                          <w:drawing>
                            <wp:inline distT="0" distB="0" distL="0" distR="0">
                              <wp:extent cx="533400" cy="543724"/>
                              <wp:effectExtent l="19050" t="0" r="0" b="0"/>
                              <wp:docPr id="4" name="Picture 1" descr="http://www.snazaroo.us/pawprint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://www.snazaroo.us/pawprint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7581" cy="5479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84" w:type="dxa"/>
                      </w:tcPr>
                      <w:p w:rsidR="00567B92" w:rsidRDefault="00567B92" w:rsidP="009E557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 w:rsidRPr="009E5579">
                          <w:rPr>
                            <w:rFonts w:ascii="Century Gothic" w:hAnsi="Century Gothic" w:cs="Arial"/>
                            <w:noProof/>
                          </w:rPr>
                          <w:drawing>
                            <wp:inline distT="0" distB="0" distL="0" distR="0">
                              <wp:extent cx="533400" cy="543724"/>
                              <wp:effectExtent l="19050" t="0" r="0" b="0"/>
                              <wp:docPr id="5" name="Picture 1" descr="http://www.snazaroo.us/pawprint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://www.snazaroo.us/pawprint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7581" cy="5479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85" w:type="dxa"/>
                      </w:tcPr>
                      <w:p w:rsidR="00567B92" w:rsidRPr="00522FF5" w:rsidRDefault="00567B92" w:rsidP="00F3357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 w:rsidRPr="009E5579">
                          <w:rPr>
                            <w:rFonts w:ascii="Century Gothic" w:hAnsi="Century Gothic" w:cs="Arial"/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>
                              <wp:extent cx="533400" cy="543724"/>
                              <wp:effectExtent l="19050" t="0" r="0" b="0"/>
                              <wp:docPr id="6" name="Picture 1" descr="http://www.snazaroo.us/pawprint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://www.snazaroo.us/pawprint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7581" cy="5479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025B3" w:rsidRPr="001025B3" w:rsidRDefault="001025B3" w:rsidP="001025B3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Doodle Basic" w:hAnsi="Doodle Basic" w:cs="Arial"/>
                      <w:b/>
                      <w:color w:val="0070C0"/>
                      <w:sz w:val="28"/>
                      <w:szCs w:val="28"/>
                      <w:u w:val="single"/>
                    </w:rPr>
                  </w:pPr>
                </w:p>
                <w:p w:rsidR="001025B3" w:rsidRPr="002703AF" w:rsidRDefault="001025B3" w:rsidP="001025B3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Doodle Basic" w:hAnsi="Doodle Basic" w:cs="Arial"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  <w:r w:rsidRPr="00DD019D">
        <w:rPr>
          <w:noProof/>
          <w:sz w:val="50"/>
          <w:szCs w:val="50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600" type="#_x0000_t12" style="position:absolute;margin-left:169.7pt;margin-top:590.8pt;width:17.7pt;height:19.9pt;z-index:251734016;mso-position-horizontal-relative:page;mso-position-vertical-relative:page" filled="f" stroked="f">
            <v:textbox inset="0,0,0,0"/>
            <w10:wrap anchorx="page" anchory="page"/>
          </v:shape>
        </w:pict>
      </w:r>
      <w:r w:rsidRPr="00DD019D">
        <w:rPr>
          <w:noProof/>
          <w:sz w:val="50"/>
          <w:szCs w:val="50"/>
        </w:rPr>
        <w:pict>
          <v:shape id="_x0000_s1566" type="#_x0000_t202" style="position:absolute;margin-left:178.8pt;margin-top:694.25pt;width:8.6pt;height:8.1pt;z-index:251721728;mso-position-horizontal-relative:page;mso-position-vertical-relative:page" filled="f" stroked="f">
            <v:textbox style="mso-next-textbox:#_x0000_s1566" inset="0,0,0,0">
              <w:txbxContent>
                <w:p w:rsidR="00EB5ABA" w:rsidRDefault="00EB5ABA"/>
              </w:txbxContent>
            </v:textbox>
            <w10:wrap anchorx="page" anchory="page"/>
          </v:shape>
        </w:pict>
      </w:r>
      <w:r w:rsidR="00104338">
        <w:tab/>
      </w:r>
      <w:r w:rsidR="00104338">
        <w:tab/>
      </w:r>
      <w:r w:rsidR="00104338">
        <w:tab/>
      </w:r>
      <w:r w:rsidR="00104338">
        <w:tab/>
      </w:r>
    </w:p>
    <w:sectPr w:rsidR="001025B3" w:rsidRPr="0092608E" w:rsidSect="007041E4">
      <w:pgSz w:w="12240" w:h="15840"/>
      <w:pgMar w:top="1080" w:right="1800" w:bottom="900" w:left="18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71FA" w:rsidRDefault="000271FA">
      <w:r>
        <w:separator/>
      </w:r>
    </w:p>
  </w:endnote>
  <w:endnote w:type="continuationSeparator" w:id="0">
    <w:p w:rsidR="000271FA" w:rsidRDefault="000271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oodle Basic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71FA" w:rsidRDefault="000271FA">
      <w:r>
        <w:separator/>
      </w:r>
    </w:p>
  </w:footnote>
  <w:footnote w:type="continuationSeparator" w:id="0">
    <w:p w:rsidR="000271FA" w:rsidRDefault="000271F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starfish%20clipart%20black%20and%20white" style="width:34.55pt;height:32.6pt;visibility:visible;mso-wrap-style:square" o:bullet="t">
        <v:imagedata r:id="rId1" o:title="starfish%20clipart%20black%20and%20white"/>
      </v:shape>
    </w:pict>
  </w:numPicBullet>
  <w:abstractNum w:abstractNumId="0">
    <w:nsid w:val="02C31DED"/>
    <w:multiLevelType w:val="hybridMultilevel"/>
    <w:tmpl w:val="718EC6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ED6655"/>
    <w:multiLevelType w:val="hybridMultilevel"/>
    <w:tmpl w:val="545CAE5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410B06"/>
    <w:multiLevelType w:val="hybridMultilevel"/>
    <w:tmpl w:val="34AAB61A"/>
    <w:lvl w:ilvl="0" w:tplc="5C3CC4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DC0A47"/>
    <w:multiLevelType w:val="hybridMultilevel"/>
    <w:tmpl w:val="F8687002"/>
    <w:lvl w:ilvl="0" w:tplc="E6A0404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A926D45"/>
    <w:multiLevelType w:val="hybridMultilevel"/>
    <w:tmpl w:val="972AC712"/>
    <w:lvl w:ilvl="0" w:tplc="7F54190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64DC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BCE1E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1285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0282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6A16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605B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2031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300A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334F1234"/>
    <w:multiLevelType w:val="hybridMultilevel"/>
    <w:tmpl w:val="0C94EF7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0D53FEC"/>
    <w:multiLevelType w:val="hybridMultilevel"/>
    <w:tmpl w:val="1318F1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FA75F6"/>
    <w:multiLevelType w:val="hybridMultilevel"/>
    <w:tmpl w:val="726E7F8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450587"/>
    <w:multiLevelType w:val="hybridMultilevel"/>
    <w:tmpl w:val="869EF244"/>
    <w:lvl w:ilvl="0" w:tplc="AC9EB5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2E455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9407F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E4A19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DEBD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938D4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70D7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0A4B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7613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714C3C71"/>
    <w:multiLevelType w:val="hybridMultilevel"/>
    <w:tmpl w:val="E1B8F39E"/>
    <w:lvl w:ilvl="0" w:tplc="04090003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3" w:hanging="360"/>
      </w:pPr>
      <w:rPr>
        <w:rFonts w:ascii="Wingdings" w:hAnsi="Wingdings" w:hint="default"/>
      </w:rPr>
    </w:lvl>
  </w:abstractNum>
  <w:abstractNum w:abstractNumId="10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9A57C5E"/>
    <w:multiLevelType w:val="hybridMultilevel"/>
    <w:tmpl w:val="D976266C"/>
    <w:lvl w:ilvl="0" w:tplc="6DD296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7059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D8B2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44B5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667D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1007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9A8B5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D06E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32414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7EC34712"/>
    <w:multiLevelType w:val="hybridMultilevel"/>
    <w:tmpl w:val="9C2E1AC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7"/>
  </w:num>
  <w:num w:numId="4">
    <w:abstractNumId w:val="5"/>
  </w:num>
  <w:num w:numId="5">
    <w:abstractNumId w:val="0"/>
  </w:num>
  <w:num w:numId="6">
    <w:abstractNumId w:val="1"/>
  </w:num>
  <w:num w:numId="7">
    <w:abstractNumId w:val="12"/>
  </w:num>
  <w:num w:numId="8">
    <w:abstractNumId w:val="11"/>
  </w:num>
  <w:num w:numId="9">
    <w:abstractNumId w:val="8"/>
  </w:num>
  <w:num w:numId="10">
    <w:abstractNumId w:val="4"/>
  </w:num>
  <w:num w:numId="11">
    <w:abstractNumId w:val="2"/>
  </w:num>
  <w:num w:numId="12">
    <w:abstractNumId w:val="9"/>
  </w:num>
  <w:num w:numId="13">
    <w:abstractNumId w:val="6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4"/>
  <w:proofState w:spelling="clean" w:grammar="clean"/>
  <w:attachedTemplate r:id="rId1"/>
  <w:stylePaneFormatFilter w:val="3001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7019"/>
    <w:rsid w:val="00003438"/>
    <w:rsid w:val="00005EF3"/>
    <w:rsid w:val="00006886"/>
    <w:rsid w:val="0000749C"/>
    <w:rsid w:val="00015D14"/>
    <w:rsid w:val="00016AA7"/>
    <w:rsid w:val="00017E3A"/>
    <w:rsid w:val="000258F0"/>
    <w:rsid w:val="000271FA"/>
    <w:rsid w:val="00027220"/>
    <w:rsid w:val="00032297"/>
    <w:rsid w:val="00032411"/>
    <w:rsid w:val="0003409F"/>
    <w:rsid w:val="00035F61"/>
    <w:rsid w:val="00040546"/>
    <w:rsid w:val="000410CD"/>
    <w:rsid w:val="000515A4"/>
    <w:rsid w:val="00063173"/>
    <w:rsid w:val="00064B41"/>
    <w:rsid w:val="00064BE0"/>
    <w:rsid w:val="00066DEB"/>
    <w:rsid w:val="000774A7"/>
    <w:rsid w:val="000774EC"/>
    <w:rsid w:val="00082324"/>
    <w:rsid w:val="000830CB"/>
    <w:rsid w:val="000875D0"/>
    <w:rsid w:val="000877A4"/>
    <w:rsid w:val="00087A64"/>
    <w:rsid w:val="000A424F"/>
    <w:rsid w:val="000B3CB1"/>
    <w:rsid w:val="000B62A1"/>
    <w:rsid w:val="000B6902"/>
    <w:rsid w:val="000C0D42"/>
    <w:rsid w:val="000C1D8E"/>
    <w:rsid w:val="000C2ED6"/>
    <w:rsid w:val="000C6EE9"/>
    <w:rsid w:val="000D0E26"/>
    <w:rsid w:val="000D4B1B"/>
    <w:rsid w:val="000D5D3D"/>
    <w:rsid w:val="000D707A"/>
    <w:rsid w:val="000E2BD4"/>
    <w:rsid w:val="000E2C32"/>
    <w:rsid w:val="000E32BD"/>
    <w:rsid w:val="000E6285"/>
    <w:rsid w:val="000E6DF6"/>
    <w:rsid w:val="000F29D5"/>
    <w:rsid w:val="000F56AF"/>
    <w:rsid w:val="000F6884"/>
    <w:rsid w:val="001025B3"/>
    <w:rsid w:val="00104338"/>
    <w:rsid w:val="0011137E"/>
    <w:rsid w:val="00111A20"/>
    <w:rsid w:val="00111CDA"/>
    <w:rsid w:val="00116BA7"/>
    <w:rsid w:val="0012131F"/>
    <w:rsid w:val="00122542"/>
    <w:rsid w:val="001325BF"/>
    <w:rsid w:val="00132BB7"/>
    <w:rsid w:val="0013528B"/>
    <w:rsid w:val="00135ACF"/>
    <w:rsid w:val="001402F2"/>
    <w:rsid w:val="00142879"/>
    <w:rsid w:val="00144343"/>
    <w:rsid w:val="0014699E"/>
    <w:rsid w:val="00156015"/>
    <w:rsid w:val="001574AA"/>
    <w:rsid w:val="00160B30"/>
    <w:rsid w:val="00161C01"/>
    <w:rsid w:val="00164D3F"/>
    <w:rsid w:val="00167B4F"/>
    <w:rsid w:val="00174844"/>
    <w:rsid w:val="001750AB"/>
    <w:rsid w:val="00180984"/>
    <w:rsid w:val="0018104E"/>
    <w:rsid w:val="001837B8"/>
    <w:rsid w:val="001844BF"/>
    <w:rsid w:val="00184C67"/>
    <w:rsid w:val="00185095"/>
    <w:rsid w:val="00185984"/>
    <w:rsid w:val="00186CD4"/>
    <w:rsid w:val="0018766C"/>
    <w:rsid w:val="00187C42"/>
    <w:rsid w:val="00190B99"/>
    <w:rsid w:val="00190D60"/>
    <w:rsid w:val="00192DFF"/>
    <w:rsid w:val="00194765"/>
    <w:rsid w:val="00195622"/>
    <w:rsid w:val="00195A2C"/>
    <w:rsid w:val="00197522"/>
    <w:rsid w:val="001A1B9C"/>
    <w:rsid w:val="001A25DE"/>
    <w:rsid w:val="001B32F2"/>
    <w:rsid w:val="001B731D"/>
    <w:rsid w:val="001B7761"/>
    <w:rsid w:val="001C28D4"/>
    <w:rsid w:val="001C5CDE"/>
    <w:rsid w:val="001C6629"/>
    <w:rsid w:val="001C7471"/>
    <w:rsid w:val="001D2A79"/>
    <w:rsid w:val="001D3CC9"/>
    <w:rsid w:val="001D48C2"/>
    <w:rsid w:val="001D7183"/>
    <w:rsid w:val="001E079D"/>
    <w:rsid w:val="001E104E"/>
    <w:rsid w:val="001E1149"/>
    <w:rsid w:val="001E1542"/>
    <w:rsid w:val="001E1C7E"/>
    <w:rsid w:val="001E2BA9"/>
    <w:rsid w:val="001E3E7F"/>
    <w:rsid w:val="001E4CDF"/>
    <w:rsid w:val="001E5185"/>
    <w:rsid w:val="001E5FB0"/>
    <w:rsid w:val="001E7360"/>
    <w:rsid w:val="001E7B10"/>
    <w:rsid w:val="001F119B"/>
    <w:rsid w:val="001F1EF0"/>
    <w:rsid w:val="001F22FE"/>
    <w:rsid w:val="001F5354"/>
    <w:rsid w:val="001F5E64"/>
    <w:rsid w:val="001F726B"/>
    <w:rsid w:val="002047C0"/>
    <w:rsid w:val="00206E79"/>
    <w:rsid w:val="00207666"/>
    <w:rsid w:val="00207ABF"/>
    <w:rsid w:val="00213A51"/>
    <w:rsid w:val="00213DB3"/>
    <w:rsid w:val="00215437"/>
    <w:rsid w:val="00215570"/>
    <w:rsid w:val="0021697D"/>
    <w:rsid w:val="00216FB8"/>
    <w:rsid w:val="00222136"/>
    <w:rsid w:val="00223639"/>
    <w:rsid w:val="00224B1E"/>
    <w:rsid w:val="00235F36"/>
    <w:rsid w:val="00236358"/>
    <w:rsid w:val="00236FD0"/>
    <w:rsid w:val="00237DF0"/>
    <w:rsid w:val="00246E6A"/>
    <w:rsid w:val="00247ED5"/>
    <w:rsid w:val="00252E11"/>
    <w:rsid w:val="00255F4A"/>
    <w:rsid w:val="00257B8E"/>
    <w:rsid w:val="002614FA"/>
    <w:rsid w:val="00263E07"/>
    <w:rsid w:val="00266F5F"/>
    <w:rsid w:val="00270335"/>
    <w:rsid w:val="002703AF"/>
    <w:rsid w:val="00274B0A"/>
    <w:rsid w:val="00277D21"/>
    <w:rsid w:val="00280477"/>
    <w:rsid w:val="00281371"/>
    <w:rsid w:val="00284F12"/>
    <w:rsid w:val="00292CE9"/>
    <w:rsid w:val="002948FC"/>
    <w:rsid w:val="0029628C"/>
    <w:rsid w:val="0029638E"/>
    <w:rsid w:val="002A123F"/>
    <w:rsid w:val="002A2F80"/>
    <w:rsid w:val="002A3D45"/>
    <w:rsid w:val="002B1E02"/>
    <w:rsid w:val="002B291E"/>
    <w:rsid w:val="002B5133"/>
    <w:rsid w:val="002B7F3C"/>
    <w:rsid w:val="002C08BC"/>
    <w:rsid w:val="002C18F1"/>
    <w:rsid w:val="002C35F7"/>
    <w:rsid w:val="002C59E3"/>
    <w:rsid w:val="002C6B4C"/>
    <w:rsid w:val="002D16A8"/>
    <w:rsid w:val="002D2D8A"/>
    <w:rsid w:val="002D4691"/>
    <w:rsid w:val="002D58F7"/>
    <w:rsid w:val="002E00D5"/>
    <w:rsid w:val="002E0114"/>
    <w:rsid w:val="002E11B7"/>
    <w:rsid w:val="002E2A03"/>
    <w:rsid w:val="002E4F29"/>
    <w:rsid w:val="002E530C"/>
    <w:rsid w:val="002E7108"/>
    <w:rsid w:val="002F0945"/>
    <w:rsid w:val="002F0AEB"/>
    <w:rsid w:val="002F168D"/>
    <w:rsid w:val="002F32F2"/>
    <w:rsid w:val="002F3765"/>
    <w:rsid w:val="002F4E5D"/>
    <w:rsid w:val="002F64A5"/>
    <w:rsid w:val="002F6EAE"/>
    <w:rsid w:val="00302F9B"/>
    <w:rsid w:val="00304735"/>
    <w:rsid w:val="00305E21"/>
    <w:rsid w:val="00306D84"/>
    <w:rsid w:val="00315CFE"/>
    <w:rsid w:val="003215AC"/>
    <w:rsid w:val="00321D76"/>
    <w:rsid w:val="00322E09"/>
    <w:rsid w:val="00325887"/>
    <w:rsid w:val="0033356B"/>
    <w:rsid w:val="0033538A"/>
    <w:rsid w:val="00341119"/>
    <w:rsid w:val="0034631D"/>
    <w:rsid w:val="00350640"/>
    <w:rsid w:val="003507E7"/>
    <w:rsid w:val="0035125A"/>
    <w:rsid w:val="003517DA"/>
    <w:rsid w:val="003534D1"/>
    <w:rsid w:val="00356520"/>
    <w:rsid w:val="00357ADD"/>
    <w:rsid w:val="0036169C"/>
    <w:rsid w:val="00363065"/>
    <w:rsid w:val="0036443A"/>
    <w:rsid w:val="0036619A"/>
    <w:rsid w:val="003662B3"/>
    <w:rsid w:val="0037179F"/>
    <w:rsid w:val="00373FEA"/>
    <w:rsid w:val="00374097"/>
    <w:rsid w:val="003743CF"/>
    <w:rsid w:val="00375F01"/>
    <w:rsid w:val="003763D1"/>
    <w:rsid w:val="00377AF7"/>
    <w:rsid w:val="003801D4"/>
    <w:rsid w:val="003805A0"/>
    <w:rsid w:val="00380B5D"/>
    <w:rsid w:val="00380C9F"/>
    <w:rsid w:val="00383519"/>
    <w:rsid w:val="003840C5"/>
    <w:rsid w:val="0038628D"/>
    <w:rsid w:val="00386AEB"/>
    <w:rsid w:val="00387074"/>
    <w:rsid w:val="00390A1C"/>
    <w:rsid w:val="00391E94"/>
    <w:rsid w:val="00394ED5"/>
    <w:rsid w:val="00394F4A"/>
    <w:rsid w:val="003962BA"/>
    <w:rsid w:val="003A300C"/>
    <w:rsid w:val="003A44AF"/>
    <w:rsid w:val="003A6F33"/>
    <w:rsid w:val="003B0A11"/>
    <w:rsid w:val="003B1790"/>
    <w:rsid w:val="003B56D7"/>
    <w:rsid w:val="003B605C"/>
    <w:rsid w:val="003B7587"/>
    <w:rsid w:val="003C1122"/>
    <w:rsid w:val="003C1C93"/>
    <w:rsid w:val="003C2170"/>
    <w:rsid w:val="003D181C"/>
    <w:rsid w:val="003D1AC5"/>
    <w:rsid w:val="003D56B7"/>
    <w:rsid w:val="003E0B50"/>
    <w:rsid w:val="003E24E0"/>
    <w:rsid w:val="003E28C6"/>
    <w:rsid w:val="003E350E"/>
    <w:rsid w:val="003E4C50"/>
    <w:rsid w:val="003E7C20"/>
    <w:rsid w:val="003F1C5F"/>
    <w:rsid w:val="003F38C6"/>
    <w:rsid w:val="003F55D6"/>
    <w:rsid w:val="003F6717"/>
    <w:rsid w:val="00400614"/>
    <w:rsid w:val="00403F78"/>
    <w:rsid w:val="00405FFC"/>
    <w:rsid w:val="004122A4"/>
    <w:rsid w:val="004203BE"/>
    <w:rsid w:val="00421389"/>
    <w:rsid w:val="004214C1"/>
    <w:rsid w:val="0042154C"/>
    <w:rsid w:val="004226AB"/>
    <w:rsid w:val="004241B3"/>
    <w:rsid w:val="004306F1"/>
    <w:rsid w:val="00430E5A"/>
    <w:rsid w:val="00433174"/>
    <w:rsid w:val="0043376F"/>
    <w:rsid w:val="004339FC"/>
    <w:rsid w:val="00437C2E"/>
    <w:rsid w:val="0044343F"/>
    <w:rsid w:val="00443606"/>
    <w:rsid w:val="00445280"/>
    <w:rsid w:val="0044548C"/>
    <w:rsid w:val="00446E4D"/>
    <w:rsid w:val="00447169"/>
    <w:rsid w:val="004478E4"/>
    <w:rsid w:val="00450EEA"/>
    <w:rsid w:val="004519B7"/>
    <w:rsid w:val="00453BDE"/>
    <w:rsid w:val="00453D3E"/>
    <w:rsid w:val="00454F7A"/>
    <w:rsid w:val="004557E4"/>
    <w:rsid w:val="00456E19"/>
    <w:rsid w:val="00457162"/>
    <w:rsid w:val="00457F69"/>
    <w:rsid w:val="00461909"/>
    <w:rsid w:val="004629DF"/>
    <w:rsid w:val="004646E3"/>
    <w:rsid w:val="004667E0"/>
    <w:rsid w:val="00472849"/>
    <w:rsid w:val="004755D0"/>
    <w:rsid w:val="00475E4E"/>
    <w:rsid w:val="0048007A"/>
    <w:rsid w:val="004821F7"/>
    <w:rsid w:val="00487CDF"/>
    <w:rsid w:val="0049153C"/>
    <w:rsid w:val="00493094"/>
    <w:rsid w:val="004959DD"/>
    <w:rsid w:val="00495E39"/>
    <w:rsid w:val="00496B68"/>
    <w:rsid w:val="004A0523"/>
    <w:rsid w:val="004A687E"/>
    <w:rsid w:val="004B1835"/>
    <w:rsid w:val="004B2483"/>
    <w:rsid w:val="004B2E97"/>
    <w:rsid w:val="004C0EDF"/>
    <w:rsid w:val="004C1686"/>
    <w:rsid w:val="004C1FC0"/>
    <w:rsid w:val="004C35A4"/>
    <w:rsid w:val="004C61AC"/>
    <w:rsid w:val="004C787F"/>
    <w:rsid w:val="004D03DC"/>
    <w:rsid w:val="004D169E"/>
    <w:rsid w:val="004D481C"/>
    <w:rsid w:val="004D5D7B"/>
    <w:rsid w:val="004D6ACC"/>
    <w:rsid w:val="004E0208"/>
    <w:rsid w:val="004E6114"/>
    <w:rsid w:val="004F1454"/>
    <w:rsid w:val="004F4D5E"/>
    <w:rsid w:val="004F6892"/>
    <w:rsid w:val="004F76BC"/>
    <w:rsid w:val="00500EC3"/>
    <w:rsid w:val="00501AD4"/>
    <w:rsid w:val="005026B5"/>
    <w:rsid w:val="0050270C"/>
    <w:rsid w:val="005028E8"/>
    <w:rsid w:val="00505B29"/>
    <w:rsid w:val="00505FDC"/>
    <w:rsid w:val="00511CEF"/>
    <w:rsid w:val="00514F9A"/>
    <w:rsid w:val="00515356"/>
    <w:rsid w:val="0051681B"/>
    <w:rsid w:val="00516F08"/>
    <w:rsid w:val="00517E96"/>
    <w:rsid w:val="00520C1B"/>
    <w:rsid w:val="00522FF5"/>
    <w:rsid w:val="00523ABD"/>
    <w:rsid w:val="00524BBD"/>
    <w:rsid w:val="00525BB6"/>
    <w:rsid w:val="005307B4"/>
    <w:rsid w:val="00530AF1"/>
    <w:rsid w:val="00531FC9"/>
    <w:rsid w:val="00533C6A"/>
    <w:rsid w:val="005506E3"/>
    <w:rsid w:val="00555827"/>
    <w:rsid w:val="00556A82"/>
    <w:rsid w:val="005577F7"/>
    <w:rsid w:val="00557C1B"/>
    <w:rsid w:val="00562FCA"/>
    <w:rsid w:val="0056682A"/>
    <w:rsid w:val="00566925"/>
    <w:rsid w:val="0056737B"/>
    <w:rsid w:val="00567B92"/>
    <w:rsid w:val="0057511E"/>
    <w:rsid w:val="00575711"/>
    <w:rsid w:val="00580046"/>
    <w:rsid w:val="00581C7A"/>
    <w:rsid w:val="005848F0"/>
    <w:rsid w:val="00585C19"/>
    <w:rsid w:val="005861C2"/>
    <w:rsid w:val="005926EC"/>
    <w:rsid w:val="00593D63"/>
    <w:rsid w:val="005965D4"/>
    <w:rsid w:val="0059690B"/>
    <w:rsid w:val="005A144B"/>
    <w:rsid w:val="005A432A"/>
    <w:rsid w:val="005A5574"/>
    <w:rsid w:val="005A76C9"/>
    <w:rsid w:val="005B4F56"/>
    <w:rsid w:val="005B7866"/>
    <w:rsid w:val="005B7BB1"/>
    <w:rsid w:val="005C38F2"/>
    <w:rsid w:val="005C791F"/>
    <w:rsid w:val="005D1BD6"/>
    <w:rsid w:val="005D263D"/>
    <w:rsid w:val="005D4A82"/>
    <w:rsid w:val="005D4DC2"/>
    <w:rsid w:val="005E0B67"/>
    <w:rsid w:val="005E2992"/>
    <w:rsid w:val="005E70D9"/>
    <w:rsid w:val="005F1A88"/>
    <w:rsid w:val="005F6A6C"/>
    <w:rsid w:val="00601E05"/>
    <w:rsid w:val="0060431B"/>
    <w:rsid w:val="00605769"/>
    <w:rsid w:val="0061481E"/>
    <w:rsid w:val="0061500F"/>
    <w:rsid w:val="00615A07"/>
    <w:rsid w:val="00617E2C"/>
    <w:rsid w:val="0062259B"/>
    <w:rsid w:val="0062416F"/>
    <w:rsid w:val="00624B80"/>
    <w:rsid w:val="00625736"/>
    <w:rsid w:val="00626D18"/>
    <w:rsid w:val="0063432A"/>
    <w:rsid w:val="00635434"/>
    <w:rsid w:val="00641C43"/>
    <w:rsid w:val="00643592"/>
    <w:rsid w:val="00644584"/>
    <w:rsid w:val="006477BB"/>
    <w:rsid w:val="00647FE7"/>
    <w:rsid w:val="00651F9C"/>
    <w:rsid w:val="006531F4"/>
    <w:rsid w:val="00656572"/>
    <w:rsid w:val="006608D5"/>
    <w:rsid w:val="00661DAE"/>
    <w:rsid w:val="00663A4D"/>
    <w:rsid w:val="00664CA9"/>
    <w:rsid w:val="00666E8C"/>
    <w:rsid w:val="00670294"/>
    <w:rsid w:val="0067071A"/>
    <w:rsid w:val="00672994"/>
    <w:rsid w:val="00681B99"/>
    <w:rsid w:val="00681C27"/>
    <w:rsid w:val="006822DD"/>
    <w:rsid w:val="00685F8D"/>
    <w:rsid w:val="00686506"/>
    <w:rsid w:val="0069049E"/>
    <w:rsid w:val="00690967"/>
    <w:rsid w:val="00692DAE"/>
    <w:rsid w:val="00697AB9"/>
    <w:rsid w:val="006A0A53"/>
    <w:rsid w:val="006A65B0"/>
    <w:rsid w:val="006C098F"/>
    <w:rsid w:val="006C0CD2"/>
    <w:rsid w:val="006C174B"/>
    <w:rsid w:val="006C284D"/>
    <w:rsid w:val="006C3395"/>
    <w:rsid w:val="006C6B2E"/>
    <w:rsid w:val="006D1E1A"/>
    <w:rsid w:val="006D5FE6"/>
    <w:rsid w:val="006D64B2"/>
    <w:rsid w:val="006D78D3"/>
    <w:rsid w:val="006E1A6A"/>
    <w:rsid w:val="006E29F9"/>
    <w:rsid w:val="006E3D24"/>
    <w:rsid w:val="006E60AE"/>
    <w:rsid w:val="006F050B"/>
    <w:rsid w:val="006F68BD"/>
    <w:rsid w:val="006F69EC"/>
    <w:rsid w:val="006F7C52"/>
    <w:rsid w:val="00701254"/>
    <w:rsid w:val="007023CA"/>
    <w:rsid w:val="007041E4"/>
    <w:rsid w:val="0070786F"/>
    <w:rsid w:val="00710F6F"/>
    <w:rsid w:val="00711B1D"/>
    <w:rsid w:val="00713F30"/>
    <w:rsid w:val="00723F11"/>
    <w:rsid w:val="00730D8F"/>
    <w:rsid w:val="00733748"/>
    <w:rsid w:val="00737DFE"/>
    <w:rsid w:val="0074118D"/>
    <w:rsid w:val="0074162A"/>
    <w:rsid w:val="00742189"/>
    <w:rsid w:val="0074277B"/>
    <w:rsid w:val="00743C69"/>
    <w:rsid w:val="00743DBB"/>
    <w:rsid w:val="0074445D"/>
    <w:rsid w:val="007469C1"/>
    <w:rsid w:val="00753EAA"/>
    <w:rsid w:val="00754090"/>
    <w:rsid w:val="00754556"/>
    <w:rsid w:val="00754FA7"/>
    <w:rsid w:val="00771695"/>
    <w:rsid w:val="007749E2"/>
    <w:rsid w:val="007816A8"/>
    <w:rsid w:val="00782EB2"/>
    <w:rsid w:val="007926F1"/>
    <w:rsid w:val="00795DF5"/>
    <w:rsid w:val="00797B9D"/>
    <w:rsid w:val="007A1952"/>
    <w:rsid w:val="007A4C2C"/>
    <w:rsid w:val="007A5198"/>
    <w:rsid w:val="007A6666"/>
    <w:rsid w:val="007A70A3"/>
    <w:rsid w:val="007A767E"/>
    <w:rsid w:val="007B2BC2"/>
    <w:rsid w:val="007B2CCB"/>
    <w:rsid w:val="007B3172"/>
    <w:rsid w:val="007B48F7"/>
    <w:rsid w:val="007C04B7"/>
    <w:rsid w:val="007C24BC"/>
    <w:rsid w:val="007C7EE3"/>
    <w:rsid w:val="007D0F96"/>
    <w:rsid w:val="007D138D"/>
    <w:rsid w:val="007D1FC8"/>
    <w:rsid w:val="007D21E4"/>
    <w:rsid w:val="007D28F5"/>
    <w:rsid w:val="007D4CB6"/>
    <w:rsid w:val="007D72AE"/>
    <w:rsid w:val="007D7F35"/>
    <w:rsid w:val="007E1F00"/>
    <w:rsid w:val="007E2561"/>
    <w:rsid w:val="007E2A0E"/>
    <w:rsid w:val="007E426B"/>
    <w:rsid w:val="007F0BCD"/>
    <w:rsid w:val="007F360F"/>
    <w:rsid w:val="007F3FA8"/>
    <w:rsid w:val="007F6418"/>
    <w:rsid w:val="008006EF"/>
    <w:rsid w:val="0080075E"/>
    <w:rsid w:val="0080275D"/>
    <w:rsid w:val="00803911"/>
    <w:rsid w:val="008042A1"/>
    <w:rsid w:val="00804B53"/>
    <w:rsid w:val="00805C1B"/>
    <w:rsid w:val="00805DBA"/>
    <w:rsid w:val="00807D1A"/>
    <w:rsid w:val="008115C1"/>
    <w:rsid w:val="00816B50"/>
    <w:rsid w:val="0082360E"/>
    <w:rsid w:val="00825C0F"/>
    <w:rsid w:val="00826671"/>
    <w:rsid w:val="00833C5E"/>
    <w:rsid w:val="00833F84"/>
    <w:rsid w:val="00835243"/>
    <w:rsid w:val="00835E85"/>
    <w:rsid w:val="00840808"/>
    <w:rsid w:val="00841065"/>
    <w:rsid w:val="0084273F"/>
    <w:rsid w:val="00843594"/>
    <w:rsid w:val="008464DC"/>
    <w:rsid w:val="00846568"/>
    <w:rsid w:val="00847270"/>
    <w:rsid w:val="00851A42"/>
    <w:rsid w:val="00852988"/>
    <w:rsid w:val="00854162"/>
    <w:rsid w:val="00854391"/>
    <w:rsid w:val="008560D7"/>
    <w:rsid w:val="008607DB"/>
    <w:rsid w:val="008643BB"/>
    <w:rsid w:val="008728AC"/>
    <w:rsid w:val="0087365A"/>
    <w:rsid w:val="0088196B"/>
    <w:rsid w:val="00883180"/>
    <w:rsid w:val="008841EF"/>
    <w:rsid w:val="00892B10"/>
    <w:rsid w:val="00894665"/>
    <w:rsid w:val="00896A25"/>
    <w:rsid w:val="008A0005"/>
    <w:rsid w:val="008A073D"/>
    <w:rsid w:val="008A0D43"/>
    <w:rsid w:val="008A6CAB"/>
    <w:rsid w:val="008A6FBB"/>
    <w:rsid w:val="008A7DF7"/>
    <w:rsid w:val="008B2765"/>
    <w:rsid w:val="008B2ACD"/>
    <w:rsid w:val="008B34BE"/>
    <w:rsid w:val="008B444D"/>
    <w:rsid w:val="008B536F"/>
    <w:rsid w:val="008C14C0"/>
    <w:rsid w:val="008C2903"/>
    <w:rsid w:val="008C41AE"/>
    <w:rsid w:val="008C5DB3"/>
    <w:rsid w:val="008C7FE0"/>
    <w:rsid w:val="008D074E"/>
    <w:rsid w:val="008D20FD"/>
    <w:rsid w:val="008D21C3"/>
    <w:rsid w:val="008D5A62"/>
    <w:rsid w:val="008D6E03"/>
    <w:rsid w:val="008D7506"/>
    <w:rsid w:val="008E02B2"/>
    <w:rsid w:val="008E3A15"/>
    <w:rsid w:val="008E5DD3"/>
    <w:rsid w:val="008F4B11"/>
    <w:rsid w:val="008F66E7"/>
    <w:rsid w:val="008F6C51"/>
    <w:rsid w:val="008F6C67"/>
    <w:rsid w:val="00903965"/>
    <w:rsid w:val="00903EC0"/>
    <w:rsid w:val="0090489A"/>
    <w:rsid w:val="0090700B"/>
    <w:rsid w:val="009114E3"/>
    <w:rsid w:val="0091225B"/>
    <w:rsid w:val="00915916"/>
    <w:rsid w:val="009169FE"/>
    <w:rsid w:val="00916E83"/>
    <w:rsid w:val="0092189D"/>
    <w:rsid w:val="00922F8C"/>
    <w:rsid w:val="00923A01"/>
    <w:rsid w:val="00925343"/>
    <w:rsid w:val="0092608E"/>
    <w:rsid w:val="0093063C"/>
    <w:rsid w:val="00932A83"/>
    <w:rsid w:val="00935457"/>
    <w:rsid w:val="00937582"/>
    <w:rsid w:val="00937BBB"/>
    <w:rsid w:val="00940F18"/>
    <w:rsid w:val="0094155C"/>
    <w:rsid w:val="009429B8"/>
    <w:rsid w:val="00942A04"/>
    <w:rsid w:val="00943FBF"/>
    <w:rsid w:val="00944813"/>
    <w:rsid w:val="0094526B"/>
    <w:rsid w:val="0095255D"/>
    <w:rsid w:val="00953715"/>
    <w:rsid w:val="00961561"/>
    <w:rsid w:val="0096308E"/>
    <w:rsid w:val="0096723F"/>
    <w:rsid w:val="00971971"/>
    <w:rsid w:val="009729A9"/>
    <w:rsid w:val="00974E75"/>
    <w:rsid w:val="0097703F"/>
    <w:rsid w:val="009771CF"/>
    <w:rsid w:val="009775C4"/>
    <w:rsid w:val="00983828"/>
    <w:rsid w:val="00983D34"/>
    <w:rsid w:val="0098434D"/>
    <w:rsid w:val="00986528"/>
    <w:rsid w:val="00990BD5"/>
    <w:rsid w:val="009916DB"/>
    <w:rsid w:val="00997B57"/>
    <w:rsid w:val="009A091F"/>
    <w:rsid w:val="009A266F"/>
    <w:rsid w:val="009A49C4"/>
    <w:rsid w:val="009A6179"/>
    <w:rsid w:val="009B001E"/>
    <w:rsid w:val="009B2989"/>
    <w:rsid w:val="009B54B6"/>
    <w:rsid w:val="009B7D01"/>
    <w:rsid w:val="009C012D"/>
    <w:rsid w:val="009C0D5C"/>
    <w:rsid w:val="009C2652"/>
    <w:rsid w:val="009C438E"/>
    <w:rsid w:val="009C7114"/>
    <w:rsid w:val="009D2549"/>
    <w:rsid w:val="009D3AA6"/>
    <w:rsid w:val="009D3C00"/>
    <w:rsid w:val="009D4ADE"/>
    <w:rsid w:val="009D7225"/>
    <w:rsid w:val="009E08FE"/>
    <w:rsid w:val="009E34B7"/>
    <w:rsid w:val="009E3D32"/>
    <w:rsid w:val="009E4798"/>
    <w:rsid w:val="009E5579"/>
    <w:rsid w:val="009E669D"/>
    <w:rsid w:val="009E6832"/>
    <w:rsid w:val="009F02D2"/>
    <w:rsid w:val="009F08D6"/>
    <w:rsid w:val="009F21FB"/>
    <w:rsid w:val="009F2C50"/>
    <w:rsid w:val="009F4BA6"/>
    <w:rsid w:val="009F53CA"/>
    <w:rsid w:val="00A01F2D"/>
    <w:rsid w:val="00A03950"/>
    <w:rsid w:val="00A100B0"/>
    <w:rsid w:val="00A14CFA"/>
    <w:rsid w:val="00A161E2"/>
    <w:rsid w:val="00A175C6"/>
    <w:rsid w:val="00A23CB2"/>
    <w:rsid w:val="00A251AB"/>
    <w:rsid w:val="00A27C62"/>
    <w:rsid w:val="00A30B99"/>
    <w:rsid w:val="00A342F0"/>
    <w:rsid w:val="00A3453A"/>
    <w:rsid w:val="00A351A7"/>
    <w:rsid w:val="00A36BF3"/>
    <w:rsid w:val="00A40FAC"/>
    <w:rsid w:val="00A43FE3"/>
    <w:rsid w:val="00A45636"/>
    <w:rsid w:val="00A463E1"/>
    <w:rsid w:val="00A475B9"/>
    <w:rsid w:val="00A50B46"/>
    <w:rsid w:val="00A52817"/>
    <w:rsid w:val="00A5484E"/>
    <w:rsid w:val="00A56734"/>
    <w:rsid w:val="00A615D7"/>
    <w:rsid w:val="00A615EA"/>
    <w:rsid w:val="00A64C16"/>
    <w:rsid w:val="00A64CC9"/>
    <w:rsid w:val="00A66D60"/>
    <w:rsid w:val="00A67370"/>
    <w:rsid w:val="00A72C57"/>
    <w:rsid w:val="00A80B02"/>
    <w:rsid w:val="00A815D7"/>
    <w:rsid w:val="00A81BCA"/>
    <w:rsid w:val="00A83641"/>
    <w:rsid w:val="00A842F7"/>
    <w:rsid w:val="00A843A1"/>
    <w:rsid w:val="00A843A5"/>
    <w:rsid w:val="00A84FA2"/>
    <w:rsid w:val="00A9094F"/>
    <w:rsid w:val="00A950E4"/>
    <w:rsid w:val="00AA0219"/>
    <w:rsid w:val="00AA15E6"/>
    <w:rsid w:val="00AA4537"/>
    <w:rsid w:val="00AA4B19"/>
    <w:rsid w:val="00AA524F"/>
    <w:rsid w:val="00AA59B6"/>
    <w:rsid w:val="00AB11A8"/>
    <w:rsid w:val="00AB4D80"/>
    <w:rsid w:val="00AB5EA5"/>
    <w:rsid w:val="00AC0AF1"/>
    <w:rsid w:val="00AC3FF1"/>
    <w:rsid w:val="00AD148A"/>
    <w:rsid w:val="00AD2A1E"/>
    <w:rsid w:val="00AD5A2C"/>
    <w:rsid w:val="00AD5F97"/>
    <w:rsid w:val="00AD798E"/>
    <w:rsid w:val="00AE0FF5"/>
    <w:rsid w:val="00AE1E55"/>
    <w:rsid w:val="00AE380B"/>
    <w:rsid w:val="00AE50A6"/>
    <w:rsid w:val="00AE5663"/>
    <w:rsid w:val="00AF02D6"/>
    <w:rsid w:val="00AF450C"/>
    <w:rsid w:val="00AF664D"/>
    <w:rsid w:val="00AF78FE"/>
    <w:rsid w:val="00B00C94"/>
    <w:rsid w:val="00B029B9"/>
    <w:rsid w:val="00B0358E"/>
    <w:rsid w:val="00B07FB3"/>
    <w:rsid w:val="00B10597"/>
    <w:rsid w:val="00B13286"/>
    <w:rsid w:val="00B14400"/>
    <w:rsid w:val="00B14B0B"/>
    <w:rsid w:val="00B17346"/>
    <w:rsid w:val="00B203ED"/>
    <w:rsid w:val="00B20F65"/>
    <w:rsid w:val="00B23BE6"/>
    <w:rsid w:val="00B26458"/>
    <w:rsid w:val="00B30D17"/>
    <w:rsid w:val="00B32DFD"/>
    <w:rsid w:val="00B3647D"/>
    <w:rsid w:val="00B3673D"/>
    <w:rsid w:val="00B42653"/>
    <w:rsid w:val="00B449D0"/>
    <w:rsid w:val="00B472C2"/>
    <w:rsid w:val="00B52F15"/>
    <w:rsid w:val="00B53ADA"/>
    <w:rsid w:val="00B5409F"/>
    <w:rsid w:val="00B55990"/>
    <w:rsid w:val="00B619B9"/>
    <w:rsid w:val="00B62ACF"/>
    <w:rsid w:val="00B66AF4"/>
    <w:rsid w:val="00B71645"/>
    <w:rsid w:val="00B71E36"/>
    <w:rsid w:val="00B74FDF"/>
    <w:rsid w:val="00B8102E"/>
    <w:rsid w:val="00B822BA"/>
    <w:rsid w:val="00B8716B"/>
    <w:rsid w:val="00B87FC2"/>
    <w:rsid w:val="00B94C66"/>
    <w:rsid w:val="00B95ECD"/>
    <w:rsid w:val="00B96618"/>
    <w:rsid w:val="00BA1B25"/>
    <w:rsid w:val="00BA290C"/>
    <w:rsid w:val="00BA396A"/>
    <w:rsid w:val="00BA3DE8"/>
    <w:rsid w:val="00BA4A88"/>
    <w:rsid w:val="00BA5AE9"/>
    <w:rsid w:val="00BA5C10"/>
    <w:rsid w:val="00BA6E6C"/>
    <w:rsid w:val="00BA7E32"/>
    <w:rsid w:val="00BB07BD"/>
    <w:rsid w:val="00BB0F4C"/>
    <w:rsid w:val="00BB15A6"/>
    <w:rsid w:val="00BB2222"/>
    <w:rsid w:val="00BB757B"/>
    <w:rsid w:val="00BB7A80"/>
    <w:rsid w:val="00BC6A6F"/>
    <w:rsid w:val="00BD0D5A"/>
    <w:rsid w:val="00BD1665"/>
    <w:rsid w:val="00BD1DAC"/>
    <w:rsid w:val="00BD5EF0"/>
    <w:rsid w:val="00BE0A9B"/>
    <w:rsid w:val="00BE5130"/>
    <w:rsid w:val="00BE56EF"/>
    <w:rsid w:val="00BE7CE1"/>
    <w:rsid w:val="00BF13AD"/>
    <w:rsid w:val="00BF5254"/>
    <w:rsid w:val="00BF65A2"/>
    <w:rsid w:val="00BF76E9"/>
    <w:rsid w:val="00C01D97"/>
    <w:rsid w:val="00C075E5"/>
    <w:rsid w:val="00C110DE"/>
    <w:rsid w:val="00C1447D"/>
    <w:rsid w:val="00C14994"/>
    <w:rsid w:val="00C1605C"/>
    <w:rsid w:val="00C1656B"/>
    <w:rsid w:val="00C17E7A"/>
    <w:rsid w:val="00C22DC6"/>
    <w:rsid w:val="00C25520"/>
    <w:rsid w:val="00C26529"/>
    <w:rsid w:val="00C27A85"/>
    <w:rsid w:val="00C33C4C"/>
    <w:rsid w:val="00C446BE"/>
    <w:rsid w:val="00C465C5"/>
    <w:rsid w:val="00C505EC"/>
    <w:rsid w:val="00C50822"/>
    <w:rsid w:val="00C543C0"/>
    <w:rsid w:val="00C54BC7"/>
    <w:rsid w:val="00C55100"/>
    <w:rsid w:val="00C55FAA"/>
    <w:rsid w:val="00C56ADA"/>
    <w:rsid w:val="00C64765"/>
    <w:rsid w:val="00C65BD8"/>
    <w:rsid w:val="00C7162E"/>
    <w:rsid w:val="00C72122"/>
    <w:rsid w:val="00C80EC0"/>
    <w:rsid w:val="00C82C9F"/>
    <w:rsid w:val="00C82D3A"/>
    <w:rsid w:val="00C830DD"/>
    <w:rsid w:val="00C83579"/>
    <w:rsid w:val="00C91871"/>
    <w:rsid w:val="00C9331A"/>
    <w:rsid w:val="00C93484"/>
    <w:rsid w:val="00C93672"/>
    <w:rsid w:val="00C93D27"/>
    <w:rsid w:val="00C95911"/>
    <w:rsid w:val="00C96E53"/>
    <w:rsid w:val="00CA0707"/>
    <w:rsid w:val="00CA515B"/>
    <w:rsid w:val="00CB0B1A"/>
    <w:rsid w:val="00CB3968"/>
    <w:rsid w:val="00CB3BC2"/>
    <w:rsid w:val="00CB3E50"/>
    <w:rsid w:val="00CC1C82"/>
    <w:rsid w:val="00CC2F8A"/>
    <w:rsid w:val="00CC3E86"/>
    <w:rsid w:val="00CC3F51"/>
    <w:rsid w:val="00CC44B8"/>
    <w:rsid w:val="00CD1B3E"/>
    <w:rsid w:val="00CD288D"/>
    <w:rsid w:val="00CD43D9"/>
    <w:rsid w:val="00CD4651"/>
    <w:rsid w:val="00CD4926"/>
    <w:rsid w:val="00CD50A0"/>
    <w:rsid w:val="00CE3071"/>
    <w:rsid w:val="00CE3E6F"/>
    <w:rsid w:val="00CE470C"/>
    <w:rsid w:val="00CE4BF7"/>
    <w:rsid w:val="00CE4D25"/>
    <w:rsid w:val="00CE5B91"/>
    <w:rsid w:val="00CE6155"/>
    <w:rsid w:val="00CE62BB"/>
    <w:rsid w:val="00CE6A69"/>
    <w:rsid w:val="00CE7A71"/>
    <w:rsid w:val="00CE7B47"/>
    <w:rsid w:val="00CF17E1"/>
    <w:rsid w:val="00CF4CEE"/>
    <w:rsid w:val="00CF5201"/>
    <w:rsid w:val="00CF59E1"/>
    <w:rsid w:val="00CF64D9"/>
    <w:rsid w:val="00CF70E4"/>
    <w:rsid w:val="00CF7556"/>
    <w:rsid w:val="00D00F59"/>
    <w:rsid w:val="00D026D5"/>
    <w:rsid w:val="00D0551D"/>
    <w:rsid w:val="00D05582"/>
    <w:rsid w:val="00D06D75"/>
    <w:rsid w:val="00D0720F"/>
    <w:rsid w:val="00D12DA3"/>
    <w:rsid w:val="00D20BFD"/>
    <w:rsid w:val="00D212BB"/>
    <w:rsid w:val="00D30D43"/>
    <w:rsid w:val="00D3224E"/>
    <w:rsid w:val="00D32295"/>
    <w:rsid w:val="00D33014"/>
    <w:rsid w:val="00D33F59"/>
    <w:rsid w:val="00D3519B"/>
    <w:rsid w:val="00D35339"/>
    <w:rsid w:val="00D431BD"/>
    <w:rsid w:val="00D43BA3"/>
    <w:rsid w:val="00D45966"/>
    <w:rsid w:val="00D4633A"/>
    <w:rsid w:val="00D502D3"/>
    <w:rsid w:val="00D50EC2"/>
    <w:rsid w:val="00D516DA"/>
    <w:rsid w:val="00D53217"/>
    <w:rsid w:val="00D54D4E"/>
    <w:rsid w:val="00D56530"/>
    <w:rsid w:val="00D60CDB"/>
    <w:rsid w:val="00D628B8"/>
    <w:rsid w:val="00D62963"/>
    <w:rsid w:val="00D630AD"/>
    <w:rsid w:val="00D63F03"/>
    <w:rsid w:val="00D64F7B"/>
    <w:rsid w:val="00D6723E"/>
    <w:rsid w:val="00D67F25"/>
    <w:rsid w:val="00D72B69"/>
    <w:rsid w:val="00D736EF"/>
    <w:rsid w:val="00D73AB5"/>
    <w:rsid w:val="00D73C85"/>
    <w:rsid w:val="00D80465"/>
    <w:rsid w:val="00D8227D"/>
    <w:rsid w:val="00D84A5F"/>
    <w:rsid w:val="00D87974"/>
    <w:rsid w:val="00D87C3B"/>
    <w:rsid w:val="00D95695"/>
    <w:rsid w:val="00D960C6"/>
    <w:rsid w:val="00D96BEE"/>
    <w:rsid w:val="00D96C9D"/>
    <w:rsid w:val="00DA78E3"/>
    <w:rsid w:val="00DB265F"/>
    <w:rsid w:val="00DB4E6D"/>
    <w:rsid w:val="00DB61BA"/>
    <w:rsid w:val="00DC2208"/>
    <w:rsid w:val="00DC330B"/>
    <w:rsid w:val="00DC62CC"/>
    <w:rsid w:val="00DC7B58"/>
    <w:rsid w:val="00DD019D"/>
    <w:rsid w:val="00DD10BC"/>
    <w:rsid w:val="00DD2C54"/>
    <w:rsid w:val="00DD4680"/>
    <w:rsid w:val="00DD6D06"/>
    <w:rsid w:val="00DE3C0E"/>
    <w:rsid w:val="00DE48C3"/>
    <w:rsid w:val="00DE55F3"/>
    <w:rsid w:val="00DE68B8"/>
    <w:rsid w:val="00DE6E42"/>
    <w:rsid w:val="00DF0480"/>
    <w:rsid w:val="00DF3CC2"/>
    <w:rsid w:val="00DF6565"/>
    <w:rsid w:val="00E0018D"/>
    <w:rsid w:val="00E019CF"/>
    <w:rsid w:val="00E02893"/>
    <w:rsid w:val="00E07111"/>
    <w:rsid w:val="00E1610E"/>
    <w:rsid w:val="00E1737C"/>
    <w:rsid w:val="00E216B2"/>
    <w:rsid w:val="00E23F27"/>
    <w:rsid w:val="00E247EF"/>
    <w:rsid w:val="00E25FEB"/>
    <w:rsid w:val="00E27521"/>
    <w:rsid w:val="00E31FEB"/>
    <w:rsid w:val="00E33C7F"/>
    <w:rsid w:val="00E34453"/>
    <w:rsid w:val="00E41BF9"/>
    <w:rsid w:val="00E4241D"/>
    <w:rsid w:val="00E42DBB"/>
    <w:rsid w:val="00E438A4"/>
    <w:rsid w:val="00E4512D"/>
    <w:rsid w:val="00E459D3"/>
    <w:rsid w:val="00E45F41"/>
    <w:rsid w:val="00E45F42"/>
    <w:rsid w:val="00E47424"/>
    <w:rsid w:val="00E474DD"/>
    <w:rsid w:val="00E47651"/>
    <w:rsid w:val="00E52BAB"/>
    <w:rsid w:val="00E542E8"/>
    <w:rsid w:val="00E54A87"/>
    <w:rsid w:val="00E5550D"/>
    <w:rsid w:val="00E56A8E"/>
    <w:rsid w:val="00E57D1B"/>
    <w:rsid w:val="00E63F5B"/>
    <w:rsid w:val="00E64E38"/>
    <w:rsid w:val="00E70625"/>
    <w:rsid w:val="00E7486B"/>
    <w:rsid w:val="00E7520B"/>
    <w:rsid w:val="00E76704"/>
    <w:rsid w:val="00E76CCF"/>
    <w:rsid w:val="00E80107"/>
    <w:rsid w:val="00E80C75"/>
    <w:rsid w:val="00E81572"/>
    <w:rsid w:val="00E842C0"/>
    <w:rsid w:val="00E848FF"/>
    <w:rsid w:val="00E900CE"/>
    <w:rsid w:val="00E93274"/>
    <w:rsid w:val="00E97DCF"/>
    <w:rsid w:val="00EA0A89"/>
    <w:rsid w:val="00EA4A39"/>
    <w:rsid w:val="00EA57E3"/>
    <w:rsid w:val="00EA58CE"/>
    <w:rsid w:val="00EB0D3C"/>
    <w:rsid w:val="00EB10EA"/>
    <w:rsid w:val="00EB3240"/>
    <w:rsid w:val="00EB421B"/>
    <w:rsid w:val="00EB5ABA"/>
    <w:rsid w:val="00EB609A"/>
    <w:rsid w:val="00EB64B4"/>
    <w:rsid w:val="00EB6DFA"/>
    <w:rsid w:val="00EC109E"/>
    <w:rsid w:val="00EC15EA"/>
    <w:rsid w:val="00EC3FEA"/>
    <w:rsid w:val="00ED08F4"/>
    <w:rsid w:val="00ED165B"/>
    <w:rsid w:val="00ED69C1"/>
    <w:rsid w:val="00ED7762"/>
    <w:rsid w:val="00ED792B"/>
    <w:rsid w:val="00EE2FD0"/>
    <w:rsid w:val="00EE49B9"/>
    <w:rsid w:val="00EE7732"/>
    <w:rsid w:val="00EF55A8"/>
    <w:rsid w:val="00EF6681"/>
    <w:rsid w:val="00F0228B"/>
    <w:rsid w:val="00F03D3D"/>
    <w:rsid w:val="00F077D7"/>
    <w:rsid w:val="00F10650"/>
    <w:rsid w:val="00F11855"/>
    <w:rsid w:val="00F12F72"/>
    <w:rsid w:val="00F21151"/>
    <w:rsid w:val="00F223DE"/>
    <w:rsid w:val="00F25725"/>
    <w:rsid w:val="00F25CA5"/>
    <w:rsid w:val="00F300B9"/>
    <w:rsid w:val="00F3119D"/>
    <w:rsid w:val="00F313CC"/>
    <w:rsid w:val="00F33072"/>
    <w:rsid w:val="00F3357A"/>
    <w:rsid w:val="00F335EF"/>
    <w:rsid w:val="00F3375E"/>
    <w:rsid w:val="00F340E7"/>
    <w:rsid w:val="00F36A28"/>
    <w:rsid w:val="00F36E14"/>
    <w:rsid w:val="00F40187"/>
    <w:rsid w:val="00F40D44"/>
    <w:rsid w:val="00F46A00"/>
    <w:rsid w:val="00F55373"/>
    <w:rsid w:val="00F57019"/>
    <w:rsid w:val="00F575C2"/>
    <w:rsid w:val="00F57997"/>
    <w:rsid w:val="00F60460"/>
    <w:rsid w:val="00F624B9"/>
    <w:rsid w:val="00F63822"/>
    <w:rsid w:val="00F64134"/>
    <w:rsid w:val="00F6665B"/>
    <w:rsid w:val="00F67665"/>
    <w:rsid w:val="00F702E4"/>
    <w:rsid w:val="00F703C0"/>
    <w:rsid w:val="00F71AA2"/>
    <w:rsid w:val="00F72F54"/>
    <w:rsid w:val="00F73557"/>
    <w:rsid w:val="00F73F5D"/>
    <w:rsid w:val="00F74871"/>
    <w:rsid w:val="00F74B39"/>
    <w:rsid w:val="00F76019"/>
    <w:rsid w:val="00F7747A"/>
    <w:rsid w:val="00F800E4"/>
    <w:rsid w:val="00F87828"/>
    <w:rsid w:val="00F915AE"/>
    <w:rsid w:val="00F95070"/>
    <w:rsid w:val="00F9663B"/>
    <w:rsid w:val="00F96B14"/>
    <w:rsid w:val="00F9789C"/>
    <w:rsid w:val="00FA117C"/>
    <w:rsid w:val="00FB23B0"/>
    <w:rsid w:val="00FB5DC6"/>
    <w:rsid w:val="00FC3BB9"/>
    <w:rsid w:val="00FC6403"/>
    <w:rsid w:val="00FC648E"/>
    <w:rsid w:val="00FD087F"/>
    <w:rsid w:val="00FD3527"/>
    <w:rsid w:val="00FD6054"/>
    <w:rsid w:val="00FD6544"/>
    <w:rsid w:val="00FE3ECF"/>
    <w:rsid w:val="00FE4112"/>
    <w:rsid w:val="00FF09B6"/>
    <w:rsid w:val="00FF1793"/>
    <w:rsid w:val="00FF55A8"/>
    <w:rsid w:val="00FF57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6018" style="mso-position-horizontal-relative:page;mso-position-vertical-relative:page" fill="f" fillcolor="white" stroke="f">
      <v:fill color="white" on="f"/>
      <v:stroke on="f"/>
      <v:textbox inset="0,0,0,0"/>
      <o:colormru v:ext="edit" colors="#9fc,#b00000,#fff6db,#6f7fc8,#98a3d7,#dedede,#9c9,#c00"/>
      <o:colormenu v:ext="edit" fillcolor="none [3212]" strokecolor="none [3213]"/>
    </o:shapedefaults>
    <o:shapelayout v:ext="edit">
      <o:idmap v:ext="edit" data="1"/>
      <o:rules v:ext="edit">
        <o:r id="V:Rule1" type="callout" idref="#_x0000_s1554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link w:val="Heading1Char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shadow/>
      <w:color w:val="FFFF00"/>
      <w:spacing w:val="56"/>
      <w:sz w:val="64"/>
      <w:szCs w:val="68"/>
    </w:rPr>
  </w:style>
  <w:style w:type="paragraph" w:styleId="BodyText2">
    <w:name w:val="Body Text 2"/>
    <w:basedOn w:val="Normal"/>
    <w:link w:val="BodyText2Char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customStyle="1" w:styleId="BodyText2Char">
    <w:name w:val="Body Text 2 Char"/>
    <w:basedOn w:val="DefaultParagraphFont"/>
    <w:link w:val="BodyText2"/>
    <w:rsid w:val="00F76019"/>
    <w:rPr>
      <w:rFonts w:ascii="Verdana" w:eastAsia="Times New Roman" w:hAnsi="Verdana"/>
      <w:shd w:val="clear" w:color="auto" w:fill="FFFF99"/>
    </w:rPr>
  </w:style>
  <w:style w:type="character" w:styleId="Hyperlink">
    <w:name w:val="Hyperlink"/>
    <w:basedOn w:val="DefaultParagraphFont"/>
    <w:uiPriority w:val="99"/>
    <w:unhideWhenUsed/>
    <w:rsid w:val="00AE0FF5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A64C16"/>
    <w:rPr>
      <w:rFonts w:ascii="Times New Roman" w:eastAsiaTheme="minorHAnsi" w:hAnsi="Times New Roman"/>
      <w:sz w:val="28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64C16"/>
    <w:rPr>
      <w:rFonts w:ascii="Times New Roman" w:eastAsiaTheme="minorHAnsi" w:hAnsi="Times New Roman"/>
      <w:sz w:val="28"/>
      <w:szCs w:val="21"/>
    </w:rPr>
  </w:style>
  <w:style w:type="paragraph" w:styleId="ListParagraph">
    <w:name w:val="List Paragraph"/>
    <w:basedOn w:val="Normal"/>
    <w:uiPriority w:val="34"/>
    <w:qFormat/>
    <w:rsid w:val="00937582"/>
    <w:pPr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3Char">
    <w:name w:val="Heading 3 Char"/>
    <w:basedOn w:val="DefaultParagraphFont"/>
    <w:link w:val="Heading3"/>
    <w:rsid w:val="000410CD"/>
    <w:rPr>
      <w:rFonts w:ascii="Arial" w:eastAsia="Times New Roman" w:hAnsi="Arial" w:cs="Arial"/>
      <w:b/>
      <w:color w:val="3366FF"/>
      <w:sz w:val="24"/>
    </w:rPr>
  </w:style>
  <w:style w:type="character" w:customStyle="1" w:styleId="Heading1Char">
    <w:name w:val="Heading 1 Char"/>
    <w:basedOn w:val="DefaultParagraphFont"/>
    <w:link w:val="Heading1"/>
    <w:rsid w:val="00472849"/>
    <w:rPr>
      <w:rFonts w:ascii="Comic Sans MS" w:eastAsia="Times New Roman" w:hAnsi="Comic Sans MS" w:cs="Arial"/>
      <w:b/>
      <w:color w:val="3366FF"/>
      <w:sz w:val="36"/>
      <w:szCs w:val="36"/>
    </w:rPr>
  </w:style>
  <w:style w:type="table" w:styleId="TableGrid">
    <w:name w:val="Table Grid"/>
    <w:basedOn w:val="TableNormal"/>
    <w:uiPriority w:val="59"/>
    <w:rsid w:val="001025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17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yell\AppData\Roaming\Microsoft\Templates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C62CCE-6FE5-4F9C-BC09-83BC9FC57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</Template>
  <TotalTime>0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abellino</dc:creator>
  <cp:lastModifiedBy>Dana</cp:lastModifiedBy>
  <cp:revision>2</cp:revision>
  <cp:lastPrinted>2015-12-13T13:12:00Z</cp:lastPrinted>
  <dcterms:created xsi:type="dcterms:W3CDTF">2016-01-03T17:28:00Z</dcterms:created>
  <dcterms:modified xsi:type="dcterms:W3CDTF">2016-01-03T17:28:00Z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