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451B87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margin-left:43.65pt;margin-top:18pt;width:264.6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9E5579" w:rsidP="003743CF">
                  <w:pPr>
                    <w:rPr>
                      <w:color w:val="66FFFF"/>
                    </w:rPr>
                  </w:pPr>
                  <w:r w:rsidRPr="009E5579">
                    <w:rPr>
                      <w:noProof/>
                      <w:color w:val="66FFFF"/>
                    </w:rPr>
                    <w:drawing>
                      <wp:inline distT="0" distB="0" distL="0" distR="0">
                        <wp:extent cx="1371086" cy="1112108"/>
                        <wp:effectExtent l="19050" t="0" r="514" b="0"/>
                        <wp:docPr id="51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037" cy="1116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519" type="#_x0000_t202" style="position:absolute;margin-left:152.25pt;margin-top:24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  <w:proofErr w:type="spellEnd"/>
                  <w:proofErr w:type="gramEnd"/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567B92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January </w:t>
                  </w:r>
                  <w:r w:rsidR="002A5D06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18</w:t>
                  </w:r>
                  <w:r w:rsidR="002A5D06" w:rsidRPr="002A5D06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2A5D06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-22</w:t>
                  </w:r>
                  <w:r w:rsidR="002A5D06" w:rsidRPr="002A5D06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nd</w:t>
                  </w:r>
                  <w:r w:rsidR="002A5D06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1.3pt;margin-top:21.4pt;width:216.25pt;height:67.65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26.45pt;margin-top:18pt;width:226.2pt;height:71.0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group id="_x0000_s1324" style="position:absolute;margin-left:20.9pt;margin-top:45.3pt;width:567.5pt;height:732.1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451B87" w:rsidP="0092608E">
      <w:r>
        <w:rPr>
          <w:noProof/>
        </w:rPr>
        <w:pict>
          <v:roundrect id="_x0000_s1585" style="position:absolute;margin-left:444.65pt;margin-top:106.75pt;width:108pt;height:76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1681B" w:rsidRDefault="00567B92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t>History</w:t>
                  </w:r>
                  <w:r w:rsidR="0051681B" w:rsidRPr="00E1610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  <w:p w:rsidR="002A5D06" w:rsidRPr="00E1610E" w:rsidRDefault="002A5D06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continued</w:t>
                  </w:r>
                  <w:proofErr w:type="gramEnd"/>
                </w:p>
              </w:txbxContent>
            </v:textbox>
            <w10:wrap anchorx="page" anchory="page"/>
          </v:roundrect>
        </w:pict>
      </w:r>
      <w:r w:rsidRPr="00451B87">
        <w:rPr>
          <w:noProof/>
          <w:sz w:val="50"/>
          <w:szCs w:val="50"/>
        </w:rPr>
        <w:pict>
          <v:roundrect id="_x0000_s1536" style="position:absolute;margin-left:331.3pt;margin-top:106.75pt;width:108pt;height:76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Pr="00B029B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505B29" w:rsidRDefault="00567B92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Habitats</w:t>
                  </w:r>
                </w:p>
                <w:p w:rsidR="002A5D06" w:rsidRDefault="002A5D06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continued</w:t>
                  </w:r>
                  <w:proofErr w:type="gramEnd"/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92608E" w:rsidRPr="0092608E" w:rsidRDefault="00451B87" w:rsidP="0092608E">
      <w:r w:rsidRPr="00451B87">
        <w:rPr>
          <w:noProof/>
          <w:sz w:val="50"/>
          <w:szCs w:val="50"/>
        </w:rPr>
        <w:pict>
          <v:shape id="_x0000_s1548" type="#_x0000_t202" style="position:absolute;margin-left:43.65pt;margin-top:119.7pt;width:240.6pt;height:109.1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BA5AE9" w:rsidRPr="0043376F" w:rsidRDefault="00BA5AE9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  <w:p w:rsidR="00826671" w:rsidRPr="00514F9A" w:rsidRDefault="0043376F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Monday:  </w:t>
                  </w:r>
                  <w:r w:rsidR="002A5D06">
                    <w:rPr>
                      <w:rFonts w:ascii="Century Gothic" w:hAnsi="Century Gothic" w:cs="Tahoma"/>
                      <w:sz w:val="20"/>
                    </w:rPr>
                    <w:t>No School</w:t>
                  </w:r>
                </w:p>
                <w:p w:rsidR="00826671" w:rsidRPr="00514F9A" w:rsidRDefault="0043376F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Tuesday:  </w:t>
                  </w:r>
                  <w:r w:rsidR="002E00D5" w:rsidRPr="00514F9A">
                    <w:rPr>
                      <w:rFonts w:ascii="Century Gothic" w:hAnsi="Century Gothic" w:cs="Tahoma"/>
                      <w:sz w:val="20"/>
                    </w:rPr>
                    <w:t xml:space="preserve"> </w:t>
                  </w:r>
                  <w:r w:rsidR="002A5D06">
                    <w:rPr>
                      <w:rFonts w:ascii="Century Gothic" w:hAnsi="Century Gothic" w:cs="Tahoma"/>
                      <w:sz w:val="20"/>
                    </w:rPr>
                    <w:t>Physical Education</w:t>
                  </w:r>
                </w:p>
                <w:p w:rsidR="00826671" w:rsidRPr="00514F9A" w:rsidRDefault="00215437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Wednesday:  </w:t>
                  </w:r>
                  <w:r w:rsidR="002A5D06">
                    <w:rPr>
                      <w:rFonts w:ascii="Century Gothic" w:hAnsi="Century Gothic" w:cs="Tahoma"/>
                      <w:sz w:val="20"/>
                    </w:rPr>
                    <w:t>Art</w:t>
                  </w:r>
                </w:p>
                <w:p w:rsidR="00826671" w:rsidRPr="00514F9A" w:rsidRDefault="00826671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>Thursday:</w:t>
                  </w:r>
                  <w:r w:rsidR="002948FC" w:rsidRPr="00514F9A">
                    <w:rPr>
                      <w:rFonts w:ascii="Century Gothic" w:hAnsi="Century Gothic" w:cs="Tahoma"/>
                      <w:sz w:val="20"/>
                    </w:rPr>
                    <w:t xml:space="preserve">  </w:t>
                  </w:r>
                  <w:r w:rsidR="002A5D06">
                    <w:rPr>
                      <w:rFonts w:ascii="Century Gothic" w:hAnsi="Century Gothic" w:cs="Tahoma"/>
                      <w:sz w:val="20"/>
                    </w:rPr>
                    <w:t>Technology</w:t>
                  </w:r>
                </w:p>
                <w:p w:rsidR="00826671" w:rsidRPr="00514F9A" w:rsidRDefault="00826671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>Friday:</w:t>
                  </w:r>
                  <w:r w:rsidR="00C465C5" w:rsidRPr="00514F9A">
                    <w:rPr>
                      <w:rFonts w:ascii="Century Gothic" w:hAnsi="Century Gothic" w:cs="Tahoma"/>
                      <w:sz w:val="20"/>
                    </w:rPr>
                    <w:t xml:space="preserve">  </w:t>
                  </w:r>
                  <w:r w:rsidR="002A5D06">
                    <w:rPr>
                      <w:rFonts w:ascii="Century Gothic" w:hAnsi="Century Gothic" w:cs="Tahoma"/>
                      <w:sz w:val="20"/>
                    </w:rPr>
                    <w:t>Physical Education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451B87" w:rsidP="0092608E">
      <w:r>
        <w:rPr>
          <w:noProof/>
        </w:rPr>
        <w:pict>
          <v:shape id="_x0000_s1592" type="#_x0000_t202" style="position:absolute;margin-left:374.15pt;margin-top:200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Pr="00451B87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192.15pt;width:274.65pt;height:156.15pt;z-index:251713536;visibility:visible;mso-wrap-edited:f;mso-position-horizontal-relative:page;mso-position-vertical-relative:page" filled="f" strokecolor="black [3213]" strokeweight="3pt">
            <v:stroke r:id="rId9" o:title="" filltype="pattern"/>
            <v:textbox style="mso-next-textbox:#_x0000_s1538" inset=",7.2pt,,7.2pt">
              <w:txbxContent>
                <w:p w:rsidR="00D87C3B" w:rsidRPr="00FA117C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 xml:space="preserve">Chapter </w:t>
                  </w:r>
                  <w:r w:rsidR="00567B92">
                    <w:rPr>
                      <w:rFonts w:ascii="Century Gothic" w:hAnsi="Century Gothic"/>
                      <w:b/>
                      <w:sz w:val="20"/>
                    </w:rPr>
                    <w:t>5</w:t>
                  </w: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567B92">
                    <w:rPr>
                      <w:rFonts w:ascii="Century Gothic" w:hAnsi="Century Gothic"/>
                      <w:sz w:val="20"/>
                    </w:rPr>
                    <w:t>Place Value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BF65A2" w:rsidRPr="00BF65A2" w:rsidRDefault="005D190B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Write numbers to 100 in different </w:t>
                  </w:r>
                  <w:proofErr w:type="gramStart"/>
                  <w:r>
                    <w:rPr>
                      <w:rFonts w:ascii="Century Gothic" w:hAnsi="Century Gothic"/>
                      <w:sz w:val="20"/>
                    </w:rPr>
                    <w:t>ways,</w:t>
                  </w:r>
                  <w:proofErr w:type="gramEnd"/>
                  <w:r>
                    <w:rPr>
                      <w:rFonts w:ascii="Century Gothic" w:hAnsi="Century Gothic"/>
                      <w:sz w:val="20"/>
                    </w:rPr>
                    <w:t xml:space="preserve"> identify numbers that are ten more and ten less than a given number, and use nickels to count by fives.</w:t>
                  </w:r>
                </w:p>
                <w:p w:rsidR="00F10650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  <w:r w:rsidR="002B7F3C">
                    <w:rPr>
                      <w:rFonts w:ascii="Century Gothic" w:hAnsi="Century Gothic"/>
                      <w:sz w:val="20"/>
                    </w:rPr>
                    <w:t>N</w:t>
                  </w:r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ew </w:t>
                  </w:r>
                  <w:proofErr w:type="gramStart"/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– </w:t>
                  </w:r>
                  <w:r w:rsidR="0035125A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5D190B">
                    <w:rPr>
                      <w:rFonts w:ascii="Century Gothic" w:hAnsi="Century Gothic"/>
                      <w:sz w:val="20"/>
                    </w:rPr>
                    <w:t>--</w:t>
                  </w:r>
                  <w:proofErr w:type="gramEnd"/>
                </w:p>
                <w:p w:rsidR="00BA5AE9" w:rsidRDefault="004241B3">
                  <w:pPr>
                    <w:rPr>
                      <w:rFonts w:ascii="Century Gothic" w:hAnsi="Century Gothic"/>
                      <w:sz w:val="20"/>
                    </w:rPr>
                  </w:pPr>
                  <w:r w:rsidRPr="00567B92">
                    <w:rPr>
                      <w:rFonts w:ascii="Century Gothic" w:hAnsi="Century Gothic"/>
                      <w:sz w:val="20"/>
                    </w:rPr>
                    <w:t xml:space="preserve">Review </w:t>
                  </w:r>
                  <w:r w:rsidR="00567B92" w:rsidRPr="00567B92">
                    <w:rPr>
                      <w:rFonts w:ascii="Century Gothic" w:hAnsi="Century Gothic"/>
                      <w:sz w:val="20"/>
                    </w:rPr>
                    <w:t>–</w:t>
                  </w:r>
                  <w:r w:rsidR="007D28F5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5D190B">
                    <w:rPr>
                      <w:rFonts w:ascii="Century Gothic" w:hAnsi="Century Gothic"/>
                      <w:sz w:val="20"/>
                    </w:rPr>
                    <w:t>ones, tens, number line, five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Default="00451B87" w:rsidP="0092608E">
      <w:r w:rsidRPr="00451B87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BA6E6C" w:rsidRPr="008464DC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4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2A5D06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3</w:t>
                  </w:r>
                </w:p>
                <w:p w:rsidR="00BA6E6C" w:rsidRPr="00BA5AE9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Pr="00BA5AE9">
                    <w:rPr>
                      <w:rFonts w:ascii="Century Gothic" w:eastAsiaTheme="minorHAnsi" w:hAnsi="Century Gothic" w:cs="Arial"/>
                    </w:rPr>
                    <w:t>How do animals change as they grow?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BA6E6C" w:rsidRPr="0090489A" w:rsidRDefault="002A5D06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Main idea/details, determine importance, active reading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BA6E6C" w:rsidRPr="00BA5AE9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 xml:space="preserve">Words with long </w:t>
                  </w:r>
                  <w:r w:rsidR="002A5D06">
                    <w:rPr>
                      <w:rFonts w:ascii="Century Gothic" w:eastAsiaTheme="minorHAnsi" w:hAnsi="Century Gothic" w:cs="Arial"/>
                    </w:rPr>
                    <w:t>o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 (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CVCe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 patterns)</w:t>
                  </w:r>
                </w:p>
                <w:p w:rsidR="00BA6E6C" w:rsidRPr="00BA5AE9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>Read decodable text: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  <w:r w:rsidR="002A5D06">
                    <w:rPr>
                      <w:rFonts w:ascii="Century Gothic" w:eastAsiaTheme="minorHAnsi" w:hAnsi="Century Gothic" w:cs="Arial"/>
                      <w:i/>
                    </w:rPr>
                    <w:t>Inside and Underground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2A5D06">
                    <w:rPr>
                      <w:rFonts w:ascii="Century Gothic" w:eastAsiaTheme="minorHAnsi" w:hAnsi="Century Gothic" w:cs="Arial"/>
                    </w:rPr>
                    <w:t>Using possessive nouns (singular/plural)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BA6E6C" w:rsidRPr="0090489A" w:rsidRDefault="002A5D06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always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, any, each, every, many, never</w:t>
                  </w:r>
                </w:p>
                <w:p w:rsidR="00BA6E6C" w:rsidRPr="00C505EC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</w:t>
                  </w:r>
                  <w:r w:rsidRPr="00C505EC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Understand the meaning)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Science–</w:t>
                  </w:r>
                  <w:r w:rsidR="002A5D06">
                    <w:rPr>
                      <w:rFonts w:ascii="Century Gothic" w:eastAsiaTheme="minorHAnsi" w:hAnsi="Century Gothic" w:cs="Arial"/>
                    </w:rPr>
                    <w:t>butterfly, caterpillar, change, chrysalis, insect, pupa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>
                    <w:rPr>
                      <w:rFonts w:ascii="Century Gothic" w:eastAsiaTheme="minorHAnsi" w:hAnsi="Century Gothic" w:cs="Arial"/>
                    </w:rPr>
                    <w:t>–</w:t>
                  </w:r>
                  <w:r w:rsidR="002A5D06">
                    <w:rPr>
                      <w:rFonts w:ascii="Century Gothic" w:eastAsiaTheme="minorHAnsi" w:hAnsi="Century Gothic" w:cs="Arial"/>
                    </w:rPr>
                    <w:t>attach, born, color, hard, sequence</w:t>
                  </w:r>
                </w:p>
                <w:p w:rsidR="00BA6E6C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Write about </w:t>
                  </w:r>
                  <w:r w:rsidR="002A5D06">
                    <w:rPr>
                      <w:rFonts w:ascii="Century Gothic" w:eastAsiaTheme="minorHAnsi" w:hAnsi="Century Gothic" w:cs="Arial"/>
                    </w:rPr>
                    <w:t>animals, butterflies, and how butterflies are born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451B87" w:rsidP="00ED165B">
      <w:pPr>
        <w:tabs>
          <w:tab w:val="left" w:pos="2730"/>
        </w:tabs>
      </w:pPr>
      <w:r w:rsidRPr="00451B87">
        <w:rPr>
          <w:noProof/>
          <w:sz w:val="50"/>
          <w:szCs w:val="50"/>
        </w:rPr>
        <w:pict>
          <v:rect id="_x0000_s1554" style="position:absolute;margin-left:305.85pt;margin-top:363.4pt;width:274.65pt;height:150.25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8C2903" w:rsidRDefault="0035125A" w:rsidP="00B029B9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 w:rsidRPr="0035125A">
                    <w:rPr>
                      <w:rFonts w:ascii="Century Gothic" w:hAnsi="Century Gothic"/>
                      <w:b/>
                      <w:i/>
                      <w:szCs w:val="28"/>
                    </w:rPr>
                    <w:t xml:space="preserve"> </w:t>
                  </w:r>
                  <w:r w:rsidR="00495E39"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  <w:r w:rsidR="006E3D2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B029B9" w:rsidRPr="004821F7" w:rsidRDefault="00B029B9" w:rsidP="00B029B9">
                  <w:pPr>
                    <w:jc w:val="center"/>
                    <w:rPr>
                      <w:rFonts w:ascii="Century Gothic" w:hAnsi="Century Gothic"/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8" w:type="dxa"/>
                    <w:tblLook w:val="04A0"/>
                  </w:tblPr>
                  <w:tblGrid>
                    <w:gridCol w:w="2966"/>
                    <w:gridCol w:w="2265"/>
                  </w:tblGrid>
                  <w:tr w:rsidR="003F6555" w:rsidTr="00E16FD2">
                    <w:trPr>
                      <w:trHeight w:val="2147"/>
                    </w:trPr>
                    <w:tc>
                      <w:tcPr>
                        <w:tcW w:w="2966" w:type="dxa"/>
                      </w:tcPr>
                      <w:p w:rsidR="003F6555" w:rsidRDefault="003F6555" w:rsidP="003F6555">
                        <w:pPr>
                          <w:pStyle w:val="ListParagraph"/>
                          <w:ind w:left="0"/>
                          <w:jc w:val="center"/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Please send in a baby photo of your child for a class project--the photo will be returned.</w:t>
                        </w:r>
                      </w:p>
                      <w:p w:rsidR="003F6555" w:rsidRPr="003F6555" w:rsidRDefault="003F6555" w:rsidP="003F6555">
                        <w:pPr>
                          <w:pStyle w:val="ListParagraph"/>
                          <w:ind w:left="0"/>
                          <w:jc w:val="center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35050" cy="582216"/>
                              <wp:effectExtent l="19050" t="0" r="0" b="0"/>
                              <wp:docPr id="16" name="Picture 3" descr="http://media1.s-nbcnews.com/i/newscms/2015_22/577146/baby-stock-today-150526-tease_7ae06a79c925b4e8706ef6bc2e5d4ca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media1.s-nbcnews.com/i/newscms/2015_22/577146/baby-stock-today-150526-tease_7ae06a79c925b4e8706ef6bc2e5d4ca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2710" cy="58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65" w:type="dxa"/>
                      </w:tcPr>
                      <w:p w:rsidR="003F6555" w:rsidRPr="004770A1" w:rsidRDefault="004770A1" w:rsidP="00E16FD2">
                        <w:pPr>
                          <w:pStyle w:val="ListParagraph"/>
                          <w:ind w:left="0"/>
                          <w:jc w:val="center"/>
                          <w:rPr>
                            <w:rFonts w:ascii="Century Gothic" w:hAnsi="Century Gothic"/>
                            <w:b/>
                            <w:i/>
                            <w:color w:val="FF3399"/>
                            <w:sz w:val="24"/>
                            <w:szCs w:val="24"/>
                          </w:rPr>
                        </w:pPr>
                        <w:r w:rsidRPr="004770A1">
                          <w:rPr>
                            <w:rFonts w:ascii="Century Gothic" w:hAnsi="Century Gothic"/>
                            <w:b/>
                            <w:i/>
                            <w:color w:val="FF3399"/>
                            <w:sz w:val="24"/>
                            <w:szCs w:val="24"/>
                          </w:rPr>
                          <w:t>Happy Birthday</w:t>
                        </w:r>
                      </w:p>
                      <w:p w:rsidR="004770A1" w:rsidRPr="004770A1" w:rsidRDefault="004770A1" w:rsidP="00E16FD2">
                        <w:pPr>
                          <w:pStyle w:val="ListParagraph"/>
                          <w:ind w:left="0"/>
                          <w:jc w:val="center"/>
                          <w:rPr>
                            <w:rFonts w:ascii="Century Gothic" w:hAnsi="Century Gothic"/>
                            <w:b/>
                            <w:i/>
                            <w:color w:val="FF3399"/>
                            <w:sz w:val="24"/>
                            <w:szCs w:val="24"/>
                          </w:rPr>
                        </w:pPr>
                        <w:r w:rsidRPr="004770A1">
                          <w:rPr>
                            <w:rFonts w:ascii="Century Gothic" w:hAnsi="Century Gothic"/>
                            <w:b/>
                            <w:i/>
                            <w:color w:val="FF3399"/>
                            <w:sz w:val="24"/>
                            <w:szCs w:val="24"/>
                          </w:rPr>
                          <w:t>Kalia…Jan. 22</w:t>
                        </w:r>
                        <w:r w:rsidRPr="004770A1">
                          <w:rPr>
                            <w:rFonts w:ascii="Century Gothic" w:hAnsi="Century Gothic"/>
                            <w:b/>
                            <w:i/>
                            <w:color w:val="FF3399"/>
                            <w:sz w:val="24"/>
                            <w:szCs w:val="24"/>
                            <w:vertAlign w:val="superscript"/>
                          </w:rPr>
                          <w:t>nd</w:t>
                        </w:r>
                      </w:p>
                      <w:p w:rsidR="004770A1" w:rsidRDefault="00E16FD2" w:rsidP="00E16FD2">
                        <w:pPr>
                          <w:pStyle w:val="ListParagraph"/>
                          <w:ind w:left="0"/>
                          <w:jc w:val="center"/>
                          <w:rPr>
                            <w:rFonts w:ascii="Century Gothic" w:hAnsi="Century Gothic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72885" cy="772885"/>
                              <wp:effectExtent l="19050" t="0" r="8165" b="0"/>
                              <wp:docPr id="1" name="Picture 6" descr="http://hdwallnpics.com/wp-content/gallery/birthday-cake-images-cartoon/birthday_cake_pictures_carto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hdwallnpics.com/wp-content/gallery/birthday-cake-images-cartoon/birthday_cake_pictures_carto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8766" cy="7787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770A1" w:rsidRPr="004770A1" w:rsidRDefault="004770A1" w:rsidP="004770A1">
                        <w:pPr>
                          <w:pStyle w:val="ListParagraph"/>
                          <w:ind w:left="0"/>
                          <w:jc w:val="center"/>
                          <w:rPr>
                            <w:rFonts w:ascii="Century Gothic" w:hAnsi="Century Gothic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451B87">
        <w:rPr>
          <w:noProof/>
          <w:sz w:val="50"/>
          <w:szCs w:val="50"/>
        </w:rPr>
        <w:pict>
          <v:shape id="_x0000_s1551" type="#_x0000_t202" style="position:absolute;margin-left:40.05pt;margin-top:513.65pt;width:525pt;height:272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7816A8" w:rsidRPr="00BB15A6" w:rsidTr="00514F9A">
                    <w:trPr>
                      <w:trHeight w:val="1260"/>
                    </w:trPr>
                    <w:tc>
                      <w:tcPr>
                        <w:tcW w:w="1506" w:type="dxa"/>
                      </w:tcPr>
                      <w:p w:rsidR="007816A8" w:rsidRPr="00237DF0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5D190B" w:rsidRDefault="005D190B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</w:p>
                      <w:p w:rsidR="005D190B" w:rsidRDefault="005D190B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</w:p>
                      <w:p w:rsidR="007816A8" w:rsidRPr="005D190B" w:rsidRDefault="005D190B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5D190B">
                          <w:rPr>
                            <w:rFonts w:ascii="Century Gothic" w:hAnsi="Century Gothic" w:cs="Arial"/>
                          </w:rPr>
                          <w:t>No school</w:t>
                        </w:r>
                      </w:p>
                      <w:p w:rsidR="005D190B" w:rsidRPr="00BE56EF" w:rsidRDefault="005D190B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</w:tc>
                    <w:tc>
                      <w:tcPr>
                        <w:tcW w:w="1785" w:type="dxa"/>
                        <w:vMerge w:val="restart"/>
                      </w:tcPr>
                      <w:p w:rsidR="009729A9" w:rsidRDefault="009729A9" w:rsidP="009729A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</w:p>
                      <w:p w:rsidR="007816A8" w:rsidRPr="009729A9" w:rsidRDefault="009729A9" w:rsidP="009729A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  <w:r w:rsidRPr="009729A9">
                          <w:rPr>
                            <w:rFonts w:ascii="Century Gothic" w:hAnsi="Century Gothic" w:cs="Arial"/>
                            <w:b/>
                            <w:color w:val="0070C0"/>
                            <w:sz w:val="24"/>
                            <w:szCs w:val="24"/>
                          </w:rPr>
                          <w:t>Return poetry binder and reading log on Monday!</w:t>
                        </w:r>
                      </w:p>
                    </w:tc>
                  </w:tr>
                  <w:tr w:rsidR="007816A8" w:rsidRPr="00BB15A6" w:rsidTr="00237DF0">
                    <w:trPr>
                      <w:trHeight w:val="720"/>
                    </w:trPr>
                    <w:tc>
                      <w:tcPr>
                        <w:tcW w:w="1506" w:type="dxa"/>
                      </w:tcPr>
                      <w:p w:rsidR="007816A8" w:rsidRPr="00237DF0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816A8" w:rsidRPr="002A3D45" w:rsidRDefault="005D190B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Martin Luther King Jr. Day 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D28F5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D28F5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Ch 5, Lesson </w:t>
                        </w:r>
                        <w:r w:rsidR="005D190B">
                          <w:rPr>
                            <w:rFonts w:ascii="Century Gothic" w:hAnsi="Century Gothic" w:cs="Arial"/>
                          </w:rPr>
                          <w:t>7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D28F5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D28F5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Ch 5, Lesson </w:t>
                        </w:r>
                        <w:r w:rsidR="005D190B">
                          <w:rPr>
                            <w:rFonts w:ascii="Century Gothic" w:hAnsi="Century Gothic" w:cs="Arial"/>
                          </w:rPr>
                          <w:t>8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816A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D28F5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Ch 5, Lesson </w:t>
                        </w:r>
                        <w:r w:rsidR="005D190B">
                          <w:rPr>
                            <w:rFonts w:ascii="Century Gothic" w:hAnsi="Century Gothic" w:cs="Arial"/>
                          </w:rPr>
                          <w:t>9</w:t>
                        </w:r>
                      </w:p>
                    </w:tc>
                    <w:tc>
                      <w:tcPr>
                        <w:tcW w:w="1785" w:type="dxa"/>
                        <w:vMerge/>
                      </w:tcPr>
                      <w:p w:rsidR="007816A8" w:rsidRPr="00522FF5" w:rsidRDefault="007816A8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67B92" w:rsidRPr="00BB15A6" w:rsidTr="00237DF0">
                    <w:trPr>
                      <w:trHeight w:val="2061"/>
                    </w:trPr>
                    <w:tc>
                      <w:tcPr>
                        <w:tcW w:w="1506" w:type="dxa"/>
                      </w:tcPr>
                      <w:p w:rsidR="00567B92" w:rsidRPr="00514F9A" w:rsidRDefault="00567B92" w:rsidP="00237DF0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/>
                            <w:b/>
                            <w:i/>
                            <w:sz w:val="2"/>
                            <w:szCs w:val="2"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Behavior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  <w:t>Purple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  <w:t>Great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Green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Good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  <w:t>Yellow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  <w:t>Oops, Okay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>Orange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>Missed Recess</w:t>
                        </w:r>
                      </w:p>
                      <w:p w:rsidR="00567B92" w:rsidRPr="00237DF0" w:rsidRDefault="00567B92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  <w:t>Red =</w:t>
                        </w:r>
                      </w:p>
                      <w:p w:rsidR="00567B92" w:rsidRPr="00D736EF" w:rsidRDefault="00567B92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  <w:t>Parent Contact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D190B" w:rsidP="005D190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56804" cy="1347107"/>
                              <wp:effectExtent l="19050" t="0" r="0" b="0"/>
                              <wp:docPr id="7" name="Picture 5" descr="http://www.pcc.edu/library/wp-content/uploads/announce-martin-luther-king-j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www.pcc.edu/library/wp-content/uploads/announce-martin-luther-king-j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6923" cy="13472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3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4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5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5" w:type="dxa"/>
                      </w:tcPr>
                      <w:p w:rsidR="00567B92" w:rsidRPr="00522FF5" w:rsidRDefault="00567B92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6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451B87">
        <w:rPr>
          <w:noProof/>
          <w:sz w:val="50"/>
          <w:szCs w:val="5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600" type="#_x0000_t12" style="position:absolute;margin-left:169.7pt;margin-top:590.8pt;width:17.7pt;height:19.9pt;z-index:251734016;mso-position-horizontal-relative:page;mso-position-vertical-relative:page" filled="f" stroked="f">
            <v:textbox inset="0,0,0,0"/>
            <w10:wrap anchorx="page" anchory="page"/>
          </v:shape>
        </w:pict>
      </w:r>
      <w:r w:rsidRPr="00451B87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7FA" w:rsidRDefault="00D177FA">
      <w:r>
        <w:separator/>
      </w:r>
    </w:p>
  </w:endnote>
  <w:endnote w:type="continuationSeparator" w:id="0">
    <w:p w:rsidR="00D177FA" w:rsidRDefault="00D177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7FA" w:rsidRDefault="00D177FA">
      <w:r>
        <w:separator/>
      </w:r>
    </w:p>
  </w:footnote>
  <w:footnote w:type="continuationSeparator" w:id="0">
    <w:p w:rsidR="00D177FA" w:rsidRDefault="00D177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tarfish%20clipart%20black%20and%20white" style="width:34.55pt;height:32.6pt;visibility:visible;mso-wrap-style:square" o:bullet="t">
        <v:imagedata r:id="rId1" o:title="starfish%20clipart%20black%20and%20white"/>
      </v:shape>
    </w:pict>
  </w:numPicBullet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D6655"/>
    <w:multiLevelType w:val="hybridMultilevel"/>
    <w:tmpl w:val="545CA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10B06"/>
    <w:multiLevelType w:val="hybridMultilevel"/>
    <w:tmpl w:val="34AAB61A"/>
    <w:lvl w:ilvl="0" w:tplc="5C3CC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926D45"/>
    <w:multiLevelType w:val="hybridMultilevel"/>
    <w:tmpl w:val="972AC712"/>
    <w:lvl w:ilvl="0" w:tplc="7F5419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64DC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CE1E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1285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0282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A1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605B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03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300A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D53FEC"/>
    <w:multiLevelType w:val="hybridMultilevel"/>
    <w:tmpl w:val="1318F1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FF5D97"/>
    <w:multiLevelType w:val="hybridMultilevel"/>
    <w:tmpl w:val="FEF0C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450587"/>
    <w:multiLevelType w:val="hybridMultilevel"/>
    <w:tmpl w:val="869EF244"/>
    <w:lvl w:ilvl="0" w:tplc="AC9EB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45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407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4A1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EB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38D4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0D7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0A4B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7613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14C3C71"/>
    <w:multiLevelType w:val="hybridMultilevel"/>
    <w:tmpl w:val="E1B8F39E"/>
    <w:lvl w:ilvl="0" w:tplc="04090003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1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9A57C5E"/>
    <w:multiLevelType w:val="hybridMultilevel"/>
    <w:tmpl w:val="D976266C"/>
    <w:lvl w:ilvl="0" w:tplc="6DD296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059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D8B2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44B5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667D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100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A8B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06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2414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EC34712"/>
    <w:multiLevelType w:val="hybridMultilevel"/>
    <w:tmpl w:val="9C2E1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5"/>
  </w:num>
  <w:num w:numId="5">
    <w:abstractNumId w:val="0"/>
  </w:num>
  <w:num w:numId="6">
    <w:abstractNumId w:val="1"/>
  </w:num>
  <w:num w:numId="7">
    <w:abstractNumId w:val="13"/>
  </w:num>
  <w:num w:numId="8">
    <w:abstractNumId w:val="12"/>
  </w:num>
  <w:num w:numId="9">
    <w:abstractNumId w:val="9"/>
  </w:num>
  <w:num w:numId="10">
    <w:abstractNumId w:val="4"/>
  </w:num>
  <w:num w:numId="11">
    <w:abstractNumId w:val="2"/>
  </w:num>
  <w:num w:numId="12">
    <w:abstractNumId w:val="10"/>
  </w:num>
  <w:num w:numId="13">
    <w:abstractNumId w:val="6"/>
  </w:num>
  <w:num w:numId="14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1FA"/>
    <w:rsid w:val="00027220"/>
    <w:rsid w:val="00027A2D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2324"/>
    <w:rsid w:val="000830CB"/>
    <w:rsid w:val="000875D0"/>
    <w:rsid w:val="000877A4"/>
    <w:rsid w:val="00087A64"/>
    <w:rsid w:val="000956AB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6015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A25DE"/>
    <w:rsid w:val="001B32F2"/>
    <w:rsid w:val="001B731D"/>
    <w:rsid w:val="001B7761"/>
    <w:rsid w:val="001C28D4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E7B10"/>
    <w:rsid w:val="001F119B"/>
    <w:rsid w:val="001F1EF0"/>
    <w:rsid w:val="001F22FE"/>
    <w:rsid w:val="001F5354"/>
    <w:rsid w:val="001F5638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37DF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819"/>
    <w:rsid w:val="002A3D45"/>
    <w:rsid w:val="002A5D06"/>
    <w:rsid w:val="002B1E02"/>
    <w:rsid w:val="002B291E"/>
    <w:rsid w:val="002B5133"/>
    <w:rsid w:val="002B7F3C"/>
    <w:rsid w:val="002C08BC"/>
    <w:rsid w:val="002C18F1"/>
    <w:rsid w:val="002C35F7"/>
    <w:rsid w:val="002C4D8B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2F9B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25A"/>
    <w:rsid w:val="003517DA"/>
    <w:rsid w:val="003534D1"/>
    <w:rsid w:val="00356520"/>
    <w:rsid w:val="00357ADD"/>
    <w:rsid w:val="0036169C"/>
    <w:rsid w:val="00363065"/>
    <w:rsid w:val="0036443A"/>
    <w:rsid w:val="0036619A"/>
    <w:rsid w:val="003662B3"/>
    <w:rsid w:val="0037179F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40C5"/>
    <w:rsid w:val="0038628D"/>
    <w:rsid w:val="00386AEB"/>
    <w:rsid w:val="00387074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555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241B3"/>
    <w:rsid w:val="004306F1"/>
    <w:rsid w:val="00430E5A"/>
    <w:rsid w:val="00433174"/>
    <w:rsid w:val="0043376F"/>
    <w:rsid w:val="004339FC"/>
    <w:rsid w:val="00437C2E"/>
    <w:rsid w:val="0044343F"/>
    <w:rsid w:val="00443606"/>
    <w:rsid w:val="00445280"/>
    <w:rsid w:val="0044548C"/>
    <w:rsid w:val="00446E4D"/>
    <w:rsid w:val="00447169"/>
    <w:rsid w:val="004478E4"/>
    <w:rsid w:val="00450EEA"/>
    <w:rsid w:val="004519B7"/>
    <w:rsid w:val="00451B8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770A1"/>
    <w:rsid w:val="0048007A"/>
    <w:rsid w:val="004821F7"/>
    <w:rsid w:val="00487CDF"/>
    <w:rsid w:val="0049153C"/>
    <w:rsid w:val="00493094"/>
    <w:rsid w:val="004959DD"/>
    <w:rsid w:val="00495E39"/>
    <w:rsid w:val="00496B68"/>
    <w:rsid w:val="004A0523"/>
    <w:rsid w:val="004A687E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481C"/>
    <w:rsid w:val="004D5D7B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4F9A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67B92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5D4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90B"/>
    <w:rsid w:val="005D1BD6"/>
    <w:rsid w:val="005D263D"/>
    <w:rsid w:val="005D4A82"/>
    <w:rsid w:val="005D4DC2"/>
    <w:rsid w:val="005E0B67"/>
    <w:rsid w:val="005E2992"/>
    <w:rsid w:val="005E70D9"/>
    <w:rsid w:val="005F1A88"/>
    <w:rsid w:val="005F3F4C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56572"/>
    <w:rsid w:val="006608D5"/>
    <w:rsid w:val="00661DAE"/>
    <w:rsid w:val="00663A4D"/>
    <w:rsid w:val="00664CA9"/>
    <w:rsid w:val="00666E8C"/>
    <w:rsid w:val="00670294"/>
    <w:rsid w:val="0067071A"/>
    <w:rsid w:val="00672994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3D24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162A"/>
    <w:rsid w:val="00742189"/>
    <w:rsid w:val="0074277B"/>
    <w:rsid w:val="00743C69"/>
    <w:rsid w:val="00743DBB"/>
    <w:rsid w:val="0074445D"/>
    <w:rsid w:val="007469C1"/>
    <w:rsid w:val="00753EAA"/>
    <w:rsid w:val="00754090"/>
    <w:rsid w:val="00754556"/>
    <w:rsid w:val="00754FA7"/>
    <w:rsid w:val="00771695"/>
    <w:rsid w:val="007749E2"/>
    <w:rsid w:val="007816A8"/>
    <w:rsid w:val="00782EB2"/>
    <w:rsid w:val="007926F1"/>
    <w:rsid w:val="00795DF5"/>
    <w:rsid w:val="00797B9D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21E4"/>
    <w:rsid w:val="007D28F5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4B53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3F84"/>
    <w:rsid w:val="00835243"/>
    <w:rsid w:val="00835E85"/>
    <w:rsid w:val="00840808"/>
    <w:rsid w:val="00841065"/>
    <w:rsid w:val="0084273F"/>
    <w:rsid w:val="00843594"/>
    <w:rsid w:val="008464DC"/>
    <w:rsid w:val="00846568"/>
    <w:rsid w:val="00846868"/>
    <w:rsid w:val="00847270"/>
    <w:rsid w:val="00851A42"/>
    <w:rsid w:val="00852988"/>
    <w:rsid w:val="00854162"/>
    <w:rsid w:val="00854391"/>
    <w:rsid w:val="008560D7"/>
    <w:rsid w:val="008607DB"/>
    <w:rsid w:val="008643BB"/>
    <w:rsid w:val="008728AC"/>
    <w:rsid w:val="0087365A"/>
    <w:rsid w:val="0088196B"/>
    <w:rsid w:val="00883180"/>
    <w:rsid w:val="008841EF"/>
    <w:rsid w:val="00892B10"/>
    <w:rsid w:val="00894665"/>
    <w:rsid w:val="0089619E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2903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51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5650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6723F"/>
    <w:rsid w:val="00971971"/>
    <w:rsid w:val="009729A9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49DB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3D32"/>
    <w:rsid w:val="009E4798"/>
    <w:rsid w:val="009E5579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4CFA"/>
    <w:rsid w:val="00A161E2"/>
    <w:rsid w:val="00A175C6"/>
    <w:rsid w:val="00A23CB2"/>
    <w:rsid w:val="00A251AB"/>
    <w:rsid w:val="00A27C62"/>
    <w:rsid w:val="00A30B99"/>
    <w:rsid w:val="00A342F0"/>
    <w:rsid w:val="00A3453A"/>
    <w:rsid w:val="00A351A7"/>
    <w:rsid w:val="00A36BF3"/>
    <w:rsid w:val="00A40FAC"/>
    <w:rsid w:val="00A41B45"/>
    <w:rsid w:val="00A43FE3"/>
    <w:rsid w:val="00A45636"/>
    <w:rsid w:val="00A463E1"/>
    <w:rsid w:val="00A475B9"/>
    <w:rsid w:val="00A50B46"/>
    <w:rsid w:val="00A52817"/>
    <w:rsid w:val="00A536A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A59B6"/>
    <w:rsid w:val="00AB11A8"/>
    <w:rsid w:val="00AB4D80"/>
    <w:rsid w:val="00AB5EA5"/>
    <w:rsid w:val="00AC0AF1"/>
    <w:rsid w:val="00AC1CFA"/>
    <w:rsid w:val="00AC3FF1"/>
    <w:rsid w:val="00AD148A"/>
    <w:rsid w:val="00AD2A1E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29B9"/>
    <w:rsid w:val="00B0358E"/>
    <w:rsid w:val="00B03A98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38BB"/>
    <w:rsid w:val="00B3647D"/>
    <w:rsid w:val="00B3673D"/>
    <w:rsid w:val="00B42653"/>
    <w:rsid w:val="00B449D0"/>
    <w:rsid w:val="00B472C2"/>
    <w:rsid w:val="00B52F15"/>
    <w:rsid w:val="00B53ADA"/>
    <w:rsid w:val="00B5409F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5AE9"/>
    <w:rsid w:val="00BA5C10"/>
    <w:rsid w:val="00BA6E6C"/>
    <w:rsid w:val="00BA7E32"/>
    <w:rsid w:val="00BB07BD"/>
    <w:rsid w:val="00BB0F4C"/>
    <w:rsid w:val="00BB15A6"/>
    <w:rsid w:val="00BB2222"/>
    <w:rsid w:val="00BB757B"/>
    <w:rsid w:val="00BB7A80"/>
    <w:rsid w:val="00BC6A6F"/>
    <w:rsid w:val="00BD0D5A"/>
    <w:rsid w:val="00BD1665"/>
    <w:rsid w:val="00BD1DAC"/>
    <w:rsid w:val="00BD5EF0"/>
    <w:rsid w:val="00BE0A9B"/>
    <w:rsid w:val="00BE5130"/>
    <w:rsid w:val="00BE56EF"/>
    <w:rsid w:val="00BE7CE1"/>
    <w:rsid w:val="00BF13AD"/>
    <w:rsid w:val="00BF5254"/>
    <w:rsid w:val="00BF65A2"/>
    <w:rsid w:val="00BF76E9"/>
    <w:rsid w:val="00C01D97"/>
    <w:rsid w:val="00C075E5"/>
    <w:rsid w:val="00C110DE"/>
    <w:rsid w:val="00C1447D"/>
    <w:rsid w:val="00C14994"/>
    <w:rsid w:val="00C1605C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5EC"/>
    <w:rsid w:val="00C50822"/>
    <w:rsid w:val="00C543C0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3E6F"/>
    <w:rsid w:val="00CE470C"/>
    <w:rsid w:val="00CE4BF7"/>
    <w:rsid w:val="00CE4D25"/>
    <w:rsid w:val="00CE5B91"/>
    <w:rsid w:val="00CE6155"/>
    <w:rsid w:val="00CE62BB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177FA"/>
    <w:rsid w:val="00D20BFD"/>
    <w:rsid w:val="00D212BB"/>
    <w:rsid w:val="00D30D43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6EF"/>
    <w:rsid w:val="00D73AB5"/>
    <w:rsid w:val="00D73C85"/>
    <w:rsid w:val="00D80465"/>
    <w:rsid w:val="00D8227D"/>
    <w:rsid w:val="00D84A5F"/>
    <w:rsid w:val="00D87974"/>
    <w:rsid w:val="00D87C3B"/>
    <w:rsid w:val="00D95695"/>
    <w:rsid w:val="00D960C6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019D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610E"/>
    <w:rsid w:val="00E16FD2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64E38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262A"/>
    <w:rsid w:val="00E93274"/>
    <w:rsid w:val="00E97DCF"/>
    <w:rsid w:val="00EA0A89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B6DFA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21151"/>
    <w:rsid w:val="00F223DE"/>
    <w:rsid w:val="00F25725"/>
    <w:rsid w:val="00F25CA5"/>
    <w:rsid w:val="00F300B9"/>
    <w:rsid w:val="00F3119D"/>
    <w:rsid w:val="00F313CC"/>
    <w:rsid w:val="00F33072"/>
    <w:rsid w:val="00F3357A"/>
    <w:rsid w:val="00F335EF"/>
    <w:rsid w:val="00F3375E"/>
    <w:rsid w:val="00F340E7"/>
    <w:rsid w:val="00F36A28"/>
    <w:rsid w:val="00F36E14"/>
    <w:rsid w:val="00F40187"/>
    <w:rsid w:val="00F40D4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557"/>
    <w:rsid w:val="00F73F5D"/>
    <w:rsid w:val="00F74871"/>
    <w:rsid w:val="00F74B39"/>
    <w:rsid w:val="00F76019"/>
    <w:rsid w:val="00F7747A"/>
    <w:rsid w:val="00F800E4"/>
    <w:rsid w:val="00F87828"/>
    <w:rsid w:val="00F915AE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  <w:rsid w:val="00FF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2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A72106-DB92-4418-9BD5-9B24BA6C1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2015-12-13T13:12:00Z</cp:lastPrinted>
  <dcterms:created xsi:type="dcterms:W3CDTF">2016-01-24T21:31:00Z</dcterms:created>
  <dcterms:modified xsi:type="dcterms:W3CDTF">2016-01-24T21:31:00Z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