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A3121E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43.65pt;margin-top:18pt;width:264.6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9E5579" w:rsidP="003743CF">
                  <w:pPr>
                    <w:rPr>
                      <w:color w:val="66FFFF"/>
                    </w:rPr>
                  </w:pPr>
                  <w:r w:rsidRPr="009E5579">
                    <w:rPr>
                      <w:noProof/>
                      <w:color w:val="66FFFF"/>
                    </w:rPr>
                    <w:drawing>
                      <wp:inline distT="0" distB="0" distL="0" distR="0">
                        <wp:extent cx="1371086" cy="1112108"/>
                        <wp:effectExtent l="19050" t="0" r="514" b="0"/>
                        <wp:docPr id="51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037" cy="1116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519" type="#_x0000_t202" style="position:absolute;margin-left:152.25pt;margin-top:24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  <w:proofErr w:type="spellEnd"/>
                  <w:proofErr w:type="gramEnd"/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567B92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January </w:t>
                  </w:r>
                  <w:r w:rsidR="003D182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25</w:t>
                  </w:r>
                  <w:r w:rsidR="003D182B" w:rsidRPr="003D182B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3D182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-29</w:t>
                  </w:r>
                  <w:r w:rsidR="003D182B" w:rsidRPr="003D182B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3D182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="002A5D06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1.3pt;margin-top:21.4pt;width:216.25pt;height:67.65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26.45pt;margin-top:18pt;width:226.2pt;height:71.0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group id="_x0000_s1324" style="position:absolute;margin-left:20.9pt;margin-top:45.3pt;width:567.5pt;height:732.1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A3121E" w:rsidP="0092608E">
      <w:r>
        <w:rPr>
          <w:noProof/>
        </w:rPr>
        <w:pict>
          <v:roundrect id="_x0000_s1585" style="position:absolute;margin-left:444.65pt;margin-top:106.75pt;width:108pt;height:76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Default="00567B92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History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  <w:p w:rsidR="002A5D06" w:rsidRPr="00E1610E" w:rsidRDefault="002A5D06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continued</w:t>
                  </w:r>
                  <w:proofErr w:type="gramEnd"/>
                </w:p>
              </w:txbxContent>
            </v:textbox>
            <w10:wrap anchorx="page" anchory="page"/>
          </v:roundrect>
        </w:pict>
      </w:r>
      <w:r w:rsidRPr="00A3121E">
        <w:rPr>
          <w:noProof/>
          <w:sz w:val="50"/>
          <w:szCs w:val="50"/>
        </w:rPr>
        <w:pict>
          <v:roundrect id="_x0000_s1536" style="position:absolute;margin-left:331.3pt;margin-top:106.75pt;width:108pt;height:76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Pr="00B029B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505B29" w:rsidRDefault="00567B92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Habitats</w:t>
                  </w:r>
                </w:p>
                <w:p w:rsidR="002A5D06" w:rsidRDefault="002A5D06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continued</w:t>
                  </w:r>
                  <w:proofErr w:type="gramEnd"/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A3121E" w:rsidP="0092608E">
      <w:r w:rsidRPr="00A3121E">
        <w:rPr>
          <w:noProof/>
          <w:sz w:val="50"/>
          <w:szCs w:val="50"/>
        </w:rPr>
        <w:pict>
          <v:shape id="_x0000_s1548" type="#_x0000_t202" style="position:absolute;margin-left:43.65pt;margin-top:119.7pt;width:240.6pt;height:109.1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BA5AE9" w:rsidRPr="0043376F" w:rsidRDefault="00BA5AE9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Monday:  </w:t>
                  </w:r>
                  <w:r w:rsidR="003D182B">
                    <w:rPr>
                      <w:rFonts w:ascii="Century Gothic" w:hAnsi="Century Gothic" w:cs="Tahoma"/>
                      <w:sz w:val="20"/>
                    </w:rPr>
                    <w:t>Art</w:t>
                  </w: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Tuesday:  </w:t>
                  </w:r>
                  <w:r w:rsidR="002E00D5" w:rsidRPr="00514F9A">
                    <w:rPr>
                      <w:rFonts w:ascii="Century Gothic" w:hAnsi="Century Gothic" w:cs="Tahoma"/>
                      <w:sz w:val="20"/>
                    </w:rPr>
                    <w:t xml:space="preserve"> </w:t>
                  </w:r>
                  <w:r w:rsidR="003D182B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  <w:p w:rsidR="00826671" w:rsidRPr="00514F9A" w:rsidRDefault="00215437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Wednesday:  </w:t>
                  </w:r>
                  <w:r w:rsidR="003D182B">
                    <w:rPr>
                      <w:rFonts w:ascii="Century Gothic" w:hAnsi="Century Gothic" w:cs="Tahoma"/>
                      <w:sz w:val="20"/>
                    </w:rPr>
                    <w:t>Physical Education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Thursday:</w:t>
                  </w:r>
                  <w:r w:rsidR="002948FC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3D182B">
                    <w:rPr>
                      <w:rFonts w:ascii="Century Gothic" w:hAnsi="Century Gothic" w:cs="Tahoma"/>
                      <w:sz w:val="20"/>
                    </w:rPr>
                    <w:t>Art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Friday:</w:t>
                  </w:r>
                  <w:r w:rsidR="00C465C5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3D182B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A3121E" w:rsidP="0092608E">
      <w:r>
        <w:rPr>
          <w:noProof/>
        </w:rPr>
        <w:pict>
          <v:shape id="_x0000_s1592" type="#_x0000_t202" style="position:absolute;margin-left:374.15pt;margin-top:200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A3121E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192.15pt;width:274.65pt;height:156.15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 xml:space="preserve">Chapter </w:t>
                  </w:r>
                  <w:r w:rsidR="00567B92">
                    <w:rPr>
                      <w:rFonts w:ascii="Century Gothic" w:hAnsi="Century Gothic"/>
                      <w:b/>
                      <w:sz w:val="20"/>
                    </w:rPr>
                    <w:t>5</w:t>
                  </w: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567B92">
                    <w:rPr>
                      <w:rFonts w:ascii="Century Gothic" w:hAnsi="Century Gothic"/>
                      <w:sz w:val="20"/>
                    </w:rPr>
                    <w:t>Place Value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BF65A2" w:rsidRPr="00F90B2B" w:rsidRDefault="00F90B2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90B2B">
                    <w:rPr>
                      <w:rFonts w:ascii="Century Gothic" w:hAnsi="Century Gothic"/>
                      <w:sz w:val="18"/>
                      <w:szCs w:val="18"/>
                    </w:rPr>
                    <w:t xml:space="preserve">Compare two two-digit </w:t>
                  </w:r>
                  <w:proofErr w:type="gramStart"/>
                  <w:r w:rsidRPr="00F90B2B">
                    <w:rPr>
                      <w:rFonts w:ascii="Century Gothic" w:hAnsi="Century Gothic"/>
                      <w:sz w:val="18"/>
                      <w:szCs w:val="18"/>
                    </w:rPr>
                    <w:t>numbers,</w:t>
                  </w:r>
                  <w:proofErr w:type="gramEnd"/>
                  <w:r w:rsidRPr="00F90B2B">
                    <w:rPr>
                      <w:rFonts w:ascii="Century Gothic" w:hAnsi="Century Gothic"/>
                      <w:sz w:val="18"/>
                      <w:szCs w:val="18"/>
                    </w:rPr>
                    <w:t xml:space="preserve"> compare two two-digit numbers using symbols, make groups of hundreds, tens, and ones, and count numerals up to 120.</w:t>
                  </w:r>
                </w:p>
                <w:p w:rsidR="00F90B2B" w:rsidRPr="00F90B2B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 w:rsidRPr="00F90B2B">
                    <w:rPr>
                      <w:rFonts w:ascii="Century Gothic" w:hAnsi="Century Gothic"/>
                      <w:sz w:val="18"/>
                      <w:szCs w:val="18"/>
                    </w:rPr>
                    <w:t>N</w:t>
                  </w:r>
                  <w:r w:rsidR="007D21E4" w:rsidRPr="00F90B2B">
                    <w:rPr>
                      <w:rFonts w:ascii="Century Gothic" w:hAnsi="Century Gothic"/>
                      <w:sz w:val="18"/>
                      <w:szCs w:val="18"/>
                    </w:rPr>
                    <w:t xml:space="preserve">ew </w:t>
                  </w:r>
                  <w:r w:rsidR="00F90B2B" w:rsidRPr="00F90B2B">
                    <w:rPr>
                      <w:rFonts w:ascii="Century Gothic" w:hAnsi="Century Gothic"/>
                      <w:sz w:val="18"/>
                      <w:szCs w:val="18"/>
                    </w:rPr>
                    <w:t>– greater than, less than, equal to, &gt;, &lt;, =, hundred</w:t>
                  </w:r>
                </w:p>
                <w:p w:rsidR="00BA5AE9" w:rsidRPr="00F90B2B" w:rsidRDefault="004241B3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90B2B">
                    <w:rPr>
                      <w:rFonts w:ascii="Century Gothic" w:hAnsi="Century Gothic"/>
                      <w:sz w:val="18"/>
                      <w:szCs w:val="18"/>
                    </w:rPr>
                    <w:t xml:space="preserve">Review </w:t>
                  </w:r>
                  <w:r w:rsidR="00567B92" w:rsidRPr="00F90B2B">
                    <w:rPr>
                      <w:rFonts w:ascii="Century Gothic" w:hAnsi="Century Gothic"/>
                      <w:sz w:val="18"/>
                      <w:szCs w:val="18"/>
                    </w:rPr>
                    <w:t>–</w:t>
                  </w:r>
                  <w:r w:rsidR="007D28F5" w:rsidRPr="00F90B2B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F90B2B" w:rsidRPr="00F90B2B">
                    <w:rPr>
                      <w:rFonts w:ascii="Century Gothic" w:hAnsi="Century Gothic"/>
                      <w:sz w:val="18"/>
                      <w:szCs w:val="18"/>
                    </w:rPr>
                    <w:t>hundred, tens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Default="00A3121E" w:rsidP="0092608E">
      <w:r w:rsidRPr="00A3121E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BA6E6C" w:rsidRPr="008464D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3D182B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Pr="00BA5AE9">
                    <w:rPr>
                      <w:rFonts w:ascii="Century Gothic" w:eastAsiaTheme="minorHAnsi" w:hAnsi="Century Gothic" w:cs="Arial"/>
                    </w:rPr>
                    <w:t>How do animals change as they grow?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BA6E6C" w:rsidRDefault="003D182B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poem features: rhythm, rhyme</w:t>
                  </w:r>
                </w:p>
                <w:p w:rsidR="003D182B" w:rsidRPr="0090489A" w:rsidRDefault="003D182B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Compare genres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 xml:space="preserve">Words with long </w:t>
                  </w:r>
                  <w:r w:rsidR="003D182B">
                    <w:rPr>
                      <w:rFonts w:ascii="Century Gothic" w:eastAsiaTheme="minorHAnsi" w:hAnsi="Century Gothic" w:cs="Arial"/>
                    </w:rPr>
                    <w:t>u and long e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(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CVCe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 patterns)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Read decodable text: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 w:rsidR="003D182B">
                    <w:rPr>
                      <w:rFonts w:ascii="Century Gothic" w:eastAsiaTheme="minorHAnsi" w:hAnsi="Century Gothic" w:cs="Arial"/>
                      <w:i/>
                    </w:rPr>
                    <w:t>Look-</w:t>
                  </w:r>
                  <w:proofErr w:type="spellStart"/>
                  <w:r w:rsidR="003D182B">
                    <w:rPr>
                      <w:rFonts w:ascii="Century Gothic" w:eastAsiaTheme="minorHAnsi" w:hAnsi="Century Gothic" w:cs="Arial"/>
                      <w:i/>
                    </w:rPr>
                    <w:t>Alikes</w:t>
                  </w:r>
                  <w:proofErr w:type="spellEnd"/>
                </w:p>
                <w:p w:rsidR="003D182B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 xml:space="preserve">Using </w:t>
                  </w:r>
                  <w:r w:rsidR="003D182B">
                    <w:rPr>
                      <w:rFonts w:ascii="Century Gothic" w:eastAsiaTheme="minorHAnsi" w:hAnsi="Century Gothic" w:cs="Arial"/>
                    </w:rPr>
                    <w:t>possessive adjectives (my, your, his, her, its, our, their)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BA6E6C" w:rsidRPr="0090489A" w:rsidRDefault="003D182B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four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may, only, other, show, some</w:t>
                  </w:r>
                </w:p>
                <w:p w:rsidR="00BA6E6C" w:rsidRPr="00C505E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Science–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>butterfly, caterpillar, change, chrysalis, insect, pupa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>
                    <w:rPr>
                      <w:rFonts w:ascii="Century Gothic" w:eastAsiaTheme="minorHAnsi" w:hAnsi="Century Gothic" w:cs="Arial"/>
                    </w:rPr>
                    <w:t>–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>attach, born, color, hard, sequence</w:t>
                  </w:r>
                </w:p>
                <w:p w:rsidR="00BA6E6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Write about </w:t>
                  </w:r>
                  <w:r w:rsidR="003D182B">
                    <w:rPr>
                      <w:rFonts w:ascii="Century Gothic" w:eastAsiaTheme="minorHAnsi" w:hAnsi="Century Gothic" w:cs="Arial"/>
                    </w:rPr>
                    <w:t xml:space="preserve">caterpillars, </w:t>
                  </w:r>
                  <w:r w:rsidR="00820B69">
                    <w:rPr>
                      <w:rFonts w:ascii="Century Gothic" w:eastAsiaTheme="minorHAnsi" w:hAnsi="Century Gothic" w:cs="Arial"/>
                    </w:rPr>
                    <w:t>animals, and rhyme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A3121E" w:rsidP="00ED165B">
      <w:pPr>
        <w:tabs>
          <w:tab w:val="left" w:pos="2730"/>
        </w:tabs>
      </w:pPr>
      <w:r w:rsidRPr="00A3121E">
        <w:rPr>
          <w:noProof/>
          <w:sz w:val="50"/>
          <w:szCs w:val="50"/>
        </w:rPr>
        <w:pict>
          <v:shape id="_x0000_s1603" type="#_x0000_t202" style="position:absolute;margin-left:444.65pt;margin-top:389.55pt;width:124.9pt;height:117.35pt;z-index:251735040;mso-position-horizontal-relative:page;mso-position-vertical-relative:page" filled="f" stroked="f">
            <v:textbox inset="0,0,0,0">
              <w:txbxContent>
                <w:p w:rsidR="00660735" w:rsidRDefault="00660735" w:rsidP="00660735">
                  <w:pPr>
                    <w:jc w:val="right"/>
                  </w:pPr>
                </w:p>
                <w:p w:rsidR="00660735" w:rsidRDefault="00660735" w:rsidP="00660735">
                  <w:pPr>
                    <w:jc w:val="right"/>
                  </w:pPr>
                  <w:r w:rsidRPr="00660735">
                    <w:rPr>
                      <w:noProof/>
                    </w:rPr>
                    <w:drawing>
                      <wp:inline distT="0" distB="0" distL="0" distR="0">
                        <wp:extent cx="1184732" cy="1159328"/>
                        <wp:effectExtent l="19050" t="0" r="0" b="0"/>
                        <wp:docPr id="8" name="Picture 2" descr="https://prekgs.files.wordpress.com/2012/01/100-days-smarter-pic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rekgs.files.wordpress.com/2012/01/100-days-smarter-pic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167" cy="1179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3121E">
        <w:rPr>
          <w:noProof/>
          <w:sz w:val="50"/>
          <w:szCs w:val="50"/>
        </w:rPr>
        <w:pict>
          <v:rect id="_x0000_s1554" style="position:absolute;margin-left:305.85pt;margin-top:363.4pt;width:274.65pt;height:150.2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8C2903" w:rsidRDefault="0035125A" w:rsidP="00B029B9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35125A">
                    <w:rPr>
                      <w:rFonts w:ascii="Century Gothic" w:hAnsi="Century Gothic"/>
                      <w:b/>
                      <w:i/>
                      <w:szCs w:val="28"/>
                    </w:rPr>
                    <w:t xml:space="preserve"> </w:t>
                  </w:r>
                  <w:r w:rsidR="00495E39"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660735" w:rsidRDefault="00660735" w:rsidP="00B029B9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660735" w:rsidRDefault="00660735" w:rsidP="00660735">
                  <w:pPr>
                    <w:pStyle w:val="ListParagraph"/>
                    <w:rPr>
                      <w:rFonts w:ascii="Century Gothic" w:hAnsi="Century Gothic"/>
                      <w:i/>
                      <w:sz w:val="24"/>
                      <w:szCs w:val="24"/>
                    </w:rPr>
                  </w:pPr>
                </w:p>
                <w:p w:rsidR="00660735" w:rsidRPr="00660735" w:rsidRDefault="00660735" w:rsidP="00660735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entury Gothic" w:hAnsi="Century Gothic"/>
                      <w:i/>
                      <w:sz w:val="24"/>
                      <w:szCs w:val="24"/>
                    </w:rPr>
                  </w:pPr>
                  <w:r w:rsidRPr="00660735">
                    <w:rPr>
                      <w:rFonts w:ascii="Century Gothic" w:hAnsi="Century Gothic"/>
                      <w:i/>
                      <w:sz w:val="24"/>
                      <w:szCs w:val="24"/>
                    </w:rPr>
                    <w:t xml:space="preserve">Keep sending in </w:t>
                  </w:r>
                </w:p>
                <w:p w:rsidR="0050270C" w:rsidRPr="00660735" w:rsidRDefault="00660735" w:rsidP="00660735">
                  <w:pPr>
                    <w:ind w:left="360"/>
                    <w:rPr>
                      <w:noProof/>
                      <w:szCs w:val="24"/>
                    </w:rPr>
                  </w:pPr>
                  <w:proofErr w:type="gramStart"/>
                  <w:r w:rsidRPr="00660735">
                    <w:rPr>
                      <w:rFonts w:ascii="Century Gothic" w:hAnsi="Century Gothic"/>
                      <w:i/>
                      <w:szCs w:val="24"/>
                    </w:rPr>
                    <w:t>baby</w:t>
                  </w:r>
                  <w:proofErr w:type="gramEnd"/>
                  <w:r w:rsidRPr="00660735">
                    <w:rPr>
                      <w:rFonts w:ascii="Century Gothic" w:hAnsi="Century Gothic"/>
                      <w:i/>
                      <w:szCs w:val="24"/>
                    </w:rPr>
                    <w:t xml:space="preserve"> photos!</w:t>
                  </w:r>
                  <w:r w:rsidRPr="00660735">
                    <w:rPr>
                      <w:noProof/>
                      <w:szCs w:val="24"/>
                    </w:rPr>
                    <w:t xml:space="preserve"> </w:t>
                  </w:r>
                </w:p>
                <w:p w:rsidR="00660735" w:rsidRPr="00660735" w:rsidRDefault="00660735" w:rsidP="00660735">
                  <w:pPr>
                    <w:ind w:left="360"/>
                    <w:rPr>
                      <w:rFonts w:ascii="Century Gothic" w:hAnsi="Century Gothic"/>
                      <w:i/>
                      <w:szCs w:val="24"/>
                    </w:rPr>
                  </w:pPr>
                </w:p>
                <w:p w:rsidR="00660735" w:rsidRPr="00660735" w:rsidRDefault="00660735" w:rsidP="00660735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entury Gothic" w:hAnsi="Century Gothic"/>
                      <w:i/>
                      <w:sz w:val="24"/>
                      <w:szCs w:val="24"/>
                    </w:rPr>
                  </w:pPr>
                  <w:r w:rsidRPr="00660735">
                    <w:rPr>
                      <w:rFonts w:ascii="Century Gothic" w:hAnsi="Century Gothic"/>
                      <w:i/>
                      <w:sz w:val="24"/>
                      <w:szCs w:val="24"/>
                    </w:rPr>
                    <w:t xml:space="preserve">On Friday we will </w:t>
                  </w:r>
                </w:p>
                <w:p w:rsidR="00660735" w:rsidRPr="00660735" w:rsidRDefault="00660735" w:rsidP="00660735">
                  <w:pPr>
                    <w:ind w:left="360"/>
                    <w:rPr>
                      <w:rFonts w:ascii="Century Gothic" w:hAnsi="Century Gothic"/>
                      <w:i/>
                      <w:szCs w:val="24"/>
                    </w:rPr>
                  </w:pPr>
                  <w:proofErr w:type="gramStart"/>
                  <w:r w:rsidRPr="00660735">
                    <w:rPr>
                      <w:rFonts w:ascii="Century Gothic" w:hAnsi="Century Gothic"/>
                      <w:i/>
                      <w:szCs w:val="24"/>
                    </w:rPr>
                    <w:t>celebrate</w:t>
                  </w:r>
                  <w:proofErr w:type="gramEnd"/>
                  <w:r w:rsidRPr="00660735">
                    <w:rPr>
                      <w:rFonts w:ascii="Century Gothic" w:hAnsi="Century Gothic"/>
                      <w:i/>
                      <w:szCs w:val="24"/>
                    </w:rPr>
                    <w:t xml:space="preserve"> 100</w:t>
                  </w:r>
                  <w:r w:rsidRPr="00660735">
                    <w:rPr>
                      <w:rFonts w:ascii="Century Gothic" w:hAnsi="Century Gothic"/>
                      <w:i/>
                      <w:szCs w:val="24"/>
                      <w:vertAlign w:val="superscript"/>
                    </w:rPr>
                    <w:t>th</w:t>
                  </w:r>
                  <w:r w:rsidRPr="00660735">
                    <w:rPr>
                      <w:rFonts w:ascii="Century Gothic" w:hAnsi="Century Gothic"/>
                      <w:i/>
                      <w:szCs w:val="24"/>
                    </w:rPr>
                    <w:t xml:space="preserve"> Day!</w:t>
                  </w:r>
                </w:p>
                <w:p w:rsidR="00660735" w:rsidRPr="00660735" w:rsidRDefault="00660735" w:rsidP="00660735">
                  <w:pPr>
                    <w:pStyle w:val="ListParagraph"/>
                    <w:rPr>
                      <w:rFonts w:ascii="Century Gothic" w:hAnsi="Century Gothic"/>
                      <w:i/>
                      <w:szCs w:val="24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660735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A3121E">
        <w:rPr>
          <w:noProof/>
          <w:sz w:val="50"/>
          <w:szCs w:val="50"/>
        </w:rPr>
        <w:pict>
          <v:shape id="_x0000_s1551" type="#_x0000_t202" style="position:absolute;margin-left:40.05pt;margin-top:513.65pt;width:525pt;height:272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7816A8" w:rsidRPr="00BB15A6" w:rsidTr="00514F9A">
                    <w:trPr>
                      <w:trHeight w:val="126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820B69" w:rsidRPr="004D5D7B" w:rsidRDefault="00820B69" w:rsidP="00820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820B69" w:rsidRPr="00496B68" w:rsidRDefault="00820B69" w:rsidP="00820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820B69" w:rsidRPr="004D5D7B" w:rsidRDefault="00820B69" w:rsidP="00820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5D190B" w:rsidRPr="00BE56EF" w:rsidRDefault="005D190B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:rsidR="007816A8" w:rsidRP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 w:rsidRPr="009729A9"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  <w:t>Return poetry binder and reading log on Monday!</w:t>
                        </w:r>
                      </w:p>
                    </w:tc>
                  </w:tr>
                  <w:tr w:rsidR="007816A8" w:rsidRPr="00BB15A6" w:rsidTr="00237DF0">
                    <w:trPr>
                      <w:trHeight w:val="72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820B69" w:rsidRDefault="00820B69" w:rsidP="00820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2A3D45" w:rsidRDefault="00820B69" w:rsidP="00820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5, Lesson 10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Ch 5, Lesson </w:t>
                        </w:r>
                        <w:r w:rsidR="00820B69">
                          <w:rPr>
                            <w:rFonts w:ascii="Century Gothic" w:hAnsi="Century Gothic" w:cs="Arial"/>
                          </w:rPr>
                          <w:t>11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Ch 5, Lesson </w:t>
                        </w:r>
                        <w:r w:rsidR="00820B69">
                          <w:rPr>
                            <w:rFonts w:ascii="Century Gothic" w:hAnsi="Century Gothic" w:cs="Arial"/>
                          </w:rPr>
                          <w:t>12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Ch 5, Lesson </w:t>
                        </w:r>
                        <w:r w:rsidR="00820B69">
                          <w:rPr>
                            <w:rFonts w:ascii="Century Gothic" w:hAnsi="Century Gothic" w:cs="Arial"/>
                          </w:rPr>
                          <w:t>13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7816A8" w:rsidRPr="00522FF5" w:rsidRDefault="007816A8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67B92" w:rsidRPr="00BB15A6" w:rsidTr="00237DF0">
                    <w:trPr>
                      <w:trHeight w:val="2061"/>
                    </w:trPr>
                    <w:tc>
                      <w:tcPr>
                        <w:tcW w:w="1506" w:type="dxa"/>
                      </w:tcPr>
                      <w:p w:rsidR="00567B92" w:rsidRPr="00514F9A" w:rsidRDefault="00567B92" w:rsidP="00237DF0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i/>
                            <w:sz w:val="2"/>
                            <w:szCs w:val="2"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Behavior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Purple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Great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Green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Good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Yellow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Oops, Okay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Orange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Missed Recess</w:t>
                        </w:r>
                      </w:p>
                      <w:p w:rsidR="00567B92" w:rsidRPr="00237DF0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Red =</w:t>
                        </w:r>
                      </w:p>
                      <w:p w:rsidR="00567B92" w:rsidRPr="00D736EF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Parent Contact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820B69" w:rsidP="00820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820B6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2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4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5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5" w:type="dxa"/>
                      </w:tcPr>
                      <w:p w:rsidR="00567B92" w:rsidRPr="00522FF5" w:rsidRDefault="00567B92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6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A3121E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A3121E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B1C" w:rsidRDefault="00422B1C">
      <w:r>
        <w:separator/>
      </w:r>
    </w:p>
  </w:endnote>
  <w:endnote w:type="continuationSeparator" w:id="0">
    <w:p w:rsidR="00422B1C" w:rsidRDefault="00422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B1C" w:rsidRDefault="00422B1C">
      <w:r>
        <w:separator/>
      </w:r>
    </w:p>
  </w:footnote>
  <w:footnote w:type="continuationSeparator" w:id="0">
    <w:p w:rsidR="00422B1C" w:rsidRDefault="00422B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tarfish%20clipart%20black%20and%20white" style="width:34.55pt;height:32.6pt;visibility:visible;mso-wrap-style:square" o:bullet="t">
        <v:imagedata r:id="rId1" o:title="starfish%20clipart%20black%20and%20white"/>
      </v:shape>
    </w:pict>
  </w:numPicBullet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10B06"/>
    <w:multiLevelType w:val="hybridMultilevel"/>
    <w:tmpl w:val="34AAB61A"/>
    <w:lvl w:ilvl="0" w:tplc="5C3CC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05F5B"/>
    <w:multiLevelType w:val="hybridMultilevel"/>
    <w:tmpl w:val="FB883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926D45"/>
    <w:multiLevelType w:val="hybridMultilevel"/>
    <w:tmpl w:val="972AC712"/>
    <w:lvl w:ilvl="0" w:tplc="7F541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D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E1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128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28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A1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05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03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00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D53FEC"/>
    <w:multiLevelType w:val="hybridMultilevel"/>
    <w:tmpl w:val="1318F1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FF5D97"/>
    <w:multiLevelType w:val="hybridMultilevel"/>
    <w:tmpl w:val="FEF0C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50587"/>
    <w:multiLevelType w:val="hybridMultilevel"/>
    <w:tmpl w:val="869EF244"/>
    <w:lvl w:ilvl="0" w:tplc="AC9EB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45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407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1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EB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8D4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0D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A4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61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14C3C71"/>
    <w:multiLevelType w:val="hybridMultilevel"/>
    <w:tmpl w:val="E1B8F39E"/>
    <w:lvl w:ilvl="0" w:tplc="0409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12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A57C5E"/>
    <w:multiLevelType w:val="hybridMultilevel"/>
    <w:tmpl w:val="D976266C"/>
    <w:lvl w:ilvl="0" w:tplc="6DD296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05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D8B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B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67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A8B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06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241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EC34712"/>
    <w:multiLevelType w:val="hybridMultilevel"/>
    <w:tmpl w:val="9C2E1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6"/>
  </w:num>
  <w:num w:numId="5">
    <w:abstractNumId w:val="0"/>
  </w:num>
  <w:num w:numId="6">
    <w:abstractNumId w:val="1"/>
  </w:num>
  <w:num w:numId="7">
    <w:abstractNumId w:val="14"/>
  </w:num>
  <w:num w:numId="8">
    <w:abstractNumId w:val="13"/>
  </w:num>
  <w:num w:numId="9">
    <w:abstractNumId w:val="10"/>
  </w:num>
  <w:num w:numId="10">
    <w:abstractNumId w:val="5"/>
  </w:num>
  <w:num w:numId="11">
    <w:abstractNumId w:val="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1FA"/>
    <w:rsid w:val="00027220"/>
    <w:rsid w:val="00027A2D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2324"/>
    <w:rsid w:val="000830CB"/>
    <w:rsid w:val="000875D0"/>
    <w:rsid w:val="000877A4"/>
    <w:rsid w:val="00087A64"/>
    <w:rsid w:val="000956AB"/>
    <w:rsid w:val="000A424F"/>
    <w:rsid w:val="000A54D0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6015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A25DE"/>
    <w:rsid w:val="001B32F2"/>
    <w:rsid w:val="001B731D"/>
    <w:rsid w:val="001B7761"/>
    <w:rsid w:val="001C28D4"/>
    <w:rsid w:val="001C5CDE"/>
    <w:rsid w:val="001C6629"/>
    <w:rsid w:val="001C7471"/>
    <w:rsid w:val="001C7680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E7B10"/>
    <w:rsid w:val="001F119B"/>
    <w:rsid w:val="001F1EF0"/>
    <w:rsid w:val="001F22FE"/>
    <w:rsid w:val="001F5354"/>
    <w:rsid w:val="001F5638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37DF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819"/>
    <w:rsid w:val="002A3D45"/>
    <w:rsid w:val="002A5D06"/>
    <w:rsid w:val="002B1E02"/>
    <w:rsid w:val="002B291E"/>
    <w:rsid w:val="002B5133"/>
    <w:rsid w:val="002B7F3C"/>
    <w:rsid w:val="002C08BC"/>
    <w:rsid w:val="002C18F1"/>
    <w:rsid w:val="002C35F7"/>
    <w:rsid w:val="002C4D8B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2F9B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25A"/>
    <w:rsid w:val="003517DA"/>
    <w:rsid w:val="003534D1"/>
    <w:rsid w:val="00356520"/>
    <w:rsid w:val="00357ADD"/>
    <w:rsid w:val="0036169C"/>
    <w:rsid w:val="00363065"/>
    <w:rsid w:val="0036443A"/>
    <w:rsid w:val="0036619A"/>
    <w:rsid w:val="003662B3"/>
    <w:rsid w:val="0037179F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40C5"/>
    <w:rsid w:val="0038628D"/>
    <w:rsid w:val="00386AEB"/>
    <w:rsid w:val="00387074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82B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555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22B1C"/>
    <w:rsid w:val="004241B3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770A1"/>
    <w:rsid w:val="0048007A"/>
    <w:rsid w:val="0048068B"/>
    <w:rsid w:val="004821F7"/>
    <w:rsid w:val="00487CDF"/>
    <w:rsid w:val="0049153C"/>
    <w:rsid w:val="00493094"/>
    <w:rsid w:val="004959DD"/>
    <w:rsid w:val="00495E39"/>
    <w:rsid w:val="00496B68"/>
    <w:rsid w:val="004A0523"/>
    <w:rsid w:val="004A687E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481C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4F9A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67B92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5D4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90B"/>
    <w:rsid w:val="005D1BD6"/>
    <w:rsid w:val="005D263D"/>
    <w:rsid w:val="005D4A82"/>
    <w:rsid w:val="005D4DC2"/>
    <w:rsid w:val="005D627C"/>
    <w:rsid w:val="005E0B67"/>
    <w:rsid w:val="005E2992"/>
    <w:rsid w:val="005E6E4D"/>
    <w:rsid w:val="005E70D9"/>
    <w:rsid w:val="005F1A88"/>
    <w:rsid w:val="005F3F4C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56572"/>
    <w:rsid w:val="00660735"/>
    <w:rsid w:val="006608D5"/>
    <w:rsid w:val="00661DAE"/>
    <w:rsid w:val="00663A4D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86B24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162A"/>
    <w:rsid w:val="00742189"/>
    <w:rsid w:val="0074277B"/>
    <w:rsid w:val="00743C69"/>
    <w:rsid w:val="00743DBB"/>
    <w:rsid w:val="0074445D"/>
    <w:rsid w:val="007469C1"/>
    <w:rsid w:val="00753EAA"/>
    <w:rsid w:val="00754090"/>
    <w:rsid w:val="00754556"/>
    <w:rsid w:val="00754FA7"/>
    <w:rsid w:val="00771695"/>
    <w:rsid w:val="007749E2"/>
    <w:rsid w:val="007816A8"/>
    <w:rsid w:val="00782EB2"/>
    <w:rsid w:val="007926F1"/>
    <w:rsid w:val="00795DF5"/>
    <w:rsid w:val="00797B9D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28F5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4B53"/>
    <w:rsid w:val="00805C1B"/>
    <w:rsid w:val="00805DBA"/>
    <w:rsid w:val="00807D1A"/>
    <w:rsid w:val="008115C1"/>
    <w:rsid w:val="00816B50"/>
    <w:rsid w:val="00820B69"/>
    <w:rsid w:val="0082360E"/>
    <w:rsid w:val="00825C0F"/>
    <w:rsid w:val="00826671"/>
    <w:rsid w:val="00833C5E"/>
    <w:rsid w:val="00833F84"/>
    <w:rsid w:val="00835243"/>
    <w:rsid w:val="00835E85"/>
    <w:rsid w:val="00840808"/>
    <w:rsid w:val="00841065"/>
    <w:rsid w:val="0084273F"/>
    <w:rsid w:val="00843594"/>
    <w:rsid w:val="008464DC"/>
    <w:rsid w:val="00846568"/>
    <w:rsid w:val="00846868"/>
    <w:rsid w:val="00847270"/>
    <w:rsid w:val="00851A42"/>
    <w:rsid w:val="00852988"/>
    <w:rsid w:val="00854162"/>
    <w:rsid w:val="00854391"/>
    <w:rsid w:val="008560D7"/>
    <w:rsid w:val="008607DB"/>
    <w:rsid w:val="008643BB"/>
    <w:rsid w:val="008728AC"/>
    <w:rsid w:val="0087365A"/>
    <w:rsid w:val="0088196B"/>
    <w:rsid w:val="00883180"/>
    <w:rsid w:val="008841EF"/>
    <w:rsid w:val="00892B10"/>
    <w:rsid w:val="00894665"/>
    <w:rsid w:val="0089619E"/>
    <w:rsid w:val="00896A25"/>
    <w:rsid w:val="008A0005"/>
    <w:rsid w:val="008A073D"/>
    <w:rsid w:val="008A0D43"/>
    <w:rsid w:val="008A1B85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2903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5650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6723F"/>
    <w:rsid w:val="00971971"/>
    <w:rsid w:val="009729A9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49DB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5579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27C62"/>
    <w:rsid w:val="00A30B99"/>
    <w:rsid w:val="00A3121E"/>
    <w:rsid w:val="00A342F0"/>
    <w:rsid w:val="00A3453A"/>
    <w:rsid w:val="00A351A7"/>
    <w:rsid w:val="00A36BF3"/>
    <w:rsid w:val="00A40FAC"/>
    <w:rsid w:val="00A41B45"/>
    <w:rsid w:val="00A43FE3"/>
    <w:rsid w:val="00A45636"/>
    <w:rsid w:val="00A463E1"/>
    <w:rsid w:val="00A475B9"/>
    <w:rsid w:val="00A50B46"/>
    <w:rsid w:val="00A52817"/>
    <w:rsid w:val="00A536A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1CFA"/>
    <w:rsid w:val="00AC3FF1"/>
    <w:rsid w:val="00AD148A"/>
    <w:rsid w:val="00AD2A1E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29B9"/>
    <w:rsid w:val="00B0358E"/>
    <w:rsid w:val="00B03A98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38BB"/>
    <w:rsid w:val="00B3647D"/>
    <w:rsid w:val="00B3673D"/>
    <w:rsid w:val="00B42653"/>
    <w:rsid w:val="00B449D0"/>
    <w:rsid w:val="00B472C2"/>
    <w:rsid w:val="00B52F15"/>
    <w:rsid w:val="00B53ADA"/>
    <w:rsid w:val="00B5409F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AE9"/>
    <w:rsid w:val="00BA5C10"/>
    <w:rsid w:val="00BA6E6C"/>
    <w:rsid w:val="00BA7E32"/>
    <w:rsid w:val="00BB07BD"/>
    <w:rsid w:val="00BB0F4C"/>
    <w:rsid w:val="00BB15A6"/>
    <w:rsid w:val="00BB2222"/>
    <w:rsid w:val="00BB757B"/>
    <w:rsid w:val="00BB7A80"/>
    <w:rsid w:val="00BC6A6F"/>
    <w:rsid w:val="00BD0D5A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65A2"/>
    <w:rsid w:val="00BF76E9"/>
    <w:rsid w:val="00C01D97"/>
    <w:rsid w:val="00C075E5"/>
    <w:rsid w:val="00C110DE"/>
    <w:rsid w:val="00C1447D"/>
    <w:rsid w:val="00C14994"/>
    <w:rsid w:val="00C1605C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3C0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3E6F"/>
    <w:rsid w:val="00CE470C"/>
    <w:rsid w:val="00CE4BF7"/>
    <w:rsid w:val="00CE4D25"/>
    <w:rsid w:val="00CE5B91"/>
    <w:rsid w:val="00CE6155"/>
    <w:rsid w:val="00CE62BB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0D43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6EF"/>
    <w:rsid w:val="00D73AB5"/>
    <w:rsid w:val="00D73C85"/>
    <w:rsid w:val="00D80465"/>
    <w:rsid w:val="00D8227D"/>
    <w:rsid w:val="00D84A5F"/>
    <w:rsid w:val="00D87974"/>
    <w:rsid w:val="00D87C3B"/>
    <w:rsid w:val="00D95695"/>
    <w:rsid w:val="00D960C6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019D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6FD2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B6DFA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23DE"/>
    <w:rsid w:val="00F25725"/>
    <w:rsid w:val="00F25CA5"/>
    <w:rsid w:val="00F300B9"/>
    <w:rsid w:val="00F3119D"/>
    <w:rsid w:val="00F313CC"/>
    <w:rsid w:val="00F33072"/>
    <w:rsid w:val="00F3357A"/>
    <w:rsid w:val="00F335EF"/>
    <w:rsid w:val="00F3375E"/>
    <w:rsid w:val="00F340E7"/>
    <w:rsid w:val="00F36A28"/>
    <w:rsid w:val="00F36E14"/>
    <w:rsid w:val="00F40187"/>
    <w:rsid w:val="00F40D4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557"/>
    <w:rsid w:val="00F73F5D"/>
    <w:rsid w:val="00F74871"/>
    <w:rsid w:val="00F74B39"/>
    <w:rsid w:val="00F76019"/>
    <w:rsid w:val="00F7747A"/>
    <w:rsid w:val="00F800E4"/>
    <w:rsid w:val="00F87828"/>
    <w:rsid w:val="00F90B2B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3BD4D-6DDC-4C0B-9C07-6D329716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2015-12-13T13:12:00Z</cp:lastPrinted>
  <dcterms:created xsi:type="dcterms:W3CDTF">2016-01-24T21:29:00Z</dcterms:created>
  <dcterms:modified xsi:type="dcterms:W3CDTF">2016-01-24T21:29:00Z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