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713E0F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EB421B" w:rsidRDefault="00903965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</w:rPr>
                    <w:t>October 5</w:t>
                  </w:r>
                  <w:r w:rsidRPr="00903965">
                    <w:rPr>
                      <w:rFonts w:ascii="Century Gothic" w:hAnsi="Century Gothic" w:cs="Arial"/>
                      <w:b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0"/>
                    </w:rPr>
                    <w:t>-9</w:t>
                  </w:r>
                  <w:r w:rsidRPr="00903965">
                    <w:rPr>
                      <w:rFonts w:ascii="Century Gothic" w:hAnsi="Century Gothic" w:cs="Arial"/>
                      <w:b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group id="_x0000_s1324" style="position:absolute;margin-left:11.9pt;margin-top:71.55pt;width:573.1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713E0F" w:rsidP="0092608E">
      <w:r>
        <w:rPr>
          <w:noProof/>
        </w:rPr>
        <w:pict>
          <v:roundrect id="_x0000_s1585" style="position:absolute;margin-left:457.05pt;margin-top:123.95pt;width:108pt;height:101.7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C96E53" w:rsidRDefault="002E00D5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96E53">
                    <w:rPr>
                      <w:rFonts w:ascii="Century Gothic" w:hAnsi="Century Gothic"/>
                      <w:sz w:val="18"/>
                      <w:szCs w:val="18"/>
                    </w:rPr>
                    <w:t>Continue with…</w:t>
                  </w:r>
                </w:p>
                <w:p w:rsidR="00AF664D" w:rsidRDefault="00D32295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Showing </w:t>
                  </w:r>
                  <w:r w:rsidR="00B66AF4">
                    <w:rPr>
                      <w:rFonts w:ascii="Century Gothic" w:hAnsi="Century Gothic"/>
                      <w:sz w:val="18"/>
                      <w:szCs w:val="18"/>
                    </w:rPr>
                    <w:t>PAWS</w:t>
                  </w:r>
                </w:p>
                <w:p w:rsidR="00AF664D" w:rsidRDefault="00835243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A</w:t>
                  </w:r>
                  <w:r w:rsidR="0090489A">
                    <w:rPr>
                      <w:rFonts w:ascii="Century Gothic" w:hAnsi="Century Gothic"/>
                      <w:sz w:val="18"/>
                      <w:szCs w:val="18"/>
                    </w:rPr>
                    <w:t>nd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="007A5198">
                    <w:rPr>
                      <w:rFonts w:ascii="Century Gothic" w:hAnsi="Century Gothic"/>
                      <w:sz w:val="18"/>
                      <w:szCs w:val="18"/>
                    </w:rPr>
                    <w:t>Following Directions</w:t>
                  </w:r>
                </w:p>
                <w:p w:rsidR="00EB421B" w:rsidRPr="00C96E53" w:rsidRDefault="00EB421B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713E0F">
        <w:rPr>
          <w:noProof/>
          <w:sz w:val="50"/>
          <w:szCs w:val="50"/>
        </w:rPr>
        <w:pict>
          <v:roundrect id="_x0000_s1536" style="position:absolute;margin-left:337.85pt;margin-top:123.95pt;width:108pt;height:101.7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7A5198" w:rsidRDefault="007A5198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The Sun</w:t>
                  </w:r>
                </w:p>
                <w:p w:rsidR="00AF664D" w:rsidRPr="00AF664D" w:rsidRDefault="00835243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5528" cy="685528"/>
                        <wp:effectExtent l="0" t="0" r="272" b="0"/>
                        <wp:docPr id="3" name="Picture 1" descr="http://weknowyourdreams.com/images/sun/sun-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eknowyourdreams.com/images/sun/sun-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528" cy="685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713E0F">
        <w:rPr>
          <w:noProof/>
          <w:sz w:val="50"/>
          <w:szCs w:val="50"/>
        </w:rPr>
        <w:pict>
          <v:shape id="_x0000_s1548" type="#_x0000_t202" style="position:absolute;margin-left:63pt;margin-top:127.8pt;width:216.4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Physical Education </w:t>
                  </w:r>
                  <w:r w:rsidR="00C1447D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7A5198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sz w:val="18"/>
                      <w:szCs w:val="18"/>
                    </w:rPr>
                    <w:t>Wednesday:  Technology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713E0F" w:rsidP="0092608E">
      <w:r w:rsidRPr="00713E0F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231.45pt;width:274.65pt;height:173.55pt;z-index:251713536;visibility:visible;mso-wrap-edited:f;mso-position-horizontal-relative:page;mso-position-vertical-relative:page" filled="f" strokecolor="black [3213]" strokeweight="3pt">
            <v:stroke r:id="rId10" o:title="" filltype="pattern"/>
            <v:textbox style="mso-next-textbox:#_x0000_s1538" inset=",7.2pt,,7.2pt">
              <w:txbxContent>
                <w:p w:rsidR="008464DC" w:rsidRPr="00FA117C" w:rsidRDefault="008464DC">
                  <w:pPr>
                    <w:rPr>
                      <w:rFonts w:ascii="Century Gothic" w:hAnsi="Century Gothic"/>
                      <w:sz w:val="20"/>
                    </w:rPr>
                  </w:pPr>
                  <w:r w:rsidRPr="008464DC">
                    <w:rPr>
                      <w:rFonts w:ascii="Century Gothic" w:hAnsi="Century Gothic"/>
                      <w:b/>
                      <w:sz w:val="20"/>
                    </w:rPr>
                    <w:t>Chapter 2: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Subtraction Concepts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F10650" w:rsidRPr="00FA117C" w:rsidRDefault="00903965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Subtract parts from a whole, write subtraction number sentences, subtract 0 or find a difference of 0, and subtract across and down.</w:t>
                  </w:r>
                </w:p>
                <w:p w:rsidR="00F10650" w:rsidRPr="00FA117C" w:rsidRDefault="00F10650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</w:p>
                <w:p w:rsidR="00F10650" w:rsidRPr="0090489A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90489A">
                    <w:rPr>
                      <w:rFonts w:ascii="Century Gothic" w:hAnsi="Century Gothic"/>
                      <w:sz w:val="18"/>
                      <w:szCs w:val="18"/>
                    </w:rPr>
                    <w:t xml:space="preserve">Review – </w:t>
                  </w:r>
                  <w:r w:rsidR="00903965" w:rsidRPr="0090489A">
                    <w:rPr>
                      <w:rFonts w:ascii="Century Gothic" w:hAnsi="Century Gothic"/>
                      <w:sz w:val="18"/>
                      <w:szCs w:val="18"/>
                    </w:rPr>
                    <w:t>zero</w:t>
                  </w:r>
                </w:p>
                <w:p w:rsidR="00F10650" w:rsidRPr="0090489A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90489A">
                    <w:rPr>
                      <w:rFonts w:ascii="Century Gothic" w:hAnsi="Century Gothic"/>
                      <w:sz w:val="18"/>
                      <w:szCs w:val="18"/>
                    </w:rPr>
                    <w:t xml:space="preserve">New – </w:t>
                  </w:r>
                  <w:r w:rsidR="008464DC" w:rsidRPr="0090489A">
                    <w:rPr>
                      <w:rFonts w:ascii="Century Gothic" w:hAnsi="Century Gothic"/>
                      <w:sz w:val="18"/>
                      <w:szCs w:val="18"/>
                    </w:rPr>
                    <w:t>subtract</w:t>
                  </w:r>
                  <w:r w:rsidR="00903965" w:rsidRPr="0090489A">
                    <w:rPr>
                      <w:rFonts w:ascii="Century Gothic" w:hAnsi="Century Gothic"/>
                      <w:sz w:val="18"/>
                      <w:szCs w:val="18"/>
                    </w:rPr>
                    <w:t>. Difference, minus (-), subtraction number sentence</w:t>
                  </w:r>
                </w:p>
              </w:txbxContent>
            </v:textbox>
            <w10:wrap anchorx="page" anchory="page"/>
          </v:shape>
        </w:pict>
      </w:r>
    </w:p>
    <w:p w:rsidR="0092608E" w:rsidRDefault="00713E0F" w:rsidP="0092608E">
      <w:r w:rsidRPr="00713E0F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8464DC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1-Week </w:t>
                  </w:r>
                  <w:r w:rsidR="00903965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4</w:t>
                  </w:r>
                </w:p>
                <w:p w:rsidR="00D32295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What is a Family?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9775C4" w:rsidRPr="0090489A" w:rsidRDefault="007A519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>Identify setting</w:t>
                  </w:r>
                </w:p>
                <w:p w:rsidR="00903965" w:rsidRPr="0090489A" w:rsidRDefault="00903965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>Compare settings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Identify and write sounds and letters </w:t>
                  </w:r>
                  <w:r w:rsidR="00903965" w:rsidRPr="0090489A">
                    <w:rPr>
                      <w:rFonts w:ascii="Century Gothic" w:eastAsiaTheme="minorHAnsi" w:hAnsi="Century Gothic" w:cs="Arial"/>
                      <w:i/>
                    </w:rPr>
                    <w:t>b, w, j, z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Read and spell words with short </w:t>
                  </w:r>
                  <w:r w:rsidR="00903965" w:rsidRPr="0090489A">
                    <w:rPr>
                      <w:rFonts w:ascii="Century Gothic" w:eastAsiaTheme="minorHAnsi" w:hAnsi="Century Gothic" w:cs="Arial"/>
                      <w:i/>
                    </w:rPr>
                    <w:t>e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Read decodable text: </w:t>
                  </w:r>
                  <w:r w:rsidR="00903965" w:rsidRPr="0090489A">
                    <w:rPr>
                      <w:rFonts w:ascii="Century Gothic" w:eastAsiaTheme="minorHAnsi" w:hAnsi="Century Gothic" w:cs="Arial"/>
                      <w:i/>
                    </w:rPr>
                    <w:t>A Busy Day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903965" w:rsidRPr="0090489A">
                    <w:rPr>
                      <w:rFonts w:ascii="Century Gothic" w:eastAsiaTheme="minorHAnsi" w:hAnsi="Century Gothic" w:cs="Arial"/>
                    </w:rPr>
                    <w:t xml:space="preserve">Use dates correctly &amp; </w:t>
                  </w:r>
                  <w:proofErr w:type="gramStart"/>
                  <w:r w:rsidR="00903965" w:rsidRPr="0090489A">
                    <w:rPr>
                      <w:rFonts w:ascii="Century Gothic" w:eastAsiaTheme="minorHAnsi" w:hAnsi="Century Gothic" w:cs="Arial"/>
                    </w:rPr>
                    <w:t>identify</w:t>
                  </w:r>
                  <w:proofErr w:type="gramEnd"/>
                  <w:r w:rsidR="00903965" w:rsidRPr="0090489A">
                    <w:rPr>
                      <w:rFonts w:ascii="Century Gothic" w:eastAsiaTheme="minorHAnsi" w:hAnsi="Century Gothic" w:cs="Arial"/>
                    </w:rPr>
                    <w:t xml:space="preserve"> nouns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457F69" w:rsidRPr="0090489A" w:rsidRDefault="00903965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 w:rsidRPr="0090489A">
                    <w:rPr>
                      <w:rFonts w:ascii="Century Gothic" w:eastAsiaTheme="minorHAnsi" w:hAnsi="Century Gothic" w:cs="Arial"/>
                    </w:rPr>
                    <w:t>day</w:t>
                  </w:r>
                  <w:proofErr w:type="gramEnd"/>
                  <w:r w:rsidRPr="0090489A">
                    <w:rPr>
                      <w:rFonts w:ascii="Century Gothic" w:eastAsiaTheme="minorHAnsi" w:hAnsi="Century Gothic" w:cs="Arial"/>
                    </w:rPr>
                    <w:t>, from, good, she, us, very</w:t>
                  </w:r>
                </w:p>
                <w:p w:rsidR="00457F69" w:rsidRPr="0090489A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(Understand the meaning)</w:t>
                  </w:r>
                </w:p>
                <w:p w:rsidR="00457F69" w:rsidRPr="0090489A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>Social Studies -</w:t>
                  </w:r>
                  <w:r w:rsidR="008464DC" w:rsidRPr="0090489A">
                    <w:rPr>
                      <w:rFonts w:ascii="Century Gothic" w:eastAsiaTheme="minorHAnsi" w:hAnsi="Century Gothic" w:cs="Arial"/>
                    </w:rPr>
                    <w:t>extended family, parents, special, together, visit, fun</w:t>
                  </w:r>
                </w:p>
                <w:p w:rsidR="00457F69" w:rsidRPr="0090489A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>Academic -group, idea, place, share, trip</w:t>
                  </w:r>
                </w:p>
                <w:p w:rsidR="00457F69" w:rsidRPr="0090489A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="008464DC"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903965" w:rsidRPr="0090489A">
                    <w:rPr>
                      <w:rFonts w:ascii="Century Gothic" w:eastAsiaTheme="minorHAnsi" w:hAnsi="Century Gothic" w:cs="Arial"/>
                    </w:rPr>
                    <w:t>Write about setting and places people live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713E0F" w:rsidP="0092608E">
      <w:r>
        <w:rPr>
          <w:noProof/>
        </w:rPr>
        <w:pict>
          <v:shape id="_x0000_s1592" type="#_x0000_t202" style="position:absolute;margin-left:374.15pt;margin-top:253.3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</w:p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713E0F" w:rsidP="00ED165B">
      <w:pPr>
        <w:tabs>
          <w:tab w:val="left" w:pos="2730"/>
        </w:tabs>
      </w:pPr>
      <w:r w:rsidRPr="00713E0F">
        <w:rPr>
          <w:noProof/>
          <w:sz w:val="50"/>
          <w:szCs w:val="50"/>
        </w:rPr>
        <w:pict>
          <v:rect id="_x0000_s1554" style="position:absolute;margin-left:305.85pt;margin-top:414pt;width:267.1pt;height:99.85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56682A" w:rsidRDefault="00495E39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</w:p>
                <w:p w:rsidR="0050270C" w:rsidRPr="00BE56EF" w:rsidRDefault="0090489A" w:rsidP="00BE56EF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>
                    <w:rPr>
                      <w:rFonts w:ascii="Century Gothic" w:hAnsi="Century Gothic"/>
                      <w:szCs w:val="28"/>
                    </w:rPr>
                    <w:t>Only two weeks left in the first quarter</w:t>
                  </w:r>
                </w:p>
                <w:p w:rsidR="0090489A" w:rsidRPr="0090489A" w:rsidRDefault="0090489A" w:rsidP="00BE56EF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90489A">
                    <w:rPr>
                      <w:rFonts w:ascii="Century Gothic" w:hAnsi="Century Gothic"/>
                      <w:b/>
                      <w:color w:val="0070C0"/>
                      <w:szCs w:val="28"/>
                    </w:rPr>
                    <w:t>Thank you</w:t>
                  </w:r>
                  <w:r>
                    <w:rPr>
                      <w:rFonts w:ascii="Century Gothic" w:hAnsi="Century Gothic"/>
                      <w:szCs w:val="28"/>
                    </w:rPr>
                    <w:t xml:space="preserve"> to those that complete reading log and poetry each week!</w:t>
                  </w:r>
                </w:p>
                <w:p w:rsidR="0090489A" w:rsidRPr="0090489A" w:rsidRDefault="0090489A" w:rsidP="0090489A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>
                    <w:rPr>
                      <w:rFonts w:ascii="Century Gothic" w:hAnsi="Century Gothic"/>
                      <w:szCs w:val="28"/>
                    </w:rPr>
                    <w:t>Continue to send in Box Tops, we collect those all year!</w:t>
                  </w:r>
                </w:p>
                <w:p w:rsidR="0090489A" w:rsidRPr="00BE56EF" w:rsidRDefault="0090489A" w:rsidP="00BE56EF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713E0F">
        <w:rPr>
          <w:noProof/>
          <w:sz w:val="50"/>
          <w:szCs w:val="50"/>
        </w:rPr>
        <w:pict>
          <v:shape id="_x0000_s1593" type="#_x0000_t202" style="position:absolute;margin-left:532.2pt;margin-top:493.8pt;width:24.3pt;height:25pt;z-index:251730944;mso-position-horizontal-relative:page;mso-position-vertical-relative:page" filled="f" stroked="f">
            <v:textbox inset="0,0,0,0">
              <w:txbxContent>
                <w:p w:rsidR="00CE6155" w:rsidRDefault="00CE6155"/>
              </w:txbxContent>
            </v:textbox>
            <w10:wrap anchorx="page" anchory="page"/>
          </v:shape>
        </w:pict>
      </w:r>
      <w:r w:rsidRPr="00713E0F">
        <w:rPr>
          <w:noProof/>
          <w:sz w:val="50"/>
          <w:szCs w:val="50"/>
        </w:rPr>
        <w:pict>
          <v:shape id="_x0000_s1551" type="#_x0000_t202" style="position:absolute;margin-left:40.05pt;margin-top:513.65pt;width:525pt;height:264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BE56EF" w:rsidRPr="00BB15A6" w:rsidTr="00BE56EF">
                    <w:trPr>
                      <w:trHeight w:val="2970"/>
                    </w:trPr>
                    <w:tc>
                      <w:tcPr>
                        <w:tcW w:w="1506" w:type="dxa"/>
                      </w:tcPr>
                      <w:p w:rsidR="00BE56EF" w:rsidRPr="00ED69C1" w:rsidRDefault="00BE56EF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 w:rsidR="00903965" w:rsidRPr="00903965">
                          <w:rPr>
                            <w:rFonts w:ascii="Century Gothic" w:hAnsi="Century Gothic" w:cs="Arial"/>
                            <w:b/>
                            <w:i/>
                            <w:sz w:val="18"/>
                            <w:szCs w:val="18"/>
                          </w:rPr>
                          <w:t>A Busy Day</w:t>
                        </w:r>
                      </w:p>
                      <w:p w:rsidR="00BE56EF" w:rsidRP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(it is on </w:t>
                        </w:r>
                        <w:r w:rsidR="0090396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the </w:t>
                        </w: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back of this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CE615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903965" w:rsidRPr="00CE615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90396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 w:rsidRPr="00903965">
                          <w:rPr>
                            <w:rFonts w:ascii="Century Gothic" w:hAnsi="Century Gothic" w:cs="Arial"/>
                            <w:b/>
                            <w:i/>
                            <w:sz w:val="18"/>
                            <w:szCs w:val="18"/>
                          </w:rPr>
                          <w:t>A Busy Day</w:t>
                        </w:r>
                      </w:p>
                      <w:p w:rsidR="00BE56EF" w:rsidRPr="00522FF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(it is on the back of this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CE615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903965" w:rsidRPr="00CE615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90396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 w:rsidRPr="00903965">
                          <w:rPr>
                            <w:rFonts w:ascii="Century Gothic" w:hAnsi="Century Gothic" w:cs="Arial"/>
                            <w:b/>
                            <w:i/>
                            <w:sz w:val="18"/>
                            <w:szCs w:val="18"/>
                          </w:rPr>
                          <w:t>A Busy Day</w:t>
                        </w:r>
                      </w:p>
                      <w:p w:rsidR="00BE56EF" w:rsidRPr="00522FF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(it is on the back of this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CE615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903965" w:rsidRPr="00CE615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90396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 w:rsidRPr="00903965">
                          <w:rPr>
                            <w:rFonts w:ascii="Century Gothic" w:hAnsi="Century Gothic" w:cs="Arial"/>
                            <w:b/>
                            <w:i/>
                            <w:sz w:val="18"/>
                            <w:szCs w:val="18"/>
                          </w:rPr>
                          <w:t>A Busy Day</w:t>
                        </w:r>
                      </w:p>
                      <w:p w:rsidR="00BE56EF" w:rsidRPr="00522FF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(it is on the back of this newsletter)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In Class…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Students will be assessed on…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Comprehension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Vocabulary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Grammar &amp; Writing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Foundational skills: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  <w:t>Phonological awareness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Decoding</w:t>
                        </w:r>
                      </w:p>
                      <w:p w:rsidR="00BE56EF" w:rsidRPr="00522FF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High frequency words</w:t>
                        </w:r>
                      </w:p>
                    </w:tc>
                  </w:tr>
                  <w:tr w:rsidR="002A3D45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A3D45" w:rsidRPr="00ED69C1" w:rsidRDefault="002A3D45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2A3D45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>
                          <w:rPr>
                            <w:rFonts w:ascii="Century Gothic" w:hAnsi="Century Gothic" w:cs="Arial"/>
                          </w:rPr>
                          <w:t>2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>
                          <w:rPr>
                            <w:rFonts w:ascii="Century Gothic" w:hAnsi="Century Gothic" w:cs="Arial"/>
                          </w:rPr>
                          <w:t>3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>
                          <w:rPr>
                            <w:rFonts w:ascii="Century Gothic" w:hAnsi="Century Gothic" w:cs="Arial"/>
                          </w:rPr>
                          <w:t>4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A3D45" w:rsidRPr="00BE56EF" w:rsidRDefault="002A3D45" w:rsidP="000A392E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 w:rsidR="00903965">
                          <w:rPr>
                            <w:rFonts w:ascii="Century Gothic" w:hAnsi="Century Gothic" w:cs="Arial"/>
                          </w:rPr>
                          <w:t>5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2A3D45" w:rsidRPr="00C1447D" w:rsidRDefault="002A3D45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 w:rsidRPr="00C1447D"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  <w:t>Return poetry binder and reading log on Monday!</w:t>
                        </w:r>
                      </w:p>
                      <w:p w:rsidR="002A3D45" w:rsidRPr="00522FF5" w:rsidRDefault="002A3D45" w:rsidP="00D33F5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713E0F">
        <w:rPr>
          <w:noProof/>
          <w:sz w:val="50"/>
          <w:szCs w:val="50"/>
        </w:rPr>
        <w:pict>
          <v:shape id="_x0000_s1572" type="#_x0000_t202" style="position:absolute;margin-left:445.85pt;margin-top:462.05pt;width:12.4pt;height:16.2pt;z-index:251723776;mso-position-horizontal-relative:page;mso-position-vertical-relative:page" filled="f" stroked="f">
            <v:textbox style="mso-next-textbox:#_x0000_s1572" inset="0,0,0,0">
              <w:txbxContent>
                <w:p w:rsidR="00122542" w:rsidRDefault="00122542"/>
              </w:txbxContent>
            </v:textbox>
            <w10:wrap anchorx="page" anchory="page"/>
          </v:shape>
        </w:pict>
      </w:r>
      <w:r w:rsidRPr="00713E0F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713E0F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068" w:rsidRDefault="00E75068">
      <w:r>
        <w:separator/>
      </w:r>
    </w:p>
  </w:endnote>
  <w:endnote w:type="continuationSeparator" w:id="0">
    <w:p w:rsidR="00E75068" w:rsidRDefault="00E750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068" w:rsidRDefault="00E75068">
      <w:r>
        <w:separator/>
      </w:r>
    </w:p>
  </w:footnote>
  <w:footnote w:type="continuationSeparator" w:id="0">
    <w:p w:rsidR="00E75068" w:rsidRDefault="00E750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E64"/>
    <w:rsid w:val="001F726B"/>
    <w:rsid w:val="002047C0"/>
    <w:rsid w:val="00206E79"/>
    <w:rsid w:val="00207666"/>
    <w:rsid w:val="00207ABF"/>
    <w:rsid w:val="00213A51"/>
    <w:rsid w:val="00213DB3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662B3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FDC"/>
    <w:rsid w:val="00511CEF"/>
    <w:rsid w:val="00515356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E0F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243"/>
    <w:rsid w:val="00835E85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73D"/>
    <w:rsid w:val="008A0D43"/>
    <w:rsid w:val="008A6CAB"/>
    <w:rsid w:val="008A6FBB"/>
    <w:rsid w:val="008A7DF7"/>
    <w:rsid w:val="008B2ACD"/>
    <w:rsid w:val="008B34BE"/>
    <w:rsid w:val="008B444D"/>
    <w:rsid w:val="008B5217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4798"/>
    <w:rsid w:val="009E669D"/>
    <w:rsid w:val="009E6832"/>
    <w:rsid w:val="009F02D2"/>
    <w:rsid w:val="009F08D6"/>
    <w:rsid w:val="009F21FB"/>
    <w:rsid w:val="009F2C50"/>
    <w:rsid w:val="009F53CA"/>
    <w:rsid w:val="00A01F2D"/>
    <w:rsid w:val="00A03950"/>
    <w:rsid w:val="00A100B0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358E"/>
    <w:rsid w:val="00B07FB3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56EF"/>
    <w:rsid w:val="00BE7CE1"/>
    <w:rsid w:val="00BF13AD"/>
    <w:rsid w:val="00BF5254"/>
    <w:rsid w:val="00BF76E9"/>
    <w:rsid w:val="00C01D97"/>
    <w:rsid w:val="00C075E5"/>
    <w:rsid w:val="00C110DE"/>
    <w:rsid w:val="00C1447D"/>
    <w:rsid w:val="00C14994"/>
    <w:rsid w:val="00C1656B"/>
    <w:rsid w:val="00C22DC6"/>
    <w:rsid w:val="00C25520"/>
    <w:rsid w:val="00C26529"/>
    <w:rsid w:val="00C27A85"/>
    <w:rsid w:val="00C33C4C"/>
    <w:rsid w:val="00C446BE"/>
    <w:rsid w:val="00C465C5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155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70625"/>
    <w:rsid w:val="00E7486B"/>
    <w:rsid w:val="00E75068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6681"/>
    <w:rsid w:val="00F0228B"/>
    <w:rsid w:val="00F03D3D"/>
    <w:rsid w:val="00F077D7"/>
    <w:rsid w:val="00F10650"/>
    <w:rsid w:val="00F11855"/>
    <w:rsid w:val="00F12F72"/>
    <w:rsid w:val="00F21151"/>
    <w:rsid w:val="00F25CA5"/>
    <w:rsid w:val="00F300B9"/>
    <w:rsid w:val="00F3119D"/>
    <w:rsid w:val="00F313CC"/>
    <w:rsid w:val="00F33072"/>
    <w:rsid w:val="00F3375E"/>
    <w:rsid w:val="00F340E7"/>
    <w:rsid w:val="00F36A28"/>
    <w:rsid w:val="00F36E1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1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9DD7E-7620-4F49-B87E-7CC91A2C4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2015-08-23T01:07:00Z</cp:lastPrinted>
  <dcterms:created xsi:type="dcterms:W3CDTF">2015-10-04T11:56:00Z</dcterms:created>
  <dcterms:modified xsi:type="dcterms:W3CDTF">2015-10-04T11:56:00Z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