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034E02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FF57E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November </w:t>
                  </w:r>
                  <w:r w:rsidR="002B7F3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16</w:t>
                  </w:r>
                  <w:r w:rsidR="002B7F3C" w:rsidRPr="002B7F3C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B7F3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-20</w:t>
                  </w:r>
                  <w:r w:rsidR="002B7F3C" w:rsidRPr="002B7F3C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B7F3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="00F915AE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034E02" w:rsidP="0092608E">
      <w:r>
        <w:rPr>
          <w:noProof/>
        </w:rPr>
        <w:pict>
          <v:roundrect id="_x0000_s1585" style="position:absolute;margin-left:457.05pt;margin-top:123.95pt;width:108pt;height:84.3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E1610E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E1610E"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Wants and Needs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034E02">
        <w:rPr>
          <w:noProof/>
          <w:sz w:val="50"/>
          <w:szCs w:val="50"/>
        </w:rPr>
        <w:pict>
          <v:roundrect id="_x0000_s1536" style="position:absolute;margin-left:337.85pt;margin-top:123.95pt;width:108pt;height:87.55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505B29" w:rsidRDefault="00E1610E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Finish Living Things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034E02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2B7F3C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2B7F3C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2B7F3C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B7F3C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B7F3C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2B7F3C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034E02" w:rsidP="0092608E">
      <w:r>
        <w:rPr>
          <w:noProof/>
        </w:rPr>
        <w:pict>
          <v:shape id="_x0000_s1592" type="#_x0000_t202" style="position:absolute;margin-left:374.15pt;margin-top:225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19.25pt;width:274.65pt;height:147.8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Chapter 3: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Addition Strategies to 20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2B7F3C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Use counters and a ten-frame to make sums greater than 10, identify related addition facts, and add three numbers by looking for doubles or making a ten.</w:t>
                  </w:r>
                </w:p>
                <w:p w:rsidR="007D21E4" w:rsidRPr="00EA0A89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– </w:t>
                  </w:r>
                  <w:r w:rsidR="00496B68">
                    <w:rPr>
                      <w:rFonts w:ascii="Century Gothic" w:hAnsi="Century Gothic"/>
                      <w:sz w:val="20"/>
                    </w:rPr>
                    <w:t>--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 xml:space="preserve">  Review: doubles, number line, addends, count on, add, ten</w:t>
                  </w:r>
                </w:p>
                <w:p w:rsidR="00F10650" w:rsidRPr="0090489A" w:rsidRDefault="00EF55A8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034E02" w:rsidP="0092608E">
      <w:r w:rsidRPr="00034E02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E1610E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2B7F3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E1610E">
                    <w:rPr>
                      <w:rFonts w:ascii="Century Gothic" w:eastAsiaTheme="minorHAnsi" w:hAnsi="Century Gothic" w:cs="Arial"/>
                    </w:rPr>
                    <w:t>How do we get what we need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496B68" w:rsidRPr="0090489A" w:rsidRDefault="002B7F3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Author’s purpose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2B7F3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Add final sounds</w:t>
                  </w:r>
                </w:p>
                <w:p w:rsidR="00496B68" w:rsidRDefault="002B7F3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Final blends</w:t>
                  </w:r>
                  <w:r w:rsidR="00496B68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>
                    <w:rPr>
                      <w:rFonts w:ascii="Century Gothic" w:eastAsiaTheme="minorHAnsi" w:hAnsi="Century Gothic" w:cs="Arial"/>
                    </w:rPr>
                    <w:t>nd, nk, nt, ft, lt, mp, sk, st</w:t>
                  </w:r>
                </w:p>
                <w:p w:rsidR="00EF55A8" w:rsidRDefault="002B7F3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Word endings: -s, -es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2B7F3C">
                    <w:rPr>
                      <w:rFonts w:ascii="Century Gothic" w:eastAsiaTheme="minorHAnsi" w:hAnsi="Century Gothic" w:cs="Arial"/>
                      <w:i/>
                    </w:rPr>
                    <w:t>Gifts and Tips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2B7F3C">
                    <w:rPr>
                      <w:rFonts w:ascii="Century Gothic" w:eastAsiaTheme="minorHAnsi" w:hAnsi="Century Gothic" w:cs="Arial"/>
                    </w:rPr>
                    <w:t>Identify and use verbs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2B7F3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give, he, know, said, watch, who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Social Studies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>
                    <w:rPr>
                      <w:rFonts w:ascii="Century Gothic" w:eastAsiaTheme="minorHAnsi" w:hAnsi="Century Gothic" w:cs="Arial"/>
                    </w:rPr>
                    <w:t>buy, market, money, sell, shop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496B68">
                    <w:rPr>
                      <w:rFonts w:ascii="Century Gothic" w:eastAsiaTheme="minorHAnsi" w:hAnsi="Century Gothic" w:cs="Arial"/>
                    </w:rPr>
                    <w:t>business, goods, job, needs, wants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2B7F3C">
                    <w:rPr>
                      <w:rFonts w:ascii="Century Gothic" w:eastAsiaTheme="minorHAnsi" w:hAnsi="Century Gothic" w:cs="Arial"/>
                    </w:rPr>
                    <w:t>Write a personal response, write a question, write a humorous story, and write about the author’s purpose.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034E02" w:rsidP="00ED165B">
      <w:pPr>
        <w:tabs>
          <w:tab w:val="left" w:pos="2730"/>
        </w:tabs>
      </w:pPr>
      <w:r w:rsidRPr="00034E02">
        <w:rPr>
          <w:noProof/>
          <w:sz w:val="50"/>
          <w:szCs w:val="50"/>
        </w:rPr>
        <w:pict>
          <v:shape id="_x0000_s1606" type="#_x0000_t202" style="position:absolute;margin-left:508.5pt;margin-top:427.95pt;width:61.05pt;height:78.95pt;z-index:251735040;mso-position-horizontal-relative:page;mso-position-vertical-relative:page" filled="f" stroked="f">
            <v:textbox inset="0,0,0,0">
              <w:txbxContent>
                <w:p w:rsidR="00A14CFA" w:rsidRDefault="00A14CFA">
                  <w:r>
                    <w:rPr>
                      <w:noProof/>
                    </w:rPr>
                    <w:drawing>
                      <wp:inline distT="0" distB="0" distL="0" distR="0">
                        <wp:extent cx="775335" cy="758122"/>
                        <wp:effectExtent l="19050" t="0" r="5715" b="0"/>
                        <wp:docPr id="23" name="Picture 4" descr="http://cliparts.co/cliparts/kTK/nbM/kTKnbMeB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cliparts.co/cliparts/kTK/nbM/kTKnbMeB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335" cy="75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rect id="_x0000_s1554" style="position:absolute;margin-left:305.85pt;margin-top:381.85pt;width:267.1pt;height:132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6E3D24" w:rsidRDefault="00495E39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A14CFA" w:rsidRDefault="00A14CFA" w:rsidP="00A14CFA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A14CFA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All Pro Dads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rescheduled for: </w:t>
                  </w:r>
                </w:p>
                <w:p w:rsidR="00A14CFA" w:rsidRDefault="00A14CFA" w:rsidP="00A14CFA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Friday Nov. 20</w:t>
                  </w:r>
                  <w:r w:rsidRPr="00A14CFA">
                    <w:rPr>
                      <w:rFonts w:ascii="Century Gothic" w:hAnsi="Century Gothic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7:15-8:00 am</w:t>
                  </w:r>
                </w:p>
                <w:p w:rsidR="00A14CFA" w:rsidRDefault="00A14CFA" w:rsidP="00A14CFA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A14CFA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Family Movie Night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-Friday Nov. 20</w:t>
                  </w:r>
                  <w:r w:rsidRPr="00A14CFA">
                    <w:rPr>
                      <w:rFonts w:ascii="Century Gothic" w:hAnsi="Century Gothic"/>
                      <w:sz w:val="22"/>
                      <w:szCs w:val="22"/>
                      <w:vertAlign w:val="superscript"/>
                    </w:rPr>
                    <w:t>th</w:t>
                  </w:r>
                </w:p>
                <w:p w:rsidR="00A14CFA" w:rsidRDefault="00A14CFA" w:rsidP="00A14CFA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A14CFA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Food Drive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ends Friday Nov 20</w:t>
                  </w:r>
                  <w:r w:rsidRPr="00A14CFA">
                    <w:rPr>
                      <w:rFonts w:ascii="Century Gothic" w:hAnsi="Century Gothic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</w:p>
                <w:p w:rsidR="00D87C3B" w:rsidRPr="00F3357A" w:rsidRDefault="00D87C3B" w:rsidP="00A14CFA">
                  <w:pPr>
                    <w:jc w:val="right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034E02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shape id="_x0000_s1598" type="#_x0000_t12" style="position:absolute;margin-left:124.7pt;margin-top:568.3pt;width:75.75pt;height:1in;z-index:251731968;mso-position-horizontal-relative:page;mso-position-vertical-relative:page" filled="f" stroked="f">
            <v:textbox inset="0,0,0,0"/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496B68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496B68" w:rsidRPr="00ED69C1" w:rsidRDefault="00496B68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0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1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3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4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5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6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7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496B68" w:rsidRPr="00522FF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2A3D45" w:rsidRDefault="00496B68" w:rsidP="00A14CF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>
                          <w:rPr>
                            <w:rFonts w:ascii="Century Gothic" w:hAnsi="Century Gothic" w:cs="Arial"/>
                          </w:rPr>
                          <w:t>3-</w:t>
                        </w:r>
                        <w:r w:rsidR="00A14CFA">
                          <w:rPr>
                            <w:rFonts w:ascii="Century Gothic" w:hAnsi="Century Gothic" w:cs="Arial"/>
                          </w:rPr>
                          <w:t>7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BE56EF" w:rsidRDefault="00EA0A89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 w:rsidR="00496B68"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496B68" w:rsidP="00A14CF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>
                          <w:rPr>
                            <w:rFonts w:ascii="Century Gothic" w:hAnsi="Century Gothic" w:cs="Arial"/>
                          </w:rPr>
                          <w:t>3-</w:t>
                        </w:r>
                        <w:r w:rsidR="00A14CFA">
                          <w:rPr>
                            <w:rFonts w:ascii="Century Gothic" w:hAnsi="Century Gothic" w:cs="Arial"/>
                          </w:rPr>
                          <w:t>8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A14CF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496B68">
                          <w:rPr>
                            <w:rFonts w:ascii="Century Gothic" w:hAnsi="Century Gothic" w:cs="Arial"/>
                          </w:rPr>
                          <w:t>3-</w:t>
                        </w:r>
                        <w:r w:rsidR="00A14CFA">
                          <w:rPr>
                            <w:rFonts w:ascii="Century Gothic" w:hAnsi="Century Gothic" w:cs="Arial"/>
                          </w:rPr>
                          <w:t>9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505EC" w:rsidRDefault="00A14CFA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No Math homework-</w:t>
                        </w:r>
                      </w:p>
                      <w:p w:rsidR="00A14CFA" w:rsidRPr="00BE56EF" w:rsidRDefault="00A14CFA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Reviewing for Monday’s test</w:t>
                        </w:r>
                      </w:p>
                      <w:p w:rsidR="00F3357A" w:rsidRPr="00C1447D" w:rsidRDefault="00A14CFA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C505EC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034E02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7A0" w:rsidRDefault="00CA07A0">
      <w:r>
        <w:separator/>
      </w:r>
    </w:p>
  </w:endnote>
  <w:endnote w:type="continuationSeparator" w:id="0">
    <w:p w:rsidR="00CA07A0" w:rsidRDefault="00CA0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7A0" w:rsidRDefault="00CA07A0">
      <w:r>
        <w:separator/>
      </w:r>
    </w:p>
  </w:footnote>
  <w:footnote w:type="continuationSeparator" w:id="0">
    <w:p w:rsidR="00CA07A0" w:rsidRDefault="00CA07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4E02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B7F3C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96B68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0808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569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07A0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87C3B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0187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968E5-B1CB-4105-B440-86EAE1EB7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2015-10-15T20:56:00Z</cp:lastPrinted>
  <dcterms:created xsi:type="dcterms:W3CDTF">2015-11-15T17:01:00Z</dcterms:created>
  <dcterms:modified xsi:type="dcterms:W3CDTF">2015-11-15T17:01:00Z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