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41761A" w:rsidP="0042154C">
      <w:pPr>
        <w:pStyle w:val="Masthead"/>
        <w:jc w:val="left"/>
        <w:rPr>
          <w:noProof/>
        </w:rPr>
      </w:pPr>
      <w:r>
        <w:rPr>
          <w:noProof/>
        </w:rPr>
        <w:pict>
          <v:group id="_x0000_s1324" style="position:absolute;margin-left:23.8pt;margin-top:71.55pt;width:561.2pt;height:706.6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2" type="#_x0000_t202" style="position:absolute;margin-left:69.3pt;margin-top:34.55pt;width:82.5pt;height:77.75pt;z-index:251727872;mso-position-horizontal-relative:page;mso-position-vertical-relative:page" filled="f" stroked="f">
            <v:textbox inset="0,0,0,0">
              <w:txbxContent>
                <w:p w:rsidR="00363065" w:rsidRDefault="00363065">
                  <w:r w:rsidRPr="00363065">
                    <w:rPr>
                      <w:noProof/>
                    </w:rPr>
                    <w:drawing>
                      <wp:inline distT="0" distB="0" distL="0" distR="0">
                        <wp:extent cx="1105415" cy="957761"/>
                        <wp:effectExtent l="19050" t="0" r="0" b="0"/>
                        <wp:docPr id="7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191" cy="961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30.3pt;margin-top:34.55pt;width:226.2pt;height:80.8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shape id="_x0000_s1519" type="#_x0000_t202" style="position:absolute;margin-left:154.95pt;margin-top:40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Pr="008B2765" w:rsidRDefault="00FF57E5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November 2</w:t>
                  </w:r>
                  <w:r w:rsidRPr="00FF57E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nd</w:t>
                  </w: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-6</w:t>
                  </w:r>
                  <w:r w:rsidRPr="00FF57E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6.15pt;margin-top:40.3pt;width:216.5pt;height:75.1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5" type="#_x0000_t202" style="position:absolute;margin-left:54pt;margin-top:30.45pt;width:254.25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8F6C67" w:rsidP="003743CF">
                  <w:pPr>
                    <w:rPr>
                      <w:color w:val="66FFFF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41761A" w:rsidP="0092608E">
      <w:r w:rsidRPr="0041761A">
        <w:rPr>
          <w:noProof/>
          <w:sz w:val="50"/>
          <w:szCs w:val="50"/>
        </w:rPr>
        <w:pict>
          <v:shape id="_x0000_s1548" type="#_x0000_t202" style="position:absolute;margin-left:48.85pt;margin-top:127.8pt;width:230.55pt;height:101.0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Pr="0043376F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Monday:  </w:t>
                  </w:r>
                  <w:r w:rsidR="00FF57E5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  <w:r w:rsidR="007A5198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C1447D">
                    <w:rPr>
                      <w:rFonts w:ascii="Century Gothic" w:hAnsi="Century Gothic" w:cs="Tahoma"/>
                      <w:sz w:val="18"/>
                      <w:szCs w:val="18"/>
                    </w:rPr>
                    <w:t>/Library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Tuesday:  </w:t>
                  </w:r>
                  <w:r w:rsidR="002E00D5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EA0A89">
                    <w:rPr>
                      <w:rFonts w:ascii="Century Gothic" w:hAnsi="Century Gothic" w:cs="Tahoma"/>
                      <w:sz w:val="18"/>
                      <w:szCs w:val="18"/>
                    </w:rPr>
                    <w:t>No School</w:t>
                  </w:r>
                </w:p>
                <w:p w:rsidR="00826671" w:rsidRPr="008D6E03" w:rsidRDefault="00215437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Wednesday:  </w:t>
                  </w:r>
                  <w:r w:rsidR="00EA0A89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Thursday:</w:t>
                  </w:r>
                  <w:r w:rsidR="002948FC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EA0A89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Friday:</w:t>
                  </w:r>
                  <w:r w:rsidR="00C465C5"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EA0A89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  <w:p w:rsidR="00C465C5" w:rsidRPr="008D6E03" w:rsidRDefault="00C465C5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Next Monday:  </w:t>
                  </w:r>
                  <w:r w:rsidR="00EA0A89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585" style="position:absolute;margin-left:457.05pt;margin-top:123.95pt;width:108pt;height:101.7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B23BE6" w:rsidRDefault="00B23BE6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C96E53" w:rsidRPr="001F5354" w:rsidRDefault="002E00D5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</w:rPr>
                  </w:pPr>
                  <w:r w:rsidRPr="001F5354">
                    <w:rPr>
                      <w:rFonts w:ascii="Century Gothic" w:hAnsi="Century Gothic"/>
                    </w:rPr>
                    <w:t>Continue with…</w:t>
                  </w:r>
                </w:p>
                <w:p w:rsidR="0051681B" w:rsidRPr="0051681B" w:rsidRDefault="00D32295" w:rsidP="005168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1F5354">
                    <w:rPr>
                      <w:rFonts w:ascii="Century Gothic" w:hAnsi="Century Gothic"/>
                    </w:rPr>
                    <w:t xml:space="preserve">Showing </w:t>
                  </w:r>
                  <w:r w:rsidR="00B66AF4" w:rsidRPr="001F5354">
                    <w:rPr>
                      <w:rFonts w:ascii="Century Gothic" w:hAnsi="Century Gothic"/>
                    </w:rPr>
                    <w:t>PAWS</w:t>
                  </w:r>
                  <w:r w:rsidR="0051681B">
                    <w:rPr>
                      <w:noProof/>
                    </w:rPr>
                    <w:drawing>
                      <wp:inline distT="0" distB="0" distL="0" distR="0">
                        <wp:extent cx="356501" cy="375777"/>
                        <wp:effectExtent l="19050" t="0" r="5449" b="0"/>
                        <wp:docPr id="6" name="Picture 7" descr="https://cdn.vectorstock.com/i/composite/17,56/paw-print-logo-vector-15417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cdn.vectorstock.com/i/composite/17,56/paw-print-logo-vector-15417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492" cy="3831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1681B"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 anchory="page"/>
          </v:roundrect>
        </w:pict>
      </w:r>
      <w:r w:rsidRPr="0041761A">
        <w:rPr>
          <w:noProof/>
          <w:sz w:val="50"/>
          <w:szCs w:val="50"/>
        </w:rPr>
        <w:pict>
          <v:roundrect id="_x0000_s1536" style="position:absolute;margin-left:337.85pt;margin-top:123.95pt;width:108pt;height:101.7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505B29" w:rsidRDefault="00505B29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505B29" w:rsidRDefault="00505B29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Living Things</w:t>
                  </w:r>
                </w:p>
                <w:p w:rsidR="00EB421B" w:rsidRDefault="00247ED5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:rsidR="00EB421B" w:rsidRPr="00C96E53" w:rsidRDefault="00EB421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41761A" w:rsidP="0092608E">
      <w:r w:rsidRPr="0041761A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305.85pt;margin-top:231.45pt;width:274.65pt;height:2in;z-index:251713536;visibility:visible;mso-wrap-edited:f;mso-position-horizontal-relative:page;mso-position-vertical-relative:page" filled="f" strokecolor="black [3213]" strokeweight="3pt">
            <v:stroke r:id="rId10" o:title="" filltype="pattern"/>
            <v:textbox style="mso-next-textbox:#_x0000_s1538" inset=",7.2pt,,7.2pt">
              <w:txbxContent>
                <w:p w:rsidR="008464DC" w:rsidRDefault="008464DC">
                  <w:pPr>
                    <w:rPr>
                      <w:rFonts w:ascii="Century Gothic" w:hAnsi="Century Gothic"/>
                      <w:sz w:val="20"/>
                    </w:rPr>
                  </w:pPr>
                  <w:r w:rsidRPr="008464DC">
                    <w:rPr>
                      <w:rFonts w:ascii="Century Gothic" w:hAnsi="Century Gothic"/>
                      <w:b/>
                      <w:sz w:val="20"/>
                    </w:rPr>
                    <w:t>Chapter 2: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D87C3B">
                    <w:rPr>
                      <w:rFonts w:ascii="Century Gothic" w:hAnsi="Century Gothic"/>
                      <w:sz w:val="20"/>
                    </w:rPr>
                    <w:t>Summative Assessment</w:t>
                  </w:r>
                </w:p>
                <w:p w:rsidR="00D87C3B" w:rsidRPr="00FA117C" w:rsidRDefault="00D87C3B">
                  <w:pPr>
                    <w:rPr>
                      <w:rFonts w:ascii="Century Gothic" w:hAnsi="Century Gothic"/>
                      <w:sz w:val="20"/>
                    </w:rPr>
                  </w:pPr>
                  <w:r w:rsidRPr="00D87C3B">
                    <w:rPr>
                      <w:rFonts w:ascii="Century Gothic" w:hAnsi="Century Gothic"/>
                      <w:b/>
                      <w:sz w:val="20"/>
                    </w:rPr>
                    <w:t>Chapter 3: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Addition Strategies to 20</w:t>
                  </w:r>
                </w:p>
                <w:p w:rsidR="00C56ADA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Objectives: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C56ADA" w:rsidRPr="00FA117C">
                    <w:rPr>
                      <w:rFonts w:ascii="Century Gothic" w:hAnsi="Century Gothic"/>
                      <w:sz w:val="20"/>
                    </w:rPr>
                    <w:t>Students will…</w:t>
                  </w:r>
                </w:p>
                <w:p w:rsidR="00F10650" w:rsidRPr="00FA117C" w:rsidRDefault="00D87C3B">
                  <w:p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Count on from the greater number to find the sum and count on using pennies.</w:t>
                  </w:r>
                </w:p>
                <w:p w:rsidR="00F10650" w:rsidRPr="00EA0A89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 xml:space="preserve">Vocabulary: </w:t>
                  </w:r>
                  <w:r w:rsidR="00D87C3B" w:rsidRPr="00EA0A89">
                    <w:rPr>
                      <w:rFonts w:ascii="Century Gothic" w:hAnsi="Century Gothic"/>
                      <w:sz w:val="20"/>
                    </w:rPr>
                    <w:t>New</w:t>
                  </w:r>
                  <w:r w:rsidRPr="00EA0A89">
                    <w:rPr>
                      <w:rFonts w:ascii="Century Gothic" w:hAnsi="Century Gothic"/>
                      <w:sz w:val="20"/>
                    </w:rPr>
                    <w:t xml:space="preserve"> – </w:t>
                  </w:r>
                  <w:r w:rsidR="00D87C3B" w:rsidRPr="00EA0A89">
                    <w:rPr>
                      <w:rFonts w:ascii="Century Gothic" w:hAnsi="Century Gothic"/>
                      <w:sz w:val="20"/>
                    </w:rPr>
                    <w:t>count on</w:t>
                  </w:r>
                </w:p>
                <w:p w:rsidR="007D21E4" w:rsidRPr="00EA0A89" w:rsidRDefault="00D87C3B">
                  <w:pPr>
                    <w:rPr>
                      <w:rFonts w:ascii="Century Gothic" w:hAnsi="Century Gothic"/>
                      <w:sz w:val="20"/>
                    </w:rPr>
                  </w:pPr>
                  <w:r w:rsidRPr="00EA0A89">
                    <w:rPr>
                      <w:rFonts w:ascii="Century Gothic" w:hAnsi="Century Gothic"/>
                      <w:sz w:val="20"/>
                    </w:rPr>
                    <w:t>Revi</w:t>
                  </w:r>
                  <w:r w:rsidR="007D21E4" w:rsidRPr="00EA0A89">
                    <w:rPr>
                      <w:rFonts w:ascii="Century Gothic" w:hAnsi="Century Gothic"/>
                      <w:sz w:val="20"/>
                    </w:rPr>
                    <w:t xml:space="preserve">ew – </w:t>
                  </w:r>
                  <w:r w:rsidRPr="00EA0A89">
                    <w:rPr>
                      <w:rFonts w:ascii="Century Gothic" w:hAnsi="Century Gothic"/>
                      <w:sz w:val="20"/>
                    </w:rPr>
                    <w:t>count on, penny</w:t>
                  </w:r>
                </w:p>
                <w:p w:rsidR="00F10650" w:rsidRPr="0090489A" w:rsidRDefault="00EF55A8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608E" w:rsidRDefault="0041761A" w:rsidP="0092608E">
      <w:r>
        <w:rPr>
          <w:noProof/>
        </w:rPr>
        <w:pict>
          <v:shape id="_x0000_s1592" type="#_x0000_t202" style="position:absolute;margin-left:374.15pt;margin-top:237pt;width:147.2pt;height:24.45pt;z-index:251729920;mso-position-horizontal-relative:page;mso-position-vertical-relative:page" filled="f" stroked="f">
            <v:textbox inset="0,0,0,0">
              <w:txbxContent>
                <w:p w:rsidR="009775C4" w:rsidRDefault="009775C4" w:rsidP="009775C4">
                  <w:pPr>
                    <w:jc w:val="center"/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Cs w:val="24"/>
                      <w:u w:val="single"/>
                    </w:rPr>
                    <w:t>My Math</w:t>
                  </w:r>
                </w:p>
              </w:txbxContent>
            </v:textbox>
            <w10:wrap anchorx="page" anchory="page"/>
          </v:shape>
        </w:pict>
      </w:r>
      <w:r w:rsidRPr="0041761A">
        <w:rPr>
          <w:noProof/>
          <w:sz w:val="50"/>
          <w:szCs w:val="50"/>
        </w:rPr>
        <w:pict>
          <v:shape id="_x0000_s1478" type="#_x0000_t202" style="position:absolute;margin-left:33.2pt;margin-top:237pt;width:259.2pt;height:269.9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E52BAB" w:rsidRPr="008464DC" w:rsidRDefault="00E7486B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Unit </w:t>
                  </w:r>
                  <w:r w:rsidR="0051681B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2</w:t>
                  </w: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-Week </w:t>
                  </w:r>
                  <w:r w:rsidR="00FF57E5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4</w:t>
                  </w:r>
                </w:p>
                <w:p w:rsidR="00D32295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Big Question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51681B">
                    <w:rPr>
                      <w:rFonts w:ascii="Century Gothic" w:eastAsiaTheme="minorHAnsi" w:hAnsi="Century Gothic" w:cs="Arial"/>
                    </w:rPr>
                    <w:t>When is something alive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?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Comprehension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C505EC" w:rsidRDefault="00FF57E5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Compare genres</w:t>
                  </w:r>
                </w:p>
                <w:p w:rsidR="00FF57E5" w:rsidRPr="0090489A" w:rsidRDefault="00FF57E5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Compare fiction/nonfiction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Phonics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EF55A8" w:rsidRDefault="00FF57E5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Match/identify</w:t>
                  </w:r>
                  <w:r w:rsidR="00C505EC">
                    <w:rPr>
                      <w:rFonts w:ascii="Century Gothic" w:eastAsiaTheme="minorHAnsi" w:hAnsi="Century Gothic" w:cs="Arial"/>
                    </w:rPr>
                    <w:t xml:space="preserve"> medial sounds</w:t>
                  </w:r>
                </w:p>
                <w:p w:rsidR="00EF55A8" w:rsidRDefault="00C505E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Segment and add sounds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Read decodable text: </w:t>
                  </w:r>
                  <w:r w:rsidR="00FF57E5">
                    <w:rPr>
                      <w:rFonts w:ascii="Century Gothic" w:eastAsiaTheme="minorHAnsi" w:hAnsi="Century Gothic" w:cs="Arial"/>
                      <w:i/>
                    </w:rPr>
                    <w:t>More to Eat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Grammar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903965" w:rsidRPr="0090489A">
                    <w:rPr>
                      <w:rFonts w:ascii="Century Gothic" w:eastAsiaTheme="minorHAnsi" w:hAnsi="Century Gothic" w:cs="Arial"/>
                    </w:rPr>
                    <w:t xml:space="preserve">Use 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 xml:space="preserve">adjectives </w:t>
                  </w:r>
                  <w:r w:rsidR="00C505EC">
                    <w:rPr>
                      <w:rFonts w:ascii="Century Gothic" w:eastAsiaTheme="minorHAnsi" w:hAnsi="Century Gothic" w:cs="Arial"/>
                    </w:rPr>
                    <w:t>and nouns</w:t>
                  </w:r>
                  <w:r w:rsidR="00EF55A8">
                    <w:rPr>
                      <w:rFonts w:ascii="Century Gothic" w:eastAsiaTheme="minorHAnsi" w:hAnsi="Century Gothic" w:cs="Arial"/>
                    </w:rPr>
                    <w:t xml:space="preserve"> 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 xml:space="preserve">High frequency words </w:t>
                  </w:r>
                  <w:r w:rsidR="00457F69" w:rsidRPr="0090489A">
                    <w:rPr>
                      <w:rFonts w:ascii="Century Gothic" w:eastAsiaTheme="minorHAnsi" w:hAnsi="Century Gothic" w:cs="Arial"/>
                    </w:rPr>
                    <w:t>(read and spell):</w:t>
                  </w:r>
                </w:p>
                <w:p w:rsidR="00457F69" w:rsidRPr="0090489A" w:rsidRDefault="00FF57E5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proofErr w:type="gramStart"/>
                  <w:r>
                    <w:rPr>
                      <w:rFonts w:ascii="Century Gothic" w:eastAsiaTheme="minorHAnsi" w:hAnsi="Century Gothic" w:cs="Arial"/>
                    </w:rPr>
                    <w:t>all</w:t>
                  </w:r>
                  <w:proofErr w:type="gramEnd"/>
                  <w:r>
                    <w:rPr>
                      <w:rFonts w:ascii="Century Gothic" w:eastAsiaTheme="minorHAnsi" w:hAnsi="Century Gothic" w:cs="Arial"/>
                    </w:rPr>
                    <w:t>, are, by, first, more, there</w:t>
                  </w:r>
                </w:p>
                <w:p w:rsidR="00457F69" w:rsidRPr="00C505EC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Vocabulary (Key Words)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 (</w:t>
                  </w:r>
                  <w:r w:rsidRPr="00C505EC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Understand the meaning)</w:t>
                  </w:r>
                </w:p>
                <w:p w:rsidR="00457F69" w:rsidRPr="0090489A" w:rsidRDefault="00064B41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Science</w:t>
                  </w:r>
                  <w:r w:rsidR="00457F69" w:rsidRPr="0090489A">
                    <w:rPr>
                      <w:rFonts w:ascii="Century Gothic" w:eastAsiaTheme="minorHAnsi" w:hAnsi="Century Gothic" w:cs="Arial"/>
                    </w:rPr>
                    <w:t xml:space="preserve"> </w:t>
                  </w:r>
                  <w:r>
                    <w:rPr>
                      <w:rFonts w:ascii="Century Gothic" w:eastAsiaTheme="minorHAnsi" w:hAnsi="Century Gothic" w:cs="Arial"/>
                    </w:rPr>
                    <w:t>–</w:t>
                  </w:r>
                  <w:r w:rsidR="00C505EC">
                    <w:rPr>
                      <w:rFonts w:ascii="Century Gothic" w:eastAsiaTheme="minorHAnsi" w:hAnsi="Century Gothic" w:cs="Arial"/>
                    </w:rPr>
                    <w:t>bud, flower, leaf, petal, seed, sun</w:t>
                  </w:r>
                </w:p>
                <w:p w:rsidR="00457F69" w:rsidRPr="0090489A" w:rsidRDefault="008464D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Academic 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–</w:t>
                  </w:r>
                  <w:r w:rsidR="00C505EC">
                    <w:rPr>
                      <w:rFonts w:ascii="Century Gothic" w:eastAsiaTheme="minorHAnsi" w:hAnsi="Century Gothic" w:cs="Arial"/>
                    </w:rPr>
                    <w:t>height, length, light, project, ready</w:t>
                  </w:r>
                </w:p>
                <w:p w:rsidR="00457F69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Writing</w:t>
                  </w:r>
                  <w:r w:rsidR="008464DC"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903965" w:rsidRPr="0090489A">
                    <w:rPr>
                      <w:rFonts w:ascii="Century Gothic" w:eastAsiaTheme="minorHAnsi" w:hAnsi="Century Gothic" w:cs="Arial"/>
                    </w:rPr>
                    <w:t xml:space="preserve">Write about 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living things</w:t>
                  </w:r>
                  <w:r w:rsidR="00FF57E5">
                    <w:rPr>
                      <w:rFonts w:ascii="Century Gothic" w:eastAsiaTheme="minorHAnsi" w:hAnsi="Century Gothic" w:cs="Arial"/>
                    </w:rPr>
                    <w:t xml:space="preserve">, write a personal response, </w:t>
                  </w:r>
                  <w:proofErr w:type="gramStart"/>
                  <w:r w:rsidR="00FF57E5">
                    <w:rPr>
                      <w:rFonts w:ascii="Century Gothic" w:eastAsiaTheme="minorHAnsi" w:hAnsi="Century Gothic" w:cs="Arial"/>
                    </w:rPr>
                    <w:t>write</w:t>
                  </w:r>
                  <w:proofErr w:type="gramEnd"/>
                  <w:r w:rsidR="00FF57E5">
                    <w:rPr>
                      <w:rFonts w:ascii="Century Gothic" w:eastAsiaTheme="minorHAnsi" w:hAnsi="Century Gothic" w:cs="Arial"/>
                    </w:rPr>
                    <w:t xml:space="preserve"> a new ending</w:t>
                  </w:r>
                </w:p>
                <w:p w:rsidR="00EF55A8" w:rsidRPr="0090489A" w:rsidRDefault="00EF55A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ab/>
                    <w:t xml:space="preserve"> 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</w:p>
                <w:p w:rsidR="009775C4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  <w:p w:rsidR="009775C4" w:rsidRPr="00C96E53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2608E" w:rsidRDefault="0092608E" w:rsidP="0092608E"/>
    <w:p w:rsidR="00C830DD" w:rsidRDefault="0092608E" w:rsidP="0092608E">
      <w:pPr>
        <w:tabs>
          <w:tab w:val="left" w:pos="2730"/>
        </w:tabs>
      </w:pPr>
      <w:r>
        <w:tab/>
      </w:r>
    </w:p>
    <w:p w:rsidR="001025B3" w:rsidRDefault="001025B3" w:rsidP="0092608E">
      <w:pPr>
        <w:tabs>
          <w:tab w:val="left" w:pos="2730"/>
        </w:tabs>
      </w:pP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41761A" w:rsidP="00ED165B">
      <w:pPr>
        <w:tabs>
          <w:tab w:val="left" w:pos="2730"/>
        </w:tabs>
      </w:pPr>
      <w:r w:rsidRPr="0041761A">
        <w:rPr>
          <w:noProof/>
          <w:sz w:val="50"/>
          <w:szCs w:val="50"/>
        </w:rPr>
        <w:pict>
          <v:shape id="_x0000_s1602" type="#_x0000_t202" style="position:absolute;margin-left:480.85pt;margin-top:433.95pt;width:84.2pt;height:72.95pt;z-index:251735040;mso-position-horizontal-relative:page;mso-position-vertical-relative:page" filled="f" stroked="f">
            <v:textbox inset="0,0,0,0">
              <w:txbxContent>
                <w:p w:rsidR="006E3D24" w:rsidRDefault="006E3D24">
                  <w:r w:rsidRPr="006E3D24">
                    <w:rPr>
                      <w:noProof/>
                    </w:rPr>
                    <w:drawing>
                      <wp:inline distT="0" distB="0" distL="0" distR="0">
                        <wp:extent cx="1061103" cy="824593"/>
                        <wp:effectExtent l="19050" t="0" r="5697" b="0"/>
                        <wp:docPr id="2" name="Picture 1" descr="http://ylhsthewrangler.com/wp-content/uploads/2015/10/share-what-you-c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ylhsthewrangler.com/wp-content/uploads/2015/10/share-what-you-c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0302" cy="831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41761A">
        <w:rPr>
          <w:noProof/>
          <w:sz w:val="50"/>
          <w:szCs w:val="50"/>
        </w:rPr>
        <w:pict>
          <v:rect id="_x0000_s1554" style="position:absolute;margin-left:305.85pt;margin-top:381.85pt;width:267.1pt;height:132pt;z-index:251717632;visibility:visible;mso-wrap-edited:f;mso-position-horizontal-relative:page;mso-position-vertical-relative:page" filled="f" strokecolor="black [3213]" strokeweight="1pt">
            <v:textbox style="mso-next-textbox:#_x0000_s1554" inset=",7.2pt,,7.2pt">
              <w:txbxContent>
                <w:p w:rsidR="006E3D24" w:rsidRDefault="00495E39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  <w:r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</w:p>
                <w:p w:rsidR="00D87C3B" w:rsidRDefault="00672994" w:rsidP="00F3357A">
                  <w:pPr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** </w:t>
                  </w:r>
                  <w:r w:rsidR="006E3D24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Fundraiser Pick Up – Nov. 5</w:t>
                  </w:r>
                  <w:r w:rsidR="006E3D24" w:rsidRPr="006E3D24">
                    <w:rPr>
                      <w:rFonts w:ascii="Century Gothic" w:hAnsi="Century Gothic"/>
                      <w:i/>
                      <w:sz w:val="22"/>
                      <w:szCs w:val="22"/>
                      <w:vertAlign w:val="superscript"/>
                    </w:rPr>
                    <w:t>th</w:t>
                  </w:r>
                  <w:r w:rsidR="006E3D24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3-5:30 </w:t>
                  </w:r>
                </w:p>
                <w:p w:rsidR="006E3D24" w:rsidRDefault="006E3D24" w:rsidP="00F3357A">
                  <w:pPr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</w:p>
                <w:p w:rsidR="006E3D24" w:rsidRDefault="006E3D24" w:rsidP="00F3357A">
                  <w:pPr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** Canned food drive </w:t>
                  </w:r>
                </w:p>
                <w:p w:rsidR="006E3D24" w:rsidRDefault="006E3D24" w:rsidP="00F3357A">
                  <w:pPr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Nov. 9</w:t>
                  </w:r>
                  <w:r w:rsidRPr="006E3D24">
                    <w:rPr>
                      <w:rFonts w:ascii="Century Gothic" w:hAnsi="Century Gothic"/>
                      <w:i/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-20</w:t>
                  </w:r>
                  <w:r w:rsidRPr="006E3D24">
                    <w:rPr>
                      <w:rFonts w:ascii="Century Gothic" w:hAnsi="Century Gothic"/>
                      <w:i/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</w:t>
                  </w:r>
                </w:p>
                <w:p w:rsidR="006E3D24" w:rsidRDefault="006E3D24" w:rsidP="00F3357A">
                  <w:pPr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(Collected items donated to</w:t>
                  </w:r>
                </w:p>
                <w:p w:rsidR="006E3D24" w:rsidRDefault="006E3D24" w:rsidP="00F3357A">
                  <w:pPr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local</w:t>
                  </w:r>
                  <w:proofErr w:type="gramEnd"/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food banks)</w:t>
                  </w:r>
                </w:p>
                <w:p w:rsidR="006E3D24" w:rsidRDefault="006E3D24" w:rsidP="00F3357A">
                  <w:pPr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</w:p>
                <w:p w:rsidR="00D87C3B" w:rsidRPr="00F3357A" w:rsidRDefault="00D87C3B" w:rsidP="006E3D24">
                  <w:pPr>
                    <w:jc w:val="center"/>
                    <w:rPr>
                      <w:rFonts w:ascii="Century Gothic" w:hAnsi="Century Gothic"/>
                      <w:b/>
                      <w:i/>
                      <w:sz w:val="22"/>
                      <w:szCs w:val="22"/>
                      <w:u w:val="single"/>
                    </w:rPr>
                  </w:pPr>
                </w:p>
                <w:p w:rsidR="000C6EE9" w:rsidRDefault="000C6EE9" w:rsidP="000C6EE9">
                  <w:pPr>
                    <w:pStyle w:val="ListParagraph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</w:p>
                <w:p w:rsidR="0050270C" w:rsidRPr="000C6EE9" w:rsidRDefault="0050270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4"/>
                      <w:u w:val="single"/>
                    </w:rPr>
                  </w:pP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rect>
        </w:pict>
      </w:r>
      <w:r w:rsidRPr="0041761A">
        <w:rPr>
          <w:noProof/>
          <w:sz w:val="50"/>
          <w:szCs w:val="50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600" type="#_x0000_t12" style="position:absolute;margin-left:169.7pt;margin-top:590.8pt;width:17.7pt;height:19.9pt;z-index:251734016;mso-position-horizontal-relative:page;mso-position-vertical-relative:page" filled="f" stroked="f">
            <v:textbox inset="0,0,0,0"/>
            <w10:wrap anchorx="page" anchory="page"/>
          </v:shape>
        </w:pict>
      </w:r>
      <w:r w:rsidRPr="0041761A">
        <w:rPr>
          <w:noProof/>
          <w:sz w:val="50"/>
          <w:szCs w:val="50"/>
        </w:rPr>
        <w:pict>
          <v:shape id="_x0000_s1598" type="#_x0000_t12" style="position:absolute;margin-left:124.7pt;margin-top:568.3pt;width:75.75pt;height:1in;z-index:251731968;mso-position-horizontal-relative:page;mso-position-vertical-relative:page" filled="f" stroked="f">
            <v:textbox inset="0,0,0,0"/>
            <w10:wrap anchorx="page" anchory="page"/>
          </v:shape>
        </w:pict>
      </w:r>
      <w:r w:rsidRPr="0041761A">
        <w:rPr>
          <w:noProof/>
          <w:sz w:val="50"/>
          <w:szCs w:val="50"/>
        </w:rPr>
        <w:pict>
          <v:shape id="_x0000_s1593" type="#_x0000_t202" style="position:absolute;margin-left:532.2pt;margin-top:493.8pt;width:24.3pt;height:25pt;z-index:251730944;mso-position-horizontal-relative:page;mso-position-vertical-relative:page" filled="f" stroked="f">
            <v:textbox inset="0,0,0,0">
              <w:txbxContent>
                <w:p w:rsidR="00CE6155" w:rsidRDefault="00CE6155"/>
              </w:txbxContent>
            </v:textbox>
            <w10:wrap anchorx="page" anchory="page"/>
          </v:shape>
        </w:pict>
      </w:r>
      <w:r w:rsidRPr="0041761A">
        <w:rPr>
          <w:noProof/>
          <w:sz w:val="50"/>
          <w:szCs w:val="50"/>
        </w:rPr>
        <w:pict>
          <v:shape id="_x0000_s1551" type="#_x0000_t202" style="position:absolute;margin-left:40.05pt;margin-top:513.65pt;width:525pt;height:264.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BE56EF" w:rsidRPr="00BB15A6" w:rsidTr="00BE56EF">
                    <w:trPr>
                      <w:trHeight w:val="2970"/>
                    </w:trPr>
                    <w:tc>
                      <w:tcPr>
                        <w:tcW w:w="1506" w:type="dxa"/>
                      </w:tcPr>
                      <w:p w:rsidR="00BE56EF" w:rsidRPr="00ED69C1" w:rsidRDefault="00BE56EF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E56EF" w:rsidRPr="004D5D7B" w:rsidRDefault="00672994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5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D5D7B"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="004D5D7B"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D5D7B" w:rsidRDefault="004D5D7B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D5D7B" w:rsidRPr="004D5D7B" w:rsidRDefault="004D5D7B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8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4D5D7B" w:rsidRDefault="004D5D7B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D5D7B" w:rsidRPr="004D5D7B" w:rsidRDefault="004D5D7B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9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Decodable Text: </w:t>
                        </w:r>
                        <w:r w:rsidR="00EA0A89">
                          <w:rPr>
                            <w:rFonts w:ascii="Century Gothic" w:hAnsi="Century Gothic" w:cs="Arial"/>
                            <w:b/>
                            <w:i/>
                          </w:rPr>
                          <w:t>More to Eat</w:t>
                        </w:r>
                        <w:r w:rsidRPr="004D5D7B">
                          <w:rPr>
                            <w:rFonts w:ascii="Century Gothic" w:hAnsi="Century Gothic" w:cs="Arial"/>
                            <w:b/>
                            <w:i/>
                          </w:rPr>
                          <w:t xml:space="preserve"> 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>(on back of newsletter)</w:t>
                        </w:r>
                      </w:p>
                      <w:p w:rsidR="004D5D7B" w:rsidRDefault="004D5D7B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D5D7B" w:rsidRPr="00BE56EF" w:rsidRDefault="004D5D7B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EA0A89" w:rsidRDefault="00EA0A89" w:rsidP="00EA0A8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</w:p>
                      <w:p w:rsidR="00BE56EF" w:rsidRPr="00EA0A89" w:rsidRDefault="00EA0A89" w:rsidP="00EA0A8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EA0A89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No School</w:t>
                        </w:r>
                      </w:p>
                      <w:p w:rsidR="00EA0A89" w:rsidRDefault="00EA0A89" w:rsidP="00EA0A8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EA0A89" w:rsidRDefault="00EA0A89" w:rsidP="00EA0A8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47058" cy="947058"/>
                              <wp:effectExtent l="19050" t="0" r="5442" b="0"/>
                              <wp:docPr id="4" name="Picture 4" descr="http://promotionholdings.com/wp-content/uploads/2012/11/VotingDay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://promotionholdings.com/wp-content/uploads/2012/11/VotingDay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7094" cy="9470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A0A89" w:rsidRPr="00522FF5" w:rsidRDefault="00EA0A89" w:rsidP="00EA0A8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Teacher Professional 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4D5D7B" w:rsidRP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19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D5D7B" w:rsidRP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14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EA0A89" w:rsidRPr="004D5D7B" w:rsidRDefault="004D5D7B" w:rsidP="00EA0A8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15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Decodable </w:t>
                        </w:r>
                        <w:r w:rsidR="00EA0A89" w:rsidRPr="004D5D7B">
                          <w:rPr>
                            <w:rFonts w:ascii="Century Gothic" w:hAnsi="Century Gothic" w:cs="Arial"/>
                          </w:rPr>
                          <w:t xml:space="preserve">Text: </w:t>
                        </w:r>
                        <w:r w:rsidR="00EA0A89">
                          <w:rPr>
                            <w:rFonts w:ascii="Century Gothic" w:hAnsi="Century Gothic" w:cs="Arial"/>
                            <w:b/>
                            <w:i/>
                          </w:rPr>
                          <w:t>More to Eat</w:t>
                        </w:r>
                        <w:r w:rsidR="00EA0A89" w:rsidRPr="004D5D7B">
                          <w:rPr>
                            <w:rFonts w:ascii="Century Gothic" w:hAnsi="Century Gothic" w:cs="Arial"/>
                            <w:b/>
                            <w:i/>
                          </w:rPr>
                          <w:t xml:space="preserve"> </w:t>
                        </w:r>
                        <w:r w:rsidR="00EA0A89" w:rsidRPr="004D5D7B">
                          <w:rPr>
                            <w:rFonts w:ascii="Century Gothic" w:hAnsi="Century Gothic" w:cs="Arial"/>
                          </w:rPr>
                          <w:t>(on back of newsletter)</w:t>
                        </w:r>
                      </w:p>
                      <w:p w:rsidR="00BE56EF" w:rsidRPr="00522FF5" w:rsidRDefault="00BE56EF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4D5D7B" w:rsidRP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20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D5D7B" w:rsidRP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16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EA0A89" w:rsidRPr="004D5D7B" w:rsidRDefault="004D5D7B" w:rsidP="00EA0A8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17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Decodable </w:t>
                        </w:r>
                        <w:r w:rsidR="00EA0A89" w:rsidRPr="004D5D7B">
                          <w:rPr>
                            <w:rFonts w:ascii="Century Gothic" w:hAnsi="Century Gothic" w:cs="Arial"/>
                          </w:rPr>
                          <w:t xml:space="preserve">Text: </w:t>
                        </w:r>
                        <w:r w:rsidR="00EA0A89">
                          <w:rPr>
                            <w:rFonts w:ascii="Century Gothic" w:hAnsi="Century Gothic" w:cs="Arial"/>
                            <w:b/>
                            <w:i/>
                          </w:rPr>
                          <w:t>More to Eat</w:t>
                        </w:r>
                        <w:r w:rsidR="00EA0A89" w:rsidRPr="004D5D7B">
                          <w:rPr>
                            <w:rFonts w:ascii="Century Gothic" w:hAnsi="Century Gothic" w:cs="Arial"/>
                            <w:b/>
                            <w:i/>
                          </w:rPr>
                          <w:t xml:space="preserve"> </w:t>
                        </w:r>
                        <w:r w:rsidR="00EA0A89" w:rsidRPr="004D5D7B">
                          <w:rPr>
                            <w:rFonts w:ascii="Century Gothic" w:hAnsi="Century Gothic" w:cs="Arial"/>
                          </w:rPr>
                          <w:t>(on back of newsletter)</w:t>
                        </w:r>
                      </w:p>
                      <w:p w:rsidR="00BE56EF" w:rsidRPr="00522FF5" w:rsidRDefault="00BE56EF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85" w:type="dxa"/>
                      </w:tcPr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In Class…</w:t>
                        </w: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Students will be assessed on…</w:t>
                        </w: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Comprehension</w:t>
                        </w: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Vocabulary</w:t>
                        </w: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Grammar &amp; Writing</w:t>
                        </w: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C505EC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Foundational skills:</w:t>
                        </w: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  <w:t>Phonological awareness</w:t>
                        </w: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Decoding</w:t>
                        </w:r>
                      </w:p>
                      <w:p w:rsidR="00F3357A" w:rsidRPr="00522FF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High frequency words</w:t>
                        </w: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2A3D45" w:rsidRPr="00BB15A6" w:rsidTr="00522FF5">
                    <w:trPr>
                      <w:trHeight w:val="884"/>
                    </w:trPr>
                    <w:tc>
                      <w:tcPr>
                        <w:tcW w:w="1506" w:type="dxa"/>
                      </w:tcPr>
                      <w:p w:rsidR="002A3D45" w:rsidRPr="00ED69C1" w:rsidRDefault="002A3D45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A3D45" w:rsidRPr="002A3D45" w:rsidRDefault="00EA0A89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No Math Homework – practice math facts at home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A3D45" w:rsidRPr="00BE56EF" w:rsidRDefault="00EA0A89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BE56EF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BE56EF" w:rsidRDefault="00903965" w:rsidP="00EA0A8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Lesson </w:t>
                        </w:r>
                        <w:r w:rsidR="00EA0A89">
                          <w:rPr>
                            <w:rFonts w:ascii="Century Gothic" w:hAnsi="Century Gothic" w:cs="Arial"/>
                          </w:rPr>
                          <w:t>3-1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C505EC" w:rsidRPr="00BE56EF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F3357A" w:rsidRPr="00C1447D" w:rsidRDefault="00EA0A89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Lesson 3-2</w:t>
                        </w:r>
                      </w:p>
                      <w:p w:rsidR="002A3D45" w:rsidRPr="00BE56EF" w:rsidRDefault="002A3D45" w:rsidP="002A3D4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</w:p>
                    </w:tc>
                    <w:tc>
                      <w:tcPr>
                        <w:tcW w:w="1785" w:type="dxa"/>
                      </w:tcPr>
                      <w:p w:rsidR="002A3D45" w:rsidRPr="00522FF5" w:rsidRDefault="00C505EC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1447D"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  <w:t>Return poetry binder and reading log on Monday!</w:t>
                        </w: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41761A">
        <w:rPr>
          <w:noProof/>
          <w:sz w:val="50"/>
          <w:szCs w:val="50"/>
        </w:rPr>
        <w:pict>
          <v:shape id="_x0000_s1576" type="#_x0000_t202" style="position:absolute;margin-left:58.15pt;margin-top:679.95pt;width:38.15pt;height:36.7pt;z-index:251725824;mso-position-horizontal-relative:page;mso-position-vertical-relative:page" filled="f" stroked="f">
            <v:textbox inset="0,0,0,0">
              <w:txbxContent>
                <w:p w:rsidR="002F6EAE" w:rsidRDefault="002F6EAE"/>
              </w:txbxContent>
            </v:textbox>
            <w10:wrap anchorx="page" anchory="page"/>
          </v:shape>
        </w:pict>
      </w:r>
      <w:r w:rsidRPr="0041761A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3FF" w:rsidRDefault="00F163FF">
      <w:r>
        <w:separator/>
      </w:r>
    </w:p>
  </w:endnote>
  <w:endnote w:type="continuationSeparator" w:id="0">
    <w:p w:rsidR="00F163FF" w:rsidRDefault="00F16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3FF" w:rsidRDefault="00F163FF">
      <w:r>
        <w:separator/>
      </w:r>
    </w:p>
  </w:footnote>
  <w:footnote w:type="continuationSeparator" w:id="0">
    <w:p w:rsidR="00F163FF" w:rsidRDefault="00F163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1DED"/>
    <w:multiLevelType w:val="hybridMultilevel"/>
    <w:tmpl w:val="718EC6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D6655"/>
    <w:multiLevelType w:val="hybridMultilevel"/>
    <w:tmpl w:val="545CAE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4F1234"/>
    <w:multiLevelType w:val="hybridMultilevel"/>
    <w:tmpl w:val="0C94EF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EFA75F6"/>
    <w:multiLevelType w:val="hybridMultilevel"/>
    <w:tmpl w:val="726E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58F0"/>
    <w:rsid w:val="00027220"/>
    <w:rsid w:val="00032297"/>
    <w:rsid w:val="00032411"/>
    <w:rsid w:val="0003409F"/>
    <w:rsid w:val="00035F61"/>
    <w:rsid w:val="00040546"/>
    <w:rsid w:val="000410CD"/>
    <w:rsid w:val="000515A4"/>
    <w:rsid w:val="00063173"/>
    <w:rsid w:val="00064B41"/>
    <w:rsid w:val="00064BE0"/>
    <w:rsid w:val="00066DEB"/>
    <w:rsid w:val="000774A7"/>
    <w:rsid w:val="000774EC"/>
    <w:rsid w:val="000830CB"/>
    <w:rsid w:val="000875D0"/>
    <w:rsid w:val="000877A4"/>
    <w:rsid w:val="00087A64"/>
    <w:rsid w:val="000A424F"/>
    <w:rsid w:val="000B3CB1"/>
    <w:rsid w:val="000B62A1"/>
    <w:rsid w:val="000B6902"/>
    <w:rsid w:val="000C0D42"/>
    <w:rsid w:val="000C1D8E"/>
    <w:rsid w:val="000C2ED6"/>
    <w:rsid w:val="000C6EE9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56AF"/>
    <w:rsid w:val="000F6884"/>
    <w:rsid w:val="001025B3"/>
    <w:rsid w:val="00104338"/>
    <w:rsid w:val="0011137E"/>
    <w:rsid w:val="00111A20"/>
    <w:rsid w:val="00111CDA"/>
    <w:rsid w:val="00116BA7"/>
    <w:rsid w:val="0012131F"/>
    <w:rsid w:val="00122542"/>
    <w:rsid w:val="001325BF"/>
    <w:rsid w:val="00132BB7"/>
    <w:rsid w:val="0013528B"/>
    <w:rsid w:val="00135ACF"/>
    <w:rsid w:val="001402F2"/>
    <w:rsid w:val="00142879"/>
    <w:rsid w:val="00144343"/>
    <w:rsid w:val="0014699E"/>
    <w:rsid w:val="001574AA"/>
    <w:rsid w:val="00160B30"/>
    <w:rsid w:val="00161C01"/>
    <w:rsid w:val="00164D3F"/>
    <w:rsid w:val="00167B4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B32F2"/>
    <w:rsid w:val="001B731D"/>
    <w:rsid w:val="001B7761"/>
    <w:rsid w:val="001C28D4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F119B"/>
    <w:rsid w:val="001F1EF0"/>
    <w:rsid w:val="001F22FE"/>
    <w:rsid w:val="001F5354"/>
    <w:rsid w:val="001F5E64"/>
    <w:rsid w:val="001F726B"/>
    <w:rsid w:val="002047C0"/>
    <w:rsid w:val="00206E79"/>
    <w:rsid w:val="00207666"/>
    <w:rsid w:val="00207ABF"/>
    <w:rsid w:val="00213A51"/>
    <w:rsid w:val="00213DB3"/>
    <w:rsid w:val="00215437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46E6A"/>
    <w:rsid w:val="00247ED5"/>
    <w:rsid w:val="00252E11"/>
    <w:rsid w:val="00255F4A"/>
    <w:rsid w:val="00257B8E"/>
    <w:rsid w:val="002614FA"/>
    <w:rsid w:val="00263E07"/>
    <w:rsid w:val="00266F5F"/>
    <w:rsid w:val="00270335"/>
    <w:rsid w:val="002703AF"/>
    <w:rsid w:val="00274B0A"/>
    <w:rsid w:val="00277D21"/>
    <w:rsid w:val="00280477"/>
    <w:rsid w:val="00281371"/>
    <w:rsid w:val="00284F12"/>
    <w:rsid w:val="00292CE9"/>
    <w:rsid w:val="002948FC"/>
    <w:rsid w:val="0029628C"/>
    <w:rsid w:val="0029638E"/>
    <w:rsid w:val="002A123F"/>
    <w:rsid w:val="002A2F80"/>
    <w:rsid w:val="002A3D45"/>
    <w:rsid w:val="002B1E02"/>
    <w:rsid w:val="002B291E"/>
    <w:rsid w:val="002B5133"/>
    <w:rsid w:val="002C08BC"/>
    <w:rsid w:val="002C18F1"/>
    <w:rsid w:val="002C35F7"/>
    <w:rsid w:val="002C59E3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4735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41119"/>
    <w:rsid w:val="0034631D"/>
    <w:rsid w:val="00350640"/>
    <w:rsid w:val="003507E7"/>
    <w:rsid w:val="003517DA"/>
    <w:rsid w:val="003534D1"/>
    <w:rsid w:val="00356520"/>
    <w:rsid w:val="00357ADD"/>
    <w:rsid w:val="0036169C"/>
    <w:rsid w:val="00363065"/>
    <w:rsid w:val="0036443A"/>
    <w:rsid w:val="003662B3"/>
    <w:rsid w:val="00373FE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628D"/>
    <w:rsid w:val="00386AEB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4E0"/>
    <w:rsid w:val="003E28C6"/>
    <w:rsid w:val="003E350E"/>
    <w:rsid w:val="003E4C50"/>
    <w:rsid w:val="003E7C20"/>
    <w:rsid w:val="003F1C5F"/>
    <w:rsid w:val="003F38C6"/>
    <w:rsid w:val="003F55D6"/>
    <w:rsid w:val="003F6717"/>
    <w:rsid w:val="00400614"/>
    <w:rsid w:val="00403F78"/>
    <w:rsid w:val="00405FFC"/>
    <w:rsid w:val="004122A4"/>
    <w:rsid w:val="0041761A"/>
    <w:rsid w:val="004203BE"/>
    <w:rsid w:val="00421389"/>
    <w:rsid w:val="004214C1"/>
    <w:rsid w:val="0042154C"/>
    <w:rsid w:val="004226AB"/>
    <w:rsid w:val="004306F1"/>
    <w:rsid w:val="00430E5A"/>
    <w:rsid w:val="00433174"/>
    <w:rsid w:val="0043376F"/>
    <w:rsid w:val="004339FC"/>
    <w:rsid w:val="00437C2E"/>
    <w:rsid w:val="0044343F"/>
    <w:rsid w:val="00443606"/>
    <w:rsid w:val="00445280"/>
    <w:rsid w:val="0044548C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57F69"/>
    <w:rsid w:val="00461909"/>
    <w:rsid w:val="004629DF"/>
    <w:rsid w:val="004646E3"/>
    <w:rsid w:val="004667E0"/>
    <w:rsid w:val="00472849"/>
    <w:rsid w:val="004755D0"/>
    <w:rsid w:val="00475E4E"/>
    <w:rsid w:val="0048007A"/>
    <w:rsid w:val="00487CDF"/>
    <w:rsid w:val="0049153C"/>
    <w:rsid w:val="00493094"/>
    <w:rsid w:val="004959DD"/>
    <w:rsid w:val="00495E39"/>
    <w:rsid w:val="004B1835"/>
    <w:rsid w:val="004B2483"/>
    <w:rsid w:val="004B2E97"/>
    <w:rsid w:val="004C0EDF"/>
    <w:rsid w:val="004C1686"/>
    <w:rsid w:val="004C1FC0"/>
    <w:rsid w:val="004C35A4"/>
    <w:rsid w:val="004C61AC"/>
    <w:rsid w:val="004C787F"/>
    <w:rsid w:val="004D03DC"/>
    <w:rsid w:val="004D169E"/>
    <w:rsid w:val="004D5D7B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70C"/>
    <w:rsid w:val="005028E8"/>
    <w:rsid w:val="00505B29"/>
    <w:rsid w:val="00505FDC"/>
    <w:rsid w:val="00511CEF"/>
    <w:rsid w:val="00515356"/>
    <w:rsid w:val="0051681B"/>
    <w:rsid w:val="00516F08"/>
    <w:rsid w:val="00517E96"/>
    <w:rsid w:val="00520C1B"/>
    <w:rsid w:val="00522FF5"/>
    <w:rsid w:val="00523ABD"/>
    <w:rsid w:val="00524BBD"/>
    <w:rsid w:val="00525BB6"/>
    <w:rsid w:val="005307B4"/>
    <w:rsid w:val="00530AF1"/>
    <w:rsid w:val="00531FC9"/>
    <w:rsid w:val="00533C6A"/>
    <w:rsid w:val="005506E3"/>
    <w:rsid w:val="00555827"/>
    <w:rsid w:val="00556A82"/>
    <w:rsid w:val="005577F7"/>
    <w:rsid w:val="00557C1B"/>
    <w:rsid w:val="00562FCA"/>
    <w:rsid w:val="0056682A"/>
    <w:rsid w:val="00566925"/>
    <w:rsid w:val="0056737B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90B"/>
    <w:rsid w:val="005A144B"/>
    <w:rsid w:val="005A432A"/>
    <w:rsid w:val="005A5574"/>
    <w:rsid w:val="005A76C9"/>
    <w:rsid w:val="005B4F56"/>
    <w:rsid w:val="005B7866"/>
    <w:rsid w:val="005B7BB1"/>
    <w:rsid w:val="005C38F2"/>
    <w:rsid w:val="005C791F"/>
    <w:rsid w:val="005D1BD6"/>
    <w:rsid w:val="005D263D"/>
    <w:rsid w:val="005D4A82"/>
    <w:rsid w:val="005D4DC2"/>
    <w:rsid w:val="005E0B67"/>
    <w:rsid w:val="005E2992"/>
    <w:rsid w:val="005E70D9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608D5"/>
    <w:rsid w:val="00661DAE"/>
    <w:rsid w:val="00664CA9"/>
    <w:rsid w:val="00666E8C"/>
    <w:rsid w:val="00670294"/>
    <w:rsid w:val="0067071A"/>
    <w:rsid w:val="00672994"/>
    <w:rsid w:val="00681B99"/>
    <w:rsid w:val="00681C27"/>
    <w:rsid w:val="006822DD"/>
    <w:rsid w:val="00685F8D"/>
    <w:rsid w:val="00686506"/>
    <w:rsid w:val="0069049E"/>
    <w:rsid w:val="00690967"/>
    <w:rsid w:val="00692DAE"/>
    <w:rsid w:val="00697AB9"/>
    <w:rsid w:val="006A0A53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3D24"/>
    <w:rsid w:val="006E60AE"/>
    <w:rsid w:val="006F050B"/>
    <w:rsid w:val="006F68BD"/>
    <w:rsid w:val="006F69EC"/>
    <w:rsid w:val="006F7C52"/>
    <w:rsid w:val="00701254"/>
    <w:rsid w:val="007023CA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18D"/>
    <w:rsid w:val="00742189"/>
    <w:rsid w:val="0074277B"/>
    <w:rsid w:val="00743C69"/>
    <w:rsid w:val="00743DBB"/>
    <w:rsid w:val="0074445D"/>
    <w:rsid w:val="007469C1"/>
    <w:rsid w:val="00753EAA"/>
    <w:rsid w:val="00754090"/>
    <w:rsid w:val="00754FA7"/>
    <w:rsid w:val="00771695"/>
    <w:rsid w:val="007749E2"/>
    <w:rsid w:val="00782EB2"/>
    <w:rsid w:val="007926F1"/>
    <w:rsid w:val="00795DF5"/>
    <w:rsid w:val="007A1952"/>
    <w:rsid w:val="007A4C2C"/>
    <w:rsid w:val="007A5198"/>
    <w:rsid w:val="007A6666"/>
    <w:rsid w:val="007A70A3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21E4"/>
    <w:rsid w:val="007D4CB6"/>
    <w:rsid w:val="007D72AE"/>
    <w:rsid w:val="007D7F35"/>
    <w:rsid w:val="007E1F00"/>
    <w:rsid w:val="007E2561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3911"/>
    <w:rsid w:val="008042A1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5243"/>
    <w:rsid w:val="00835E85"/>
    <w:rsid w:val="00841065"/>
    <w:rsid w:val="0084273F"/>
    <w:rsid w:val="00843594"/>
    <w:rsid w:val="008464DC"/>
    <w:rsid w:val="00846568"/>
    <w:rsid w:val="00847270"/>
    <w:rsid w:val="00851A42"/>
    <w:rsid w:val="00852988"/>
    <w:rsid w:val="00854162"/>
    <w:rsid w:val="00854391"/>
    <w:rsid w:val="008560D7"/>
    <w:rsid w:val="008643BB"/>
    <w:rsid w:val="008728AC"/>
    <w:rsid w:val="0087365A"/>
    <w:rsid w:val="0088196B"/>
    <w:rsid w:val="00883180"/>
    <w:rsid w:val="008841EF"/>
    <w:rsid w:val="00892B10"/>
    <w:rsid w:val="00896A25"/>
    <w:rsid w:val="008A0005"/>
    <w:rsid w:val="008A073D"/>
    <w:rsid w:val="008A0D43"/>
    <w:rsid w:val="008A6CAB"/>
    <w:rsid w:val="008A6FBB"/>
    <w:rsid w:val="008A7DF7"/>
    <w:rsid w:val="008B2765"/>
    <w:rsid w:val="008B2ACD"/>
    <w:rsid w:val="008B34BE"/>
    <w:rsid w:val="008B444D"/>
    <w:rsid w:val="008B536F"/>
    <w:rsid w:val="008C14C0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67"/>
    <w:rsid w:val="00903965"/>
    <w:rsid w:val="00903EC0"/>
    <w:rsid w:val="0090489A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71971"/>
    <w:rsid w:val="00974E75"/>
    <w:rsid w:val="0097703F"/>
    <w:rsid w:val="009771CF"/>
    <w:rsid w:val="009775C4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6179"/>
    <w:rsid w:val="009B001E"/>
    <w:rsid w:val="009B2989"/>
    <w:rsid w:val="009B54B6"/>
    <w:rsid w:val="009B7D01"/>
    <w:rsid w:val="009C012D"/>
    <w:rsid w:val="009C0D5C"/>
    <w:rsid w:val="009C2652"/>
    <w:rsid w:val="009C438E"/>
    <w:rsid w:val="009C7114"/>
    <w:rsid w:val="009D2549"/>
    <w:rsid w:val="009D3AA6"/>
    <w:rsid w:val="009D3C00"/>
    <w:rsid w:val="009D4ADE"/>
    <w:rsid w:val="009D7225"/>
    <w:rsid w:val="009E08FE"/>
    <w:rsid w:val="009E34B7"/>
    <w:rsid w:val="009E3D32"/>
    <w:rsid w:val="009E4798"/>
    <w:rsid w:val="009E669D"/>
    <w:rsid w:val="009E6832"/>
    <w:rsid w:val="009F02D2"/>
    <w:rsid w:val="009F08D6"/>
    <w:rsid w:val="009F21FB"/>
    <w:rsid w:val="009F2C50"/>
    <w:rsid w:val="009F4BA6"/>
    <w:rsid w:val="009F53CA"/>
    <w:rsid w:val="00A01F2D"/>
    <w:rsid w:val="00A03950"/>
    <w:rsid w:val="00A100B0"/>
    <w:rsid w:val="00A161E2"/>
    <w:rsid w:val="00A175C6"/>
    <w:rsid w:val="00A23CB2"/>
    <w:rsid w:val="00A251AB"/>
    <w:rsid w:val="00A30B99"/>
    <w:rsid w:val="00A342F0"/>
    <w:rsid w:val="00A3453A"/>
    <w:rsid w:val="00A351A7"/>
    <w:rsid w:val="00A36BF3"/>
    <w:rsid w:val="00A40FAC"/>
    <w:rsid w:val="00A43FE3"/>
    <w:rsid w:val="00A45636"/>
    <w:rsid w:val="00A463E1"/>
    <w:rsid w:val="00A475B9"/>
    <w:rsid w:val="00A50B46"/>
    <w:rsid w:val="00A5281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3641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B11A8"/>
    <w:rsid w:val="00AB4D80"/>
    <w:rsid w:val="00AB5EA5"/>
    <w:rsid w:val="00AC0AF1"/>
    <w:rsid w:val="00AC3FF1"/>
    <w:rsid w:val="00AD148A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664D"/>
    <w:rsid w:val="00AF78FE"/>
    <w:rsid w:val="00B00C94"/>
    <w:rsid w:val="00B0358E"/>
    <w:rsid w:val="00B07FB3"/>
    <w:rsid w:val="00B10597"/>
    <w:rsid w:val="00B13286"/>
    <w:rsid w:val="00B14400"/>
    <w:rsid w:val="00B14B0B"/>
    <w:rsid w:val="00B17346"/>
    <w:rsid w:val="00B203ED"/>
    <w:rsid w:val="00B20F65"/>
    <w:rsid w:val="00B23BE6"/>
    <w:rsid w:val="00B26458"/>
    <w:rsid w:val="00B30D17"/>
    <w:rsid w:val="00B32DFD"/>
    <w:rsid w:val="00B3647D"/>
    <w:rsid w:val="00B3673D"/>
    <w:rsid w:val="00B42653"/>
    <w:rsid w:val="00B449D0"/>
    <w:rsid w:val="00B472C2"/>
    <w:rsid w:val="00B52F15"/>
    <w:rsid w:val="00B53ADA"/>
    <w:rsid w:val="00B55990"/>
    <w:rsid w:val="00B619B9"/>
    <w:rsid w:val="00B62ACF"/>
    <w:rsid w:val="00B66AF4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1B25"/>
    <w:rsid w:val="00BA290C"/>
    <w:rsid w:val="00BA396A"/>
    <w:rsid w:val="00BA3DE8"/>
    <w:rsid w:val="00BA4A88"/>
    <w:rsid w:val="00BA5C10"/>
    <w:rsid w:val="00BA7E32"/>
    <w:rsid w:val="00BB07BD"/>
    <w:rsid w:val="00BB0F4C"/>
    <w:rsid w:val="00BB15A6"/>
    <w:rsid w:val="00BB2222"/>
    <w:rsid w:val="00BB757B"/>
    <w:rsid w:val="00BB7A80"/>
    <w:rsid w:val="00BC6A6F"/>
    <w:rsid w:val="00BD1665"/>
    <w:rsid w:val="00BD1DAC"/>
    <w:rsid w:val="00BD5EF0"/>
    <w:rsid w:val="00BE0A9B"/>
    <w:rsid w:val="00BE56EF"/>
    <w:rsid w:val="00BE7CE1"/>
    <w:rsid w:val="00BF13AD"/>
    <w:rsid w:val="00BF5254"/>
    <w:rsid w:val="00BF76E9"/>
    <w:rsid w:val="00C01D97"/>
    <w:rsid w:val="00C075E5"/>
    <w:rsid w:val="00C110DE"/>
    <w:rsid w:val="00C1447D"/>
    <w:rsid w:val="00C14994"/>
    <w:rsid w:val="00C1656B"/>
    <w:rsid w:val="00C17E7A"/>
    <w:rsid w:val="00C22DC6"/>
    <w:rsid w:val="00C25520"/>
    <w:rsid w:val="00C26529"/>
    <w:rsid w:val="00C27A85"/>
    <w:rsid w:val="00C33C4C"/>
    <w:rsid w:val="00C446BE"/>
    <w:rsid w:val="00C465C5"/>
    <w:rsid w:val="00C505EC"/>
    <w:rsid w:val="00C50822"/>
    <w:rsid w:val="00C54BC7"/>
    <w:rsid w:val="00C55100"/>
    <w:rsid w:val="00C55FAA"/>
    <w:rsid w:val="00C56ADA"/>
    <w:rsid w:val="00C64765"/>
    <w:rsid w:val="00C65BD8"/>
    <w:rsid w:val="00C7162E"/>
    <w:rsid w:val="00C72122"/>
    <w:rsid w:val="00C80EC0"/>
    <w:rsid w:val="00C82C9F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C44B8"/>
    <w:rsid w:val="00CD1B3E"/>
    <w:rsid w:val="00CD288D"/>
    <w:rsid w:val="00CD43D9"/>
    <w:rsid w:val="00CD4651"/>
    <w:rsid w:val="00CD4926"/>
    <w:rsid w:val="00CD50A0"/>
    <w:rsid w:val="00CE3071"/>
    <w:rsid w:val="00CE470C"/>
    <w:rsid w:val="00CE4BF7"/>
    <w:rsid w:val="00CE4D25"/>
    <w:rsid w:val="00CE5B91"/>
    <w:rsid w:val="00CE6155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20BFD"/>
    <w:rsid w:val="00D212BB"/>
    <w:rsid w:val="00D3224E"/>
    <w:rsid w:val="00D32295"/>
    <w:rsid w:val="00D33014"/>
    <w:rsid w:val="00D33F59"/>
    <w:rsid w:val="00D3519B"/>
    <w:rsid w:val="00D35339"/>
    <w:rsid w:val="00D41B32"/>
    <w:rsid w:val="00D431BD"/>
    <w:rsid w:val="00D43BA3"/>
    <w:rsid w:val="00D45966"/>
    <w:rsid w:val="00D4633A"/>
    <w:rsid w:val="00D502D3"/>
    <w:rsid w:val="00D50EC2"/>
    <w:rsid w:val="00D516DA"/>
    <w:rsid w:val="00D53217"/>
    <w:rsid w:val="00D54D4E"/>
    <w:rsid w:val="00D56530"/>
    <w:rsid w:val="00D60CDB"/>
    <w:rsid w:val="00D628B8"/>
    <w:rsid w:val="00D62963"/>
    <w:rsid w:val="00D630AD"/>
    <w:rsid w:val="00D63F03"/>
    <w:rsid w:val="00D64F7B"/>
    <w:rsid w:val="00D6723E"/>
    <w:rsid w:val="00D67F25"/>
    <w:rsid w:val="00D72B69"/>
    <w:rsid w:val="00D73AB5"/>
    <w:rsid w:val="00D73C85"/>
    <w:rsid w:val="00D80465"/>
    <w:rsid w:val="00D8227D"/>
    <w:rsid w:val="00D84A5F"/>
    <w:rsid w:val="00D87C3B"/>
    <w:rsid w:val="00D95695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10BC"/>
    <w:rsid w:val="00DD2C54"/>
    <w:rsid w:val="00DD4680"/>
    <w:rsid w:val="00DD6D06"/>
    <w:rsid w:val="00DE3C0E"/>
    <w:rsid w:val="00DE48C3"/>
    <w:rsid w:val="00DE55F3"/>
    <w:rsid w:val="00DE68B8"/>
    <w:rsid w:val="00DE6E42"/>
    <w:rsid w:val="00DF0480"/>
    <w:rsid w:val="00DF3CC2"/>
    <w:rsid w:val="00DF6565"/>
    <w:rsid w:val="00E0018D"/>
    <w:rsid w:val="00E019CF"/>
    <w:rsid w:val="00E02893"/>
    <w:rsid w:val="00E07111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24"/>
    <w:rsid w:val="00E474DD"/>
    <w:rsid w:val="00E47651"/>
    <w:rsid w:val="00E52BAB"/>
    <w:rsid w:val="00E542E8"/>
    <w:rsid w:val="00E54A87"/>
    <w:rsid w:val="00E5550D"/>
    <w:rsid w:val="00E56A8E"/>
    <w:rsid w:val="00E57D1B"/>
    <w:rsid w:val="00E63F5B"/>
    <w:rsid w:val="00E70625"/>
    <w:rsid w:val="00E7486B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0A89"/>
    <w:rsid w:val="00EA4A39"/>
    <w:rsid w:val="00EA57E3"/>
    <w:rsid w:val="00EA58CE"/>
    <w:rsid w:val="00EB0D3C"/>
    <w:rsid w:val="00EB10EA"/>
    <w:rsid w:val="00EB3240"/>
    <w:rsid w:val="00EB421B"/>
    <w:rsid w:val="00EB5ABA"/>
    <w:rsid w:val="00EB609A"/>
    <w:rsid w:val="00EB64B4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E7732"/>
    <w:rsid w:val="00EF55A8"/>
    <w:rsid w:val="00EF6681"/>
    <w:rsid w:val="00F0228B"/>
    <w:rsid w:val="00F03D3D"/>
    <w:rsid w:val="00F077D7"/>
    <w:rsid w:val="00F10650"/>
    <w:rsid w:val="00F11855"/>
    <w:rsid w:val="00F12F72"/>
    <w:rsid w:val="00F163FF"/>
    <w:rsid w:val="00F21151"/>
    <w:rsid w:val="00F25CA5"/>
    <w:rsid w:val="00F300B9"/>
    <w:rsid w:val="00F3119D"/>
    <w:rsid w:val="00F313CC"/>
    <w:rsid w:val="00F33072"/>
    <w:rsid w:val="00F3357A"/>
    <w:rsid w:val="00F3375E"/>
    <w:rsid w:val="00F340E7"/>
    <w:rsid w:val="00F36A28"/>
    <w:rsid w:val="00F36E14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F5D"/>
    <w:rsid w:val="00F74871"/>
    <w:rsid w:val="00F74B39"/>
    <w:rsid w:val="00F76019"/>
    <w:rsid w:val="00F7747A"/>
    <w:rsid w:val="00F800E4"/>
    <w:rsid w:val="00F87828"/>
    <w:rsid w:val="00F95070"/>
    <w:rsid w:val="00F9663B"/>
    <w:rsid w:val="00F96B14"/>
    <w:rsid w:val="00F9789C"/>
    <w:rsid w:val="00FA117C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E4112"/>
    <w:rsid w:val="00FF09B6"/>
    <w:rsid w:val="00FF1793"/>
    <w:rsid w:val="00FF55A8"/>
    <w:rsid w:val="00FF5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3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31BD92-1B12-4EE0-BF6F-E9625D82B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2</cp:revision>
  <cp:lastPrinted>2015-10-15T20:56:00Z</cp:lastPrinted>
  <dcterms:created xsi:type="dcterms:W3CDTF">2015-10-31T13:07:00Z</dcterms:created>
  <dcterms:modified xsi:type="dcterms:W3CDTF">2015-10-31T13:07:00Z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