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2608E" w:rsidRDefault="008D64AF" w:rsidP="0042154C">
      <w:pPr>
        <w:pStyle w:val="Masthead"/>
        <w:jc w:val="left"/>
        <w:rPr>
          <w:noProof/>
        </w:rPr>
      </w:pPr>
      <w:r>
        <w:rPr>
          <w:noProof/>
        </w:rPr>
        <w:pict>
          <v:group id="_x0000_s1324" style="position:absolute;margin-left:23.8pt;margin-top:71.55pt;width:561.2pt;height:706.6pt;z-index:251633664;mso-position-horizontal-relative:page;mso-position-vertical-relative:page" coordorigin="540,1260" coordsize="11160,13860">
            <v:rect id="_x0000_s1319" style="position:absolute;left:540;top:1440;width:11160;height:13680;mso-position-horizontal-relative:page;mso-position-vertical-relative:page" o:regroupid="4" filled="f" strokecolor="#0070c0" strokeweight="1pt">
              <v:textbox inset="0,0,0,0"/>
            </v:rect>
            <v:rect id="_x0000_s1322" style="position:absolute;left:8100;top:1260;width:540;height:360;mso-position-horizontal-relative:page;mso-position-vertical-relative:page" o:regroupid="4" strokecolor="#0070c0" strokeweight="1pt">
              <v:textbox inset="0,0,0,0"/>
            </v:rect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2" type="#_x0000_t202" style="position:absolute;margin-left:69.3pt;margin-top:34.55pt;width:82.5pt;height:77.75pt;z-index:251727872;mso-position-horizontal-relative:page;mso-position-vertical-relative:page" filled="f" stroked="f">
            <v:textbox inset="0,0,0,0">
              <w:txbxContent>
                <w:p w:rsidR="00363065" w:rsidRDefault="00363065">
                  <w:r w:rsidRPr="00363065">
                    <w:rPr>
                      <w:noProof/>
                    </w:rPr>
                    <w:drawing>
                      <wp:inline distT="0" distB="0" distL="0" distR="0">
                        <wp:extent cx="1105415" cy="957761"/>
                        <wp:effectExtent l="19050" t="0" r="0" b="0"/>
                        <wp:docPr id="7" name="Picture 3" descr="C:\Users\Dana\Documents\GFH First Grade\Class Organizaton\Bulldog puppy-blue col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ana\Documents\GFH First Grade\Class Organizaton\Bulldog puppy-blue col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73395" b="58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191" cy="961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08" style="position:absolute;margin-left:330.3pt;margin-top:34.55pt;width:226.2pt;height:80.85pt;z-index:251656192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inset="0,0,0,0"/>
            <w10:wrap anchorx="page" anchory="page"/>
          </v:rect>
        </w:pict>
      </w:r>
      <w:r>
        <w:rPr>
          <w:noProof/>
        </w:rPr>
        <w:pict>
          <v:shape id="_x0000_s1519" type="#_x0000_t202" style="position:absolute;margin-left:154.95pt;margin-top:40.3pt;width:132pt;height:75.1pt;z-index:251710464;mso-position-horizontal-relative:page;mso-position-vertical-relative:page" fillcolor="white [3212]" stroked="f">
            <v:textbox style="mso-next-textbox:#_x0000_s1519" inset="0,0,0,0">
              <w:txbxContent>
                <w:p w:rsidR="004226AB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News from </w:t>
                  </w:r>
                </w:p>
                <w:p w:rsidR="004226AB" w:rsidRPr="00C465C5" w:rsidRDefault="002D58F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Ms.Ogorek’s</w:t>
                  </w:r>
                </w:p>
                <w:p w:rsidR="000410CD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Grade Class!</w:t>
                  </w:r>
                </w:p>
                <w:p w:rsidR="007D1FC8" w:rsidRPr="008B2765" w:rsidRDefault="00302F9B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Nov. 30</w:t>
                  </w:r>
                  <w:r w:rsidRPr="00302F9B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-Dec. 4</w:t>
                  </w:r>
                  <w:r w:rsidRPr="00302F9B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71645" w:rsidRDefault="00B7164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974E75" w:rsidRDefault="00974E7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664CA9" w:rsidRDefault="00664CA9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377AF7" w:rsidRPr="00997B57" w:rsidRDefault="00377AF7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</w:pPr>
                </w:p>
                <w:p w:rsidR="00997B57" w:rsidRDefault="00997B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25C0F" w:rsidRDefault="00825C0F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46568" w:rsidRDefault="00846568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223639" w:rsidRDefault="00223639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CE5B91" w:rsidRDefault="00CE5B9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935457" w:rsidRDefault="009354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E7520B" w:rsidRDefault="00E7520B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0410CD" w:rsidRDefault="00FB5DC6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9D4ADE" w:rsidRPr="00E70625" w:rsidRDefault="009D4ADE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305E21" w:rsidRDefault="00305E2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</w:p>
                <w:p w:rsidR="00192DFF" w:rsidRPr="008A7DF7" w:rsidRDefault="00192DFF" w:rsidP="000410CD">
                  <w:pPr>
                    <w:jc w:val="center"/>
                    <w:rPr>
                      <w:rFonts w:ascii="Doodle Basic" w:hAnsi="Doodle Basic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9" type="#_x0000_t202" style="position:absolute;margin-left:336.15pt;margin-top:40.3pt;width:216.5pt;height:75.1pt;z-index:251726848;mso-wrap-edited:f;mso-position-horizontal-relative:page;mso-position-vertical-relative:page" fillcolor="white [3212]" stroked="f">
            <v:textbox style="mso-next-textbox:#_x0000_s1579" inset="0,0,0,0">
              <w:txbxContent>
                <w:p w:rsidR="00C33C4C" w:rsidRPr="00B71645" w:rsidRDefault="003534D1" w:rsidP="00C33C4C">
                  <w:pPr>
                    <w:pStyle w:val="Heading3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Stay in </w:t>
                  </w:r>
                  <w:r w:rsidR="001E1149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touch</w:t>
                  </w:r>
                  <w:r w:rsidR="00C33C4C" w:rsidRPr="00B71645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:</w:t>
                  </w:r>
                </w:p>
                <w:p w:rsidR="00C33C4C" w:rsidRPr="00E5550D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Phone: 216-475-8110 Ext.55131</w:t>
                  </w:r>
                </w:p>
                <w:p w:rsidR="00C33C4C" w:rsidRPr="00E5550D" w:rsidRDefault="00C33C4C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 xml:space="preserve">Email: </w:t>
                  </w:r>
                  <w:r w:rsidR="003534D1"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dogorek@ghbulldogs.org</w:t>
                  </w:r>
                </w:p>
                <w:p w:rsidR="003534D1" w:rsidRPr="001E1149" w:rsidRDefault="003534D1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Website</w:t>
                  </w: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: </w:t>
                  </w:r>
                  <w:r w:rsidRPr="001E1149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www.msogorek.weebly.com</w:t>
                  </w:r>
                </w:p>
                <w:p w:rsidR="00C33C4C" w:rsidRPr="001E1149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</w:pPr>
                </w:p>
                <w:p w:rsidR="00C33C4C" w:rsidRPr="001B32F2" w:rsidRDefault="00C33C4C" w:rsidP="00C33C4C">
                  <w:pPr>
                    <w:pStyle w:val="SchoolAddress"/>
                    <w:jc w:val="center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5" type="#_x0000_t202" style="position:absolute;margin-left:54pt;margin-top:30.45pt;width:254.25pt;height:88.75pt;z-index:251675648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style="mso-next-textbox:#_x0000_s1455" inset="0,0,0,0">
              <w:txbxContent>
                <w:p w:rsidR="008F6C67" w:rsidRPr="003534D1" w:rsidRDefault="008F6C67" w:rsidP="003743CF">
                  <w:pPr>
                    <w:rPr>
                      <w:color w:val="66FFFF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shape id="_x0000_s1454" type="#_x0000_t202" style="position:absolute;margin-left:63pt;margin-top:405pt;width:171pt;height:117pt;z-index:251674624;mso-wrap-style:none;mso-position-horizontal-relative:page;mso-position-vertical-relative:page" filled="f" stroked="f">
            <v:textbox style="mso-next-textbox:#_x0000_s1454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" type="#_x0000_t202" style="position:absolute;margin-left:200pt;margin-top:248pt;width:7.2pt;height:7.2pt;z-index:251640832;visibility:hidden;mso-position-horizontal-relative:page;mso-position-vertical-relative:page" filled="f" stroked="f">
            <v:textbox style="mso-next-textbox:#_x0000_s116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type="#_x0000_t202" style="position:absolute;margin-left:199.2pt;margin-top:519.8pt;width:7.2pt;height:7.2pt;z-index:251641856;visibility:hidden;mso-position-horizontal-relative:page;mso-position-vertical-relative:page" filled="f" stroked="f">
            <v:textbox style="mso-next-textbox:#_x0000_s117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1" type="#_x0000_t202" style="position:absolute;margin-left:90pt;margin-top:414pt;width:105.1pt;height:115.35pt;z-index:251673600;mso-wrap-style:none;mso-position-horizontal-relative:page;mso-position-vertical-relative:page" filled="f" stroked="f">
            <v:textbox style="mso-next-textbox:#_x0000_s1451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200pt;margin-top:97pt;width:7.2pt;height:7.2pt;z-index:251642880;visibility:hidden;mso-position-horizontal-relative:page;mso-position-vertical-relative:page" filled="f" stroked="f">
            <v:textbox style="mso-next-textbox:#_x0000_s117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201pt;margin-top:351pt;width:7.2pt;height:7.2pt;z-index:251643904;visibility:hidden;mso-position-horizontal-relative:page;mso-position-vertical-relative:page" filled="f" stroked="f">
            <v:textbox style="mso-next-textbox:#_x0000_s118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01pt;margin-top:604pt;width:7.2pt;height:7.2pt;z-index:251644928;visibility:hidden;mso-position-horizontal-relative:page;mso-position-vertical-relative:page" filled="f" stroked="f">
            <v:textbox style="mso-next-textbox:#_x0000_s118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43pt;margin-top:98pt;width:7.2pt;height:7.2pt;z-index:251645952;visibility:hidden;mso-position-horizontal-relative:page;mso-position-vertical-relative:page" filled="f" stroked="f">
            <v:textbox style="mso-next-textbox:#_x0000_s118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202" style="position:absolute;margin-left:43.2pt;margin-top:451pt;width:7.2pt;height:7.2pt;z-index:251646976;visibility:hidden;mso-position-horizontal-relative:page;mso-position-vertical-relative:page" filled="f" stroked="f">
            <v:textbox style="mso-next-textbox:#_x0000_s119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margin-left:200pt;margin-top:82.8pt;width:7.2pt;height:7.2pt;z-index:251648000;visibility:hidden;mso-position-horizontal-relative:page;mso-position-vertical-relative:page" filled="f" stroked="f">
            <v:textbox style="mso-next-textbox:#_x0000_s119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0" type="#_x0000_t202" style="position:absolute;margin-left:198.2pt;margin-top:319pt;width:7.2pt;height:7.2pt;z-index:251649024;visibility:hidden;mso-position-horizontal-relative:page;mso-position-vertical-relative:page" filled="f" stroked="f">
            <v:textbox style="mso-next-textbox:#_x0000_s120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4" type="#_x0000_t202" style="position:absolute;margin-left:199pt;margin-top:546pt;width:7.2pt;height:7.2pt;z-index:251650048;visibility:hidden;mso-position-horizontal-relative:page;mso-position-vertical-relative:page" filled="f" stroked="f">
            <v:textbox style="mso-next-textbox:#_x0000_s120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8" type="#_x0000_t202" style="position:absolute;margin-left:43pt;margin-top:98pt;width:7.2pt;height:7.2pt;z-index:251651072;visibility:hidden;mso-position-horizontal-relative:page;mso-position-vertical-relative:page" filled="f" stroked="f">
            <v:textbox style="mso-next-textbox:#_x0000_s120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2" type="#_x0000_t202" style="position:absolute;margin-left:42.2pt;margin-top:436.8pt;width:7.2pt;height:7.2pt;z-index:251652096;visibility:hidden;mso-position-horizontal-relative:page;mso-position-vertical-relative:page" filled="f" stroked="f">
            <v:textbox style="mso-next-textbox:#_x0000_s121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4" type="#_x0000_t202" style="position:absolute;margin-left:200pt;margin-top:22pt;width:7.2pt;height:7.2pt;z-index:251653120;visibility:hidden;mso-position-horizontal-relative:page;mso-position-vertical-relative:page" filled="f" stroked="f">
            <v:textbox style="mso-next-textbox:#_x0000_s124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8" type="#_x0000_t202" style="position:absolute;margin-left:201pt;margin-top:213.8pt;width:7.2pt;height:7.2pt;z-index:251654144;visibility:hidden;mso-position-horizontal-relative:page;mso-position-vertical-relative:page" filled="f" stroked="f">
            <v:textbox style="mso-next-textbox:#_x0000_s124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2" type="#_x0000_t202" style="position:absolute;margin-left:202pt;margin-top:362pt;width:7.2pt;height:7.2pt;z-index:251655168;visibility:hidden;mso-position-horizontal-relative:page;mso-position-vertical-relative:page" filled="f" stroked="f">
            <v:textbox style="mso-next-textbox:#_x0000_s125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8D64AF" w:rsidP="0092608E">
      <w:r>
        <w:rPr>
          <w:noProof/>
        </w:rPr>
        <w:pict>
          <v:roundrect id="_x0000_s1585" style="position:absolute;margin-left:457.05pt;margin-top:123.95pt;width:108pt;height:84.35pt;z-index:251728896;visibility:visible;mso-wrap-edited:f;mso-position-horizontal-relative:page;mso-position-vertical-relative:page" arcsize="10923f" filled="f" strokecolor="black [3213]" strokeweight="1pt">
            <v:textbox style="mso-next-textbox:#_x0000_s1585" inset=",7.2pt,,7.2pt">
              <w:txbxContent>
                <w:p w:rsidR="00ED7762" w:rsidRDefault="00ED7762" w:rsidP="00ED7762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Social Studies</w:t>
                  </w:r>
                </w:p>
                <w:p w:rsidR="00B23BE6" w:rsidRDefault="00B23BE6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51681B" w:rsidRPr="00E1610E" w:rsidRDefault="00E1610E" w:rsidP="005168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E1610E"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t>Wants and Needs</w:t>
                  </w:r>
                  <w:r w:rsidR="0051681B" w:rsidRPr="00E1610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roundrect>
        </w:pict>
      </w:r>
      <w:r w:rsidRPr="008D64AF">
        <w:rPr>
          <w:noProof/>
          <w:sz w:val="50"/>
          <w:szCs w:val="50"/>
        </w:rPr>
        <w:pict>
          <v:roundrect id="_x0000_s1536" style="position:absolute;margin-left:337.85pt;margin-top:123.95pt;width:108pt;height:87.55pt;z-index:251711488;visibility:visible;mso-wrap-edited:f;mso-position-horizontal-relative:page;mso-position-vertical-relative:page" arcsize="10923f" filled="f" strokecolor="black [3213]" strokeweight="1pt">
            <v:textbox style="mso-next-textbox:#_x0000_s1536" inset=",7.2pt,,7.2pt">
              <w:txbxContent>
                <w:p w:rsidR="00C830DD" w:rsidRDefault="00ED7762" w:rsidP="00C830D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Science</w:t>
                  </w:r>
                </w:p>
                <w:p w:rsidR="00505B29" w:rsidRDefault="00505B29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505B29" w:rsidRDefault="00302F9B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Revisit Pushes and Pulls</w:t>
                  </w:r>
                </w:p>
                <w:p w:rsidR="00EB421B" w:rsidRDefault="00247ED5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:rsidR="00EB421B" w:rsidRPr="00C96E53" w:rsidRDefault="00EB421B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  <w:r w:rsidRPr="008D64AF">
        <w:rPr>
          <w:noProof/>
          <w:sz w:val="50"/>
          <w:szCs w:val="50"/>
        </w:rPr>
        <w:pict>
          <v:shape id="_x0000_s1548" type="#_x0000_t202" style="position:absolute;margin-left:48.85pt;margin-top:127.8pt;width:230.55pt;height:101.05pt;z-index:251715584;visibility:visible;mso-wrap-edited:f;mso-position-horizontal-relative:page;mso-position-vertical-relative:page" filled="f" strokecolor="black [3213]" strokeweight="4pt">
            <v:stroke dashstyle="1 1" endcap="round"/>
            <v:textbox style="mso-next-textbox:#_x0000_s1548" inset=",7.2pt,,7.2pt">
              <w:txbxContent>
                <w:p w:rsidR="00A100B0" w:rsidRPr="0043376F" w:rsidRDefault="00C465C5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0D0E26">
                    <w:rPr>
                      <w:rFonts w:ascii="Century Gothic" w:hAnsi="Century Gothic" w:cs="Tahoma"/>
                      <w:b/>
                      <w:i/>
                      <w:szCs w:val="24"/>
                      <w:u w:val="single"/>
                    </w:rPr>
                    <w:t>Related Arts</w:t>
                  </w:r>
                  <w:r w:rsidRPr="0043376F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(Specials) this week: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Monday:  </w:t>
                  </w:r>
                  <w:r w:rsidR="00302F9B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  <w:r w:rsidR="007A5198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</w:t>
                  </w:r>
                  <w:r w:rsidR="00C1447D">
                    <w:rPr>
                      <w:rFonts w:ascii="Century Gothic" w:hAnsi="Century Gothic" w:cs="Tahoma"/>
                      <w:sz w:val="18"/>
                      <w:szCs w:val="18"/>
                    </w:rPr>
                    <w:t>/Library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Tuesday:  </w:t>
                  </w:r>
                  <w:r w:rsidR="002E00D5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</w:t>
                  </w:r>
                  <w:r w:rsidR="00302F9B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826671" w:rsidRPr="008D6E03" w:rsidRDefault="00215437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Wednesday:  </w:t>
                  </w:r>
                  <w:r w:rsidR="00302F9B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Thursday:</w:t>
                  </w:r>
                  <w:r w:rsidR="002948FC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302F9B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Friday:</w:t>
                  </w:r>
                  <w:r w:rsidR="00C465C5"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302F9B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C465C5" w:rsidRPr="008D6E03" w:rsidRDefault="00C465C5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Next Monday:  </w:t>
                  </w:r>
                  <w:r w:rsidR="00302F9B">
                    <w:rPr>
                      <w:rFonts w:ascii="Century Gothic" w:hAnsi="Century Gothic" w:cs="Tahoma"/>
                      <w:sz w:val="18"/>
                      <w:szCs w:val="18"/>
                    </w:rPr>
                    <w:t>Technology/Library</w:t>
                  </w: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8D64AF" w:rsidP="0092608E">
      <w:r>
        <w:rPr>
          <w:noProof/>
        </w:rPr>
        <w:pict>
          <v:shape id="_x0000_s1592" type="#_x0000_t202" style="position:absolute;margin-left:374.15pt;margin-top:225pt;width:147.2pt;height:24.45pt;z-index:251729920;mso-position-horizontal-relative:page;mso-position-vertical-relative:page" filled="f" stroked="f">
            <v:textbox inset="0,0,0,0">
              <w:txbxContent>
                <w:p w:rsidR="009775C4" w:rsidRDefault="009775C4" w:rsidP="009775C4">
                  <w:pPr>
                    <w:jc w:val="center"/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Cs w:val="24"/>
                      <w:u w:val="single"/>
                    </w:rPr>
                    <w:t>My Math</w:t>
                  </w:r>
                </w:p>
              </w:txbxContent>
            </v:textbox>
            <w10:wrap anchorx="page" anchory="page"/>
          </v:shape>
        </w:pict>
      </w:r>
      <w:r w:rsidRPr="008D64AF">
        <w:rPr>
          <w:noProof/>
          <w:sz w:val="50"/>
          <w:szCs w:val="5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538" type="#_x0000_t16" style="position:absolute;margin-left:305.85pt;margin-top:219.25pt;width:274.65pt;height:147.8pt;z-index:251713536;visibility:visible;mso-wrap-edited:f;mso-position-horizontal-relative:page;mso-position-vertical-relative:page" filled="f" strokecolor="black [3213]" strokeweight="3pt">
            <v:stroke r:id="rId9" o:title="" filltype="pattern"/>
            <v:textbox style="mso-next-textbox:#_x0000_s1538" inset=",7.2pt,,7.2pt">
              <w:txbxContent>
                <w:p w:rsidR="00D87C3B" w:rsidRPr="00FA117C" w:rsidRDefault="00D87C3B">
                  <w:pPr>
                    <w:rPr>
                      <w:rFonts w:ascii="Century Gothic" w:hAnsi="Century Gothic"/>
                      <w:sz w:val="20"/>
                    </w:rPr>
                  </w:pPr>
                  <w:r w:rsidRPr="00D87C3B">
                    <w:rPr>
                      <w:rFonts w:ascii="Century Gothic" w:hAnsi="Century Gothic"/>
                      <w:b/>
                      <w:sz w:val="20"/>
                    </w:rPr>
                    <w:t xml:space="preserve">Chapter </w:t>
                  </w:r>
                  <w:r w:rsidR="00302F9B">
                    <w:rPr>
                      <w:rFonts w:ascii="Century Gothic" w:hAnsi="Century Gothic"/>
                      <w:b/>
                      <w:sz w:val="20"/>
                    </w:rPr>
                    <w:t>4</w:t>
                  </w:r>
                  <w:r w:rsidRPr="00D87C3B">
                    <w:rPr>
                      <w:rFonts w:ascii="Century Gothic" w:hAnsi="Century Gothic"/>
                      <w:b/>
                      <w:sz w:val="20"/>
                    </w:rPr>
                    <w:t>: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302F9B">
                    <w:rPr>
                      <w:rFonts w:ascii="Century Gothic" w:hAnsi="Century Gothic"/>
                      <w:sz w:val="20"/>
                    </w:rPr>
                    <w:t>Subtraction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Strategies to 20</w:t>
                  </w:r>
                </w:p>
                <w:p w:rsidR="00C56ADA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>Objectives:</w:t>
                  </w:r>
                  <w:r w:rsidRPr="00FA117C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C56ADA" w:rsidRPr="00FA117C">
                    <w:rPr>
                      <w:rFonts w:ascii="Century Gothic" w:hAnsi="Century Gothic"/>
                      <w:sz w:val="20"/>
                    </w:rPr>
                    <w:t>Students will…</w:t>
                  </w:r>
                </w:p>
                <w:p w:rsidR="00F10650" w:rsidRPr="00FA117C" w:rsidRDefault="00302F9B">
                  <w:p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Count back by 1, 2, or 3 to subtract, use a number line to count back to subtract, and </w:t>
                  </w:r>
                  <w:r w:rsidR="00387074">
                    <w:rPr>
                      <w:rFonts w:ascii="Century Gothic" w:hAnsi="Century Gothic"/>
                      <w:sz w:val="20"/>
                    </w:rPr>
                    <w:t>relate doubles addition facts to subtraction facts.</w:t>
                  </w:r>
                </w:p>
                <w:p w:rsidR="00F10650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 xml:space="preserve">Vocabulary: </w:t>
                  </w:r>
                  <w:r w:rsidR="002B7F3C">
                    <w:rPr>
                      <w:rFonts w:ascii="Century Gothic" w:hAnsi="Century Gothic"/>
                      <w:sz w:val="20"/>
                    </w:rPr>
                    <w:t>N</w:t>
                  </w:r>
                  <w:r w:rsidR="007D21E4" w:rsidRPr="00EA0A89">
                    <w:rPr>
                      <w:rFonts w:ascii="Century Gothic" w:hAnsi="Century Gothic"/>
                      <w:sz w:val="20"/>
                    </w:rPr>
                    <w:t xml:space="preserve">ew – </w:t>
                  </w:r>
                  <w:proofErr w:type="gramStart"/>
                  <w:r w:rsidR="00496B68">
                    <w:rPr>
                      <w:rFonts w:ascii="Century Gothic" w:hAnsi="Century Gothic"/>
                      <w:sz w:val="20"/>
                    </w:rPr>
                    <w:t>--</w:t>
                  </w:r>
                  <w:r w:rsidR="002B7F3C">
                    <w:rPr>
                      <w:rFonts w:ascii="Century Gothic" w:hAnsi="Century Gothic"/>
                      <w:sz w:val="20"/>
                    </w:rPr>
                    <w:t xml:space="preserve">  </w:t>
                  </w:r>
                  <w:r w:rsidR="00387074">
                    <w:rPr>
                      <w:rFonts w:ascii="Century Gothic" w:hAnsi="Century Gothic"/>
                      <w:sz w:val="20"/>
                    </w:rPr>
                    <w:t>count</w:t>
                  </w:r>
                  <w:proofErr w:type="gramEnd"/>
                  <w:r w:rsidR="00387074">
                    <w:rPr>
                      <w:rFonts w:ascii="Century Gothic" w:hAnsi="Century Gothic"/>
                      <w:sz w:val="20"/>
                    </w:rPr>
                    <w:t xml:space="preserve"> back</w:t>
                  </w:r>
                </w:p>
                <w:p w:rsidR="004241B3" w:rsidRPr="0090489A" w:rsidRDefault="004241B3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Review -- -- difference, number line, doubles</w:t>
                  </w:r>
                </w:p>
              </w:txbxContent>
            </v:textbox>
            <w10:wrap anchorx="page" anchory="page"/>
          </v:shape>
        </w:pict>
      </w:r>
    </w:p>
    <w:p w:rsidR="0092608E" w:rsidRDefault="008D64AF" w:rsidP="0092608E">
      <w:r w:rsidRPr="008D64AF">
        <w:rPr>
          <w:noProof/>
          <w:sz w:val="50"/>
          <w:szCs w:val="50"/>
        </w:rPr>
        <w:pict>
          <v:shape id="_x0000_s1478" type="#_x0000_t202" style="position:absolute;margin-left:33.2pt;margin-top:237pt;width:259.2pt;height:269.9pt;z-index:251682816;visibility:visible;mso-wrap-edited:f;mso-position-horizontal-relative:page;mso-position-vertical-relative:page" filled="f" strokecolor="black [3213]" strokeweight="3pt">
            <v:stroke linestyle="thickBetweenThin"/>
            <v:textbox style="mso-next-textbox:#_x0000_s1478" inset=",7.2pt,,7.2pt">
              <w:txbxContent>
                <w:p w:rsidR="00374097" w:rsidRDefault="003801D4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 xml:space="preserve">Reach for </w:t>
                  </w:r>
                  <w:r w:rsidR="00916E8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Reading</w:t>
                  </w:r>
                  <w:r w:rsidR="00005EF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:rsidR="00E52BAB" w:rsidRPr="008464DC" w:rsidRDefault="00E7486B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Unit </w:t>
                  </w:r>
                  <w:r w:rsidR="00E1610E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3</w:t>
                  </w: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-Week </w:t>
                  </w:r>
                  <w:r w:rsidR="00302F9B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3</w:t>
                  </w:r>
                </w:p>
                <w:p w:rsidR="00D32295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Big Question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E1610E">
                    <w:rPr>
                      <w:rFonts w:ascii="Century Gothic" w:eastAsiaTheme="minorHAnsi" w:hAnsi="Century Gothic" w:cs="Arial"/>
                    </w:rPr>
                    <w:t>How do we get what we need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?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Comprehension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496B68" w:rsidRPr="0090489A" w:rsidRDefault="00302F9B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Identify details, ask questions, make and confirm predictions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Phonics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EF55A8" w:rsidRDefault="00302F9B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Digr</w:t>
                  </w:r>
                  <w:r w:rsidR="00DF6C80">
                    <w:rPr>
                      <w:rFonts w:ascii="Century Gothic" w:eastAsiaTheme="minorHAnsi" w:hAnsi="Century Gothic" w:cs="Arial"/>
                    </w:rPr>
                    <w:t>ap</w:t>
                  </w:r>
                  <w:r>
                    <w:rPr>
                      <w:rFonts w:ascii="Century Gothic" w:eastAsiaTheme="minorHAnsi" w:hAnsi="Century Gothic" w:cs="Arial"/>
                    </w:rPr>
                    <w:t xml:space="preserve">hs </w:t>
                  </w:r>
                  <w:proofErr w:type="spellStart"/>
                  <w:r>
                    <w:rPr>
                      <w:rFonts w:ascii="Century Gothic" w:eastAsiaTheme="minorHAnsi" w:hAnsi="Century Gothic" w:cs="Arial"/>
                    </w:rPr>
                    <w:t>ch</w:t>
                  </w:r>
                  <w:proofErr w:type="spellEnd"/>
                  <w:r>
                    <w:rPr>
                      <w:rFonts w:ascii="Century Gothic" w:eastAsiaTheme="minorHAnsi" w:hAnsi="Century Gothic" w:cs="Arial"/>
                    </w:rPr>
                    <w:t xml:space="preserve">, </w:t>
                  </w:r>
                  <w:proofErr w:type="spellStart"/>
                  <w:r>
                    <w:rPr>
                      <w:rFonts w:ascii="Century Gothic" w:eastAsiaTheme="minorHAnsi" w:hAnsi="Century Gothic" w:cs="Arial"/>
                    </w:rPr>
                    <w:t>tch</w:t>
                  </w:r>
                  <w:proofErr w:type="spellEnd"/>
                  <w:r>
                    <w:rPr>
                      <w:rFonts w:ascii="Century Gothic" w:eastAsiaTheme="minorHAnsi" w:hAnsi="Century Gothic" w:cs="Arial"/>
                    </w:rPr>
                    <w:t xml:space="preserve">, </w:t>
                  </w:r>
                  <w:proofErr w:type="spellStart"/>
                  <w:r>
                    <w:rPr>
                      <w:rFonts w:ascii="Century Gothic" w:eastAsiaTheme="minorHAnsi" w:hAnsi="Century Gothic" w:cs="Arial"/>
                    </w:rPr>
                    <w:t>th</w:t>
                  </w:r>
                  <w:proofErr w:type="spellEnd"/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Read decodable text: </w:t>
                  </w:r>
                  <w:r w:rsidR="00302F9B">
                    <w:rPr>
                      <w:rFonts w:ascii="Century Gothic" w:eastAsiaTheme="minorHAnsi" w:hAnsi="Century Gothic" w:cs="Arial"/>
                      <w:i/>
                    </w:rPr>
                    <w:t>Goods: From Here to There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Grammar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302F9B">
                    <w:rPr>
                      <w:rFonts w:ascii="Century Gothic" w:eastAsiaTheme="minorHAnsi" w:hAnsi="Century Gothic" w:cs="Arial"/>
                    </w:rPr>
                    <w:t>Verbs (am, is, are)</w:t>
                  </w:r>
                  <w:r w:rsidR="00EF55A8">
                    <w:rPr>
                      <w:rFonts w:ascii="Century Gothic" w:eastAsiaTheme="minorHAnsi" w:hAnsi="Century Gothic" w:cs="Arial"/>
                    </w:rPr>
                    <w:t xml:space="preserve"> 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 xml:space="preserve">High frequency words </w:t>
                  </w:r>
                  <w:r w:rsidR="00457F69" w:rsidRPr="0090489A">
                    <w:rPr>
                      <w:rFonts w:ascii="Century Gothic" w:eastAsiaTheme="minorHAnsi" w:hAnsi="Century Gothic" w:cs="Arial"/>
                    </w:rPr>
                    <w:t>(read and spell):</w:t>
                  </w:r>
                </w:p>
                <w:p w:rsidR="00457F69" w:rsidRPr="0090489A" w:rsidRDefault="00302F9B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proofErr w:type="gramStart"/>
                  <w:r>
                    <w:rPr>
                      <w:rFonts w:ascii="Century Gothic" w:eastAsiaTheme="minorHAnsi" w:hAnsi="Century Gothic" w:cs="Arial"/>
                    </w:rPr>
                    <w:t>around</w:t>
                  </w:r>
                  <w:proofErr w:type="gramEnd"/>
                  <w:r>
                    <w:rPr>
                      <w:rFonts w:ascii="Century Gothic" w:eastAsiaTheme="minorHAnsi" w:hAnsi="Century Gothic" w:cs="Arial"/>
                    </w:rPr>
                    <w:t>, be, here, need, together, where</w:t>
                  </w:r>
                </w:p>
                <w:p w:rsidR="00457F69" w:rsidRPr="00C505EC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Vocabulary (Key Words)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 (</w:t>
                  </w:r>
                  <w:r w:rsidRPr="00C505EC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Understand the meaning)</w:t>
                  </w:r>
                </w:p>
                <w:p w:rsidR="00457F69" w:rsidRPr="0090489A" w:rsidRDefault="00496B6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Social Studies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>–</w:t>
                  </w:r>
                  <w:r w:rsidR="00302F9B">
                    <w:rPr>
                      <w:rFonts w:ascii="Century Gothic" w:eastAsiaTheme="minorHAnsi" w:hAnsi="Century Gothic" w:cs="Arial"/>
                    </w:rPr>
                    <w:t>delivery, factory, neighborhood, ship, store</w:t>
                  </w:r>
                </w:p>
                <w:p w:rsidR="00457F69" w:rsidRPr="0090489A" w:rsidRDefault="008464D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Academic 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>–</w:t>
                  </w:r>
                  <w:r w:rsidR="00302F9B">
                    <w:rPr>
                      <w:rFonts w:ascii="Century Gothic" w:eastAsiaTheme="minorHAnsi" w:hAnsi="Century Gothic" w:cs="Arial"/>
                    </w:rPr>
                    <w:t>bring, count, earn, service, worker</w:t>
                  </w:r>
                </w:p>
                <w:p w:rsidR="00457F69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Writing</w:t>
                  </w:r>
                  <w:r w:rsidR="008464DC"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302F9B">
                    <w:rPr>
                      <w:rFonts w:ascii="Century Gothic" w:eastAsiaTheme="minorHAnsi" w:hAnsi="Century Gothic" w:cs="Arial"/>
                    </w:rPr>
                    <w:t>Write about food, write about deliveries, and writers craft.</w:t>
                  </w:r>
                </w:p>
                <w:p w:rsidR="00EF55A8" w:rsidRPr="0090489A" w:rsidRDefault="00EF55A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ab/>
                    <w:t xml:space="preserve"> 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</w:p>
                <w:p w:rsidR="009775C4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  <w:p w:rsidR="009775C4" w:rsidRPr="00C96E53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92608E" w:rsidRDefault="0092608E" w:rsidP="0092608E"/>
    <w:p w:rsidR="00C830DD" w:rsidRDefault="0092608E" w:rsidP="0092608E">
      <w:pPr>
        <w:tabs>
          <w:tab w:val="left" w:pos="2730"/>
        </w:tabs>
      </w:pPr>
      <w:r>
        <w:tab/>
      </w:r>
    </w:p>
    <w:p w:rsidR="001025B3" w:rsidRDefault="001025B3" w:rsidP="0092608E">
      <w:pPr>
        <w:tabs>
          <w:tab w:val="left" w:pos="2730"/>
        </w:tabs>
      </w:pPr>
    </w:p>
    <w:p w:rsidR="009E34B7" w:rsidRDefault="009E34B7" w:rsidP="00040546">
      <w:pPr>
        <w:tabs>
          <w:tab w:val="left" w:pos="2730"/>
        </w:tabs>
        <w:jc w:val="center"/>
      </w:pPr>
    </w:p>
    <w:p w:rsidR="009E34B7" w:rsidRDefault="009E34B7" w:rsidP="00040546">
      <w:pPr>
        <w:tabs>
          <w:tab w:val="left" w:pos="2730"/>
        </w:tabs>
        <w:jc w:val="center"/>
      </w:pPr>
    </w:p>
    <w:p w:rsidR="001025B3" w:rsidRPr="0092608E" w:rsidRDefault="008D64AF" w:rsidP="00ED165B">
      <w:pPr>
        <w:tabs>
          <w:tab w:val="left" w:pos="2730"/>
        </w:tabs>
      </w:pPr>
      <w:r w:rsidRPr="008D64AF">
        <w:rPr>
          <w:noProof/>
          <w:sz w:val="50"/>
          <w:szCs w:val="50"/>
        </w:rPr>
        <w:pict>
          <v:shape id="_x0000_s1608" type="#_x0000_t202" style="position:absolute;margin-left:465.45pt;margin-top:405pt;width:87.2pt;height:113.8pt;z-index:251735040;mso-position-horizontal-relative:page;mso-position-vertical-relative:page" wrapcoords="0 0" filled="f" stroked="f">
            <v:textbox style="mso-next-textbox:#_x0000_s1608" inset="0,0,0,0">
              <w:txbxContent>
                <w:p w:rsidR="0096723F" w:rsidRPr="0096723F" w:rsidRDefault="0096723F" w:rsidP="0096723F">
                  <w:pPr>
                    <w:jc w:val="both"/>
                    <w:rPr>
                      <w:rFonts w:ascii="Century Gothic" w:hAnsi="Century Gothic"/>
                      <w:b/>
                      <w:color w:val="0070C0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60664" cy="951799"/>
                        <wp:effectExtent l="19050" t="0" r="0" b="0"/>
                        <wp:docPr id="6" name="Picture 1" descr="http://previews.123rf.com/images/wikki/wikki1301/wikki130100004/17283867-Birthday-cake-Stock-Vector-hap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previews.123rf.com/images/wikki/wikki1301/wikki130100004/17283867-Birthday-cake-Stock-Vector-hap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799" cy="953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4665" w:rsidRDefault="0096723F" w:rsidP="0096723F">
                  <w:pPr>
                    <w:jc w:val="center"/>
                    <w:rPr>
                      <w:rFonts w:ascii="Century Gothic" w:hAnsi="Century Gothic"/>
                      <w:b/>
                      <w:color w:val="0070C0"/>
                      <w:szCs w:val="24"/>
                    </w:rPr>
                  </w:pPr>
                  <w:r w:rsidRPr="0096723F">
                    <w:rPr>
                      <w:rFonts w:ascii="Century Gothic" w:hAnsi="Century Gothic"/>
                      <w:b/>
                      <w:color w:val="0070C0"/>
                      <w:szCs w:val="24"/>
                    </w:rPr>
                    <w:t xml:space="preserve">Keshaun  </w:t>
                  </w:r>
                </w:p>
                <w:p w:rsidR="0096723F" w:rsidRPr="0096723F" w:rsidRDefault="0096723F" w:rsidP="0096723F">
                  <w:pPr>
                    <w:jc w:val="center"/>
                    <w:rPr>
                      <w:rFonts w:ascii="Century Gothic" w:hAnsi="Century Gothic"/>
                      <w:b/>
                      <w:color w:val="0070C0"/>
                      <w:szCs w:val="24"/>
                    </w:rPr>
                  </w:pPr>
                  <w:r w:rsidRPr="0096723F">
                    <w:rPr>
                      <w:rFonts w:ascii="Century Gothic" w:hAnsi="Century Gothic"/>
                      <w:b/>
                      <w:color w:val="0070C0"/>
                      <w:szCs w:val="24"/>
                    </w:rPr>
                    <w:t>Dec. 4</w:t>
                  </w:r>
                  <w:r w:rsidRPr="0096723F">
                    <w:rPr>
                      <w:rFonts w:ascii="Century Gothic" w:hAnsi="Century Gothic"/>
                      <w:b/>
                      <w:color w:val="0070C0"/>
                      <w:szCs w:val="24"/>
                      <w:vertAlign w:val="superscript"/>
                    </w:rPr>
                    <w:t>th</w:t>
                  </w:r>
                </w:p>
                <w:p w:rsidR="0096723F" w:rsidRDefault="0096723F" w:rsidP="0096723F">
                  <w:pPr>
                    <w:pStyle w:val="ListParagraph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8C2903" w:rsidRDefault="008C2903"/>
              </w:txbxContent>
            </v:textbox>
            <w10:wrap anchorx="page" anchory="page"/>
          </v:shape>
        </w:pict>
      </w:r>
      <w:r w:rsidRPr="008D64AF">
        <w:rPr>
          <w:noProof/>
          <w:sz w:val="50"/>
          <w:szCs w:val="50"/>
        </w:rPr>
        <w:pict>
          <v:rect id="_x0000_s1554" style="position:absolute;margin-left:305.85pt;margin-top:381.85pt;width:267.1pt;height:136.95pt;z-index:251717632;visibility:visible;mso-wrap-edited:f;mso-position-horizontal-relative:page;mso-position-vertical-relative:page" filled="f" strokecolor="black [3213]" strokeweight="1pt">
            <v:textbox style="mso-next-textbox:#_x0000_s1554" inset=",7.2pt,,7.2pt">
              <w:txbxContent>
                <w:p w:rsidR="006E3D24" w:rsidRDefault="00495E39" w:rsidP="008F6C51">
                  <w:pPr>
                    <w:jc w:val="center"/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  <w:r w:rsidRPr="000D0E26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Classroom Reminders</w:t>
                  </w:r>
                  <w:r w:rsidR="007D1FC8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&amp;</w:t>
                  </w:r>
                  <w:r w:rsidR="003805A0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News!</w:t>
                  </w:r>
                  <w:r w:rsidR="006E3D24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 </w:t>
                  </w:r>
                </w:p>
                <w:p w:rsidR="008C2903" w:rsidRDefault="008C2903" w:rsidP="008C2903">
                  <w:pPr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</w:p>
                <w:p w:rsidR="0096723F" w:rsidRPr="00894665" w:rsidRDefault="008C2903" w:rsidP="008C2903">
                  <w:pPr>
                    <w:rPr>
                      <w:rFonts w:ascii="Century Gothic" w:hAnsi="Century Gothic"/>
                      <w:i/>
                      <w:sz w:val="20"/>
                    </w:rPr>
                  </w:pPr>
                  <w:r w:rsidRPr="00894665">
                    <w:rPr>
                      <w:rFonts w:ascii="Century Gothic" w:hAnsi="Century Gothic"/>
                      <w:i/>
                      <w:sz w:val="20"/>
                    </w:rPr>
                    <w:t xml:space="preserve">Now that colder weather </w:t>
                  </w:r>
                  <w:r w:rsidR="0096723F" w:rsidRPr="00894665">
                    <w:rPr>
                      <w:rFonts w:ascii="Century Gothic" w:hAnsi="Century Gothic"/>
                      <w:i/>
                      <w:sz w:val="20"/>
                    </w:rPr>
                    <w:tab/>
                  </w:r>
                  <w:r w:rsidR="0096723F" w:rsidRPr="00894665">
                    <w:rPr>
                      <w:rFonts w:ascii="Century Gothic" w:hAnsi="Century Gothic"/>
                      <w:i/>
                      <w:sz w:val="20"/>
                    </w:rPr>
                    <w:tab/>
                  </w:r>
                </w:p>
                <w:p w:rsidR="0096723F" w:rsidRPr="00894665" w:rsidRDefault="008C2903" w:rsidP="008C2903">
                  <w:pPr>
                    <w:rPr>
                      <w:rFonts w:ascii="Century Gothic" w:hAnsi="Century Gothic"/>
                      <w:i/>
                      <w:sz w:val="20"/>
                    </w:rPr>
                  </w:pPr>
                  <w:proofErr w:type="gramStart"/>
                  <w:r w:rsidRPr="00894665">
                    <w:rPr>
                      <w:rFonts w:ascii="Century Gothic" w:hAnsi="Century Gothic"/>
                      <w:i/>
                      <w:sz w:val="20"/>
                    </w:rPr>
                    <w:t>is</w:t>
                  </w:r>
                  <w:proofErr w:type="gramEnd"/>
                  <w:r w:rsidRPr="00894665">
                    <w:rPr>
                      <w:rFonts w:ascii="Century Gothic" w:hAnsi="Century Gothic"/>
                      <w:i/>
                      <w:sz w:val="20"/>
                    </w:rPr>
                    <w:t xml:space="preserve"> here, please work with</w:t>
                  </w:r>
                  <w:r w:rsidR="0096723F" w:rsidRPr="00894665">
                    <w:rPr>
                      <w:rFonts w:ascii="Century Gothic" w:hAnsi="Century Gothic"/>
                      <w:i/>
                      <w:sz w:val="20"/>
                    </w:rPr>
                    <w:tab/>
                  </w:r>
                  <w:r w:rsidR="0096723F" w:rsidRPr="00894665">
                    <w:rPr>
                      <w:rFonts w:ascii="Century Gothic" w:hAnsi="Century Gothic"/>
                      <w:i/>
                      <w:sz w:val="20"/>
                    </w:rPr>
                    <w:tab/>
                  </w:r>
                  <w:r w:rsidR="0096723F" w:rsidRPr="00894665">
                    <w:rPr>
                      <w:rFonts w:ascii="Century Gothic" w:hAnsi="Century Gothic"/>
                      <w:i/>
                      <w:sz w:val="20"/>
                    </w:rPr>
                    <w:tab/>
                  </w:r>
                </w:p>
                <w:p w:rsidR="0096723F" w:rsidRPr="00894665" w:rsidRDefault="008C2903" w:rsidP="008C2903">
                  <w:pPr>
                    <w:rPr>
                      <w:rFonts w:ascii="Century Gothic" w:hAnsi="Century Gothic"/>
                      <w:i/>
                      <w:sz w:val="20"/>
                    </w:rPr>
                  </w:pPr>
                  <w:proofErr w:type="gramStart"/>
                  <w:r w:rsidRPr="00894665">
                    <w:rPr>
                      <w:rFonts w:ascii="Century Gothic" w:hAnsi="Century Gothic"/>
                      <w:i/>
                      <w:sz w:val="20"/>
                    </w:rPr>
                    <w:t>your</w:t>
                  </w:r>
                  <w:proofErr w:type="gramEnd"/>
                  <w:r w:rsidRPr="00894665">
                    <w:rPr>
                      <w:rFonts w:ascii="Century Gothic" w:hAnsi="Century Gothic"/>
                      <w:i/>
                      <w:sz w:val="20"/>
                    </w:rPr>
                    <w:t xml:space="preserve"> child on how to put on </w:t>
                  </w:r>
                </w:p>
                <w:p w:rsidR="008C2903" w:rsidRPr="00894665" w:rsidRDefault="008C2903" w:rsidP="008C2903">
                  <w:pPr>
                    <w:rPr>
                      <w:rFonts w:ascii="Century Gothic" w:hAnsi="Century Gothic"/>
                      <w:i/>
                      <w:sz w:val="20"/>
                    </w:rPr>
                  </w:pPr>
                  <w:proofErr w:type="gramStart"/>
                  <w:r w:rsidRPr="00894665">
                    <w:rPr>
                      <w:rFonts w:ascii="Century Gothic" w:hAnsi="Century Gothic"/>
                      <w:i/>
                      <w:sz w:val="20"/>
                    </w:rPr>
                    <w:t>and</w:t>
                  </w:r>
                  <w:proofErr w:type="gramEnd"/>
                  <w:r w:rsidRPr="00894665">
                    <w:rPr>
                      <w:rFonts w:ascii="Century Gothic" w:hAnsi="Century Gothic"/>
                      <w:i/>
                      <w:sz w:val="20"/>
                    </w:rPr>
                    <w:t xml:space="preserve"> zip their coats.  </w:t>
                  </w:r>
                </w:p>
                <w:p w:rsidR="008C2903" w:rsidRPr="0096723F" w:rsidRDefault="0096723F" w:rsidP="008C2903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  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2986" cy="542396"/>
                        <wp:effectExtent l="19050" t="0" r="1364" b="0"/>
                        <wp:docPr id="4" name="Picture 4" descr="http://www.clipartreview.com/_images_300/A_girl_zipping_up_her_jacket_101008-206451-394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clipartreview.com/_images_300/A_girl_zipping_up_her_jacket_101008-206451-394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673" cy="547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2903" w:rsidRPr="0096723F" w:rsidRDefault="0096723F" w:rsidP="0096723F">
                  <w:pPr>
                    <w:rPr>
                      <w:rFonts w:ascii="Century Gothic" w:hAnsi="Century Gothic"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sz w:val="16"/>
                      <w:szCs w:val="16"/>
                    </w:rPr>
                    <w:t xml:space="preserve">                   </w:t>
                  </w:r>
                </w:p>
                <w:p w:rsidR="008F6C51" w:rsidRDefault="008F6C51" w:rsidP="008F6C51">
                  <w:pPr>
                    <w:jc w:val="center"/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</w:p>
                <w:p w:rsidR="00D87C3B" w:rsidRPr="00F3357A" w:rsidRDefault="00D87C3B" w:rsidP="00A14CFA">
                  <w:pPr>
                    <w:jc w:val="right"/>
                    <w:rPr>
                      <w:rFonts w:ascii="Century Gothic" w:hAnsi="Century Gothic"/>
                      <w:b/>
                      <w:i/>
                      <w:sz w:val="22"/>
                      <w:szCs w:val="22"/>
                      <w:u w:val="single"/>
                    </w:rPr>
                  </w:pPr>
                </w:p>
                <w:p w:rsidR="000C6EE9" w:rsidRDefault="000C6EE9" w:rsidP="000C6EE9">
                  <w:pPr>
                    <w:pStyle w:val="ListParagraph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0C6EE9" w:rsidRPr="000C6EE9" w:rsidRDefault="000C6EE9" w:rsidP="000C6EE9">
                  <w:pPr>
                    <w:pStyle w:val="ListParagraph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</w:p>
                <w:p w:rsidR="0050270C" w:rsidRPr="000C6EE9" w:rsidRDefault="0050270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4"/>
                      <w:u w:val="single"/>
                    </w:rPr>
                  </w:pPr>
                </w:p>
                <w:p w:rsidR="00922F8C" w:rsidRPr="00501AD4" w:rsidRDefault="00922F8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 w:val="6"/>
                      <w:szCs w:val="6"/>
                      <w:u w:val="single"/>
                    </w:rPr>
                  </w:pPr>
                </w:p>
                <w:p w:rsidR="007D1FC8" w:rsidRPr="00F74B39" w:rsidRDefault="007D1FC8" w:rsidP="00643592">
                  <w:pPr>
                    <w:pStyle w:val="ListParagraph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437C2E" w:rsidRDefault="00437C2E" w:rsidP="00437C2E">
                  <w:pPr>
                    <w:ind w:left="360"/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Default="00437C2E" w:rsidP="00C50822">
                  <w:pPr>
                    <w:ind w:left="360"/>
                    <w:jc w:val="right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pStyle w:val="ListParagrap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32411" w:rsidRDefault="00032411" w:rsidP="00032411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B619B9" w:rsidRPr="00B619B9" w:rsidRDefault="00B619B9" w:rsidP="00B619B9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3534D1" w:rsidRDefault="003534D1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  <w:p w:rsidR="00E5550D" w:rsidRDefault="00E5550D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</w:txbxContent>
            </v:textbox>
            <w10:wrap anchorx="page" anchory="page"/>
          </v:rect>
        </w:pict>
      </w:r>
      <w:r w:rsidRPr="008D64AF">
        <w:rPr>
          <w:noProof/>
          <w:sz w:val="50"/>
          <w:szCs w:val="50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598" type="#_x0000_t12" style="position:absolute;margin-left:154.95pt;margin-top:568.3pt;width:75.75pt;height:1in;z-index:251731968;mso-position-horizontal-relative:page;mso-position-vertical-relative:page" filled="f" stroked="f">
            <v:textbox inset="0,0,0,0"/>
            <w10:wrap anchorx="page" anchory="page"/>
          </v:shape>
        </w:pict>
      </w:r>
      <w:r w:rsidRPr="008D64AF">
        <w:rPr>
          <w:noProof/>
          <w:sz w:val="50"/>
          <w:szCs w:val="50"/>
        </w:rPr>
        <w:pict>
          <v:shape id="_x0000_s1600" type="#_x0000_t12" style="position:absolute;margin-left:169.7pt;margin-top:590.8pt;width:17.7pt;height:19.9pt;z-index:251734016;mso-position-horizontal-relative:page;mso-position-vertical-relative:page" filled="f" stroked="f">
            <v:textbox inset="0,0,0,0"/>
            <w10:wrap anchorx="page" anchory="page"/>
          </v:shape>
        </w:pict>
      </w:r>
      <w:r w:rsidRPr="008D64AF">
        <w:rPr>
          <w:noProof/>
          <w:sz w:val="50"/>
          <w:szCs w:val="50"/>
        </w:rPr>
        <w:pict>
          <v:shape id="_x0000_s1593" type="#_x0000_t202" style="position:absolute;margin-left:532.2pt;margin-top:493.8pt;width:24.3pt;height:25pt;z-index:251730944;mso-position-horizontal-relative:page;mso-position-vertical-relative:page" filled="f" stroked="f">
            <v:textbox style="mso-next-textbox:#_x0000_s1593" inset="0,0,0,0">
              <w:txbxContent>
                <w:p w:rsidR="00CE6155" w:rsidRDefault="00CE6155"/>
              </w:txbxContent>
            </v:textbox>
            <w10:wrap anchorx="page" anchory="page"/>
          </v:shape>
        </w:pict>
      </w:r>
      <w:r w:rsidRPr="008D64AF">
        <w:rPr>
          <w:noProof/>
          <w:sz w:val="50"/>
          <w:szCs w:val="50"/>
        </w:rPr>
        <w:pict>
          <v:shape id="_x0000_s1551" type="#_x0000_t202" style="position:absolute;margin-left:40.05pt;margin-top:513.65pt;width:525pt;height:264.5pt;z-index:251631614;visibility:visible;mso-wrap-edited:f;mso-position-horizontal-relative:page;mso-position-vertical-relative:page" filled="f" stroked="f" strokecolor="#0070c0" strokeweight="3pt">
            <v:stroke linestyle="thickBetweenThin"/>
            <v:textbox style="mso-next-textbox:#_x0000_s1551" inset=",7.2pt,,7.2pt">
              <w:txbxContent>
                <w:tbl>
                  <w:tblPr>
                    <w:tblStyle w:val="TableGrid"/>
                    <w:tblW w:w="0" w:type="auto"/>
                    <w:tblLayout w:type="fixed"/>
                    <w:tblLook w:val="04A0"/>
                  </w:tblPr>
                  <w:tblGrid>
                    <w:gridCol w:w="1506"/>
                    <w:gridCol w:w="1784"/>
                    <w:gridCol w:w="1784"/>
                    <w:gridCol w:w="1784"/>
                    <w:gridCol w:w="1784"/>
                    <w:gridCol w:w="1785"/>
                  </w:tblGrid>
                  <w:tr w:rsidR="00522FF5" w:rsidRPr="00BB15A6" w:rsidTr="00522FF5">
                    <w:trPr>
                      <w:trHeight w:val="441"/>
                    </w:trPr>
                    <w:tc>
                      <w:tcPr>
                        <w:tcW w:w="10427" w:type="dxa"/>
                        <w:gridSpan w:val="6"/>
                      </w:tcPr>
                      <w:p w:rsidR="00BD5EF0" w:rsidRPr="00B8716B" w:rsidRDefault="00743C69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="00BD5EF0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H</w:t>
                        </w:r>
                        <w:r w:rsidR="00ED69C1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omework</w:t>
                        </w:r>
                      </w:p>
                    </w:tc>
                  </w:tr>
                  <w:tr w:rsidR="00522FF5" w:rsidRPr="00BB15A6" w:rsidTr="00522FF5">
                    <w:trPr>
                      <w:trHeight w:val="268"/>
                    </w:trPr>
                    <w:tc>
                      <w:tcPr>
                        <w:tcW w:w="1506" w:type="dxa"/>
                      </w:tcPr>
                      <w:p w:rsidR="00BD5EF0" w:rsidRPr="00BB15A6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M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onday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uesday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W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ednesday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hursday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F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riday</w:t>
                        </w:r>
                      </w:p>
                    </w:tc>
                  </w:tr>
                  <w:tr w:rsidR="00496B68" w:rsidRPr="00BB15A6" w:rsidTr="00BE56EF">
                    <w:trPr>
                      <w:trHeight w:val="2970"/>
                    </w:trPr>
                    <w:tc>
                      <w:tcPr>
                        <w:tcW w:w="1506" w:type="dxa"/>
                      </w:tcPr>
                      <w:p w:rsidR="00496B68" w:rsidRPr="00ED69C1" w:rsidRDefault="00496B68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Language Arts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496B68" w:rsidRPr="004D5D7B" w:rsidRDefault="00496B68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38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96B68" w:rsidRPr="00496B68" w:rsidRDefault="00496B68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Default="00496B68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39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302F9B" w:rsidRPr="004D5D7B" w:rsidRDefault="00302F9B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Front and back</w:t>
                        </w:r>
                      </w:p>
                      <w:p w:rsidR="00496B68" w:rsidRPr="00496B68" w:rsidRDefault="00496B68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Pr="00BE56EF" w:rsidRDefault="00496B68" w:rsidP="00496B68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496B68" w:rsidRPr="004D5D7B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1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96B68" w:rsidRPr="00496B68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302F9B" w:rsidRDefault="00496B68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2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02F9B">
                          <w:rPr>
                            <w:rFonts w:ascii="Century Gothic" w:hAnsi="Century Gothic" w:cs="Arial"/>
                          </w:rPr>
                          <w:t xml:space="preserve"> Worksheet</w:t>
                        </w:r>
                      </w:p>
                      <w:p w:rsidR="00302F9B" w:rsidRPr="004D5D7B" w:rsidRDefault="00302F9B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Front and back</w:t>
                        </w:r>
                      </w:p>
                      <w:p w:rsidR="00496B68" w:rsidRPr="004D5D7B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</w:p>
                      <w:p w:rsidR="00496B68" w:rsidRPr="00496B68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Pr="00BE56EF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496B68" w:rsidRPr="004D5D7B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4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96B68" w:rsidRPr="00496B68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302F9B" w:rsidRDefault="00302F9B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t xml:space="preserve"> </w:t>
                        </w:r>
                        <w:r w:rsidRPr="00302F9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2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302F9B" w:rsidRPr="004D5D7B" w:rsidRDefault="00302F9B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Front and back</w:t>
                        </w:r>
                      </w:p>
                      <w:p w:rsidR="00496B68" w:rsidRPr="004D5D7B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</w:p>
                      <w:p w:rsidR="00496B68" w:rsidRPr="00496B68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Pr="00BE56EF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496B68" w:rsidRPr="004D5D7B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7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96B68" w:rsidRPr="00496B68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302F9B" w:rsidRDefault="00302F9B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302F9B">
                          <w:rPr>
                            <w:rFonts w:ascii="Century Gothic" w:hAnsi="Century Gothic" w:cs="Arial"/>
                            <w:noProof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3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302F9B" w:rsidRPr="004D5D7B" w:rsidRDefault="00302F9B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Front and back</w:t>
                        </w:r>
                      </w:p>
                      <w:p w:rsidR="00496B68" w:rsidRPr="00BE56EF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5" w:type="dxa"/>
                      </w:tcPr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In Class…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Students will be assessed on…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Comprehension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Vocabulary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Grammar &amp; Writing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96B68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Foundational skills: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3"/>
                            <w:szCs w:val="13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3"/>
                            <w:szCs w:val="13"/>
                          </w:rPr>
                          <w:t>Phonological awareness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  <w:t>Decoding</w:t>
                        </w:r>
                      </w:p>
                      <w:p w:rsidR="00496B68" w:rsidRPr="00522FF5" w:rsidRDefault="00496B68" w:rsidP="00F2572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  <w:t>High frequency words</w:t>
                        </w: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tr>
                  <w:tr w:rsidR="002A3D45" w:rsidRPr="00BB15A6" w:rsidTr="00522FF5">
                    <w:trPr>
                      <w:trHeight w:val="884"/>
                    </w:trPr>
                    <w:tc>
                      <w:tcPr>
                        <w:tcW w:w="1506" w:type="dxa"/>
                      </w:tcPr>
                      <w:p w:rsidR="002A3D45" w:rsidRPr="00ED69C1" w:rsidRDefault="002A3D45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Math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A3D45" w:rsidRPr="002A3D45" w:rsidRDefault="00302F9B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Starting</w:t>
                        </w:r>
                        <w:r w:rsidR="004A0523">
                          <w:rPr>
                            <w:rFonts w:ascii="Century Gothic" w:hAnsi="Century Gothic" w:cs="Arial"/>
                          </w:rPr>
                          <w:t xml:space="preserve"> C</w:t>
                        </w:r>
                        <w:r>
                          <w:rPr>
                            <w:rFonts w:ascii="Century Gothic" w:hAnsi="Century Gothic" w:cs="Arial"/>
                          </w:rPr>
                          <w:t>h. 4 Look over vocabulary cards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496B68" w:rsidRPr="00BE56EF" w:rsidRDefault="00EA0A89" w:rsidP="00496B68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 xml:space="preserve"> </w:t>
                        </w:r>
                        <w:r w:rsidR="00496B68"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BE56EF" w:rsidRDefault="00496B68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Lesson </w:t>
                        </w:r>
                        <w:r w:rsidR="00302F9B">
                          <w:rPr>
                            <w:rFonts w:ascii="Century Gothic" w:hAnsi="Century Gothic" w:cs="Arial"/>
                          </w:rPr>
                          <w:t>4-1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03965" w:rsidRPr="00BE56EF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BE56EF" w:rsidRDefault="00903965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Lesson </w:t>
                        </w:r>
                        <w:r w:rsidR="00302F9B">
                          <w:rPr>
                            <w:rFonts w:ascii="Century Gothic" w:hAnsi="Century Gothic" w:cs="Arial"/>
                          </w:rPr>
                          <w:t>4-2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302F9B" w:rsidRPr="00BE56EF" w:rsidRDefault="00302F9B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F3357A" w:rsidRPr="00C1447D" w:rsidRDefault="00302F9B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color w:val="0070C0"/>
                            <w:sz w:val="18"/>
                            <w:szCs w:val="18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Lesson </w:t>
                        </w:r>
                        <w:r>
                          <w:rPr>
                            <w:rFonts w:ascii="Century Gothic" w:hAnsi="Century Gothic" w:cs="Arial"/>
                          </w:rPr>
                          <w:t>4-3</w:t>
                        </w:r>
                      </w:p>
                      <w:p w:rsidR="002A3D45" w:rsidRPr="00BE56EF" w:rsidRDefault="002A3D45" w:rsidP="002A3D4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</w:p>
                    </w:tc>
                    <w:tc>
                      <w:tcPr>
                        <w:tcW w:w="1785" w:type="dxa"/>
                      </w:tcPr>
                      <w:p w:rsidR="002A3D45" w:rsidRPr="00522FF5" w:rsidRDefault="00C505EC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1447D">
                          <w:rPr>
                            <w:rFonts w:ascii="Century Gothic" w:hAnsi="Century Gothic" w:cs="Arial"/>
                            <w:b/>
                            <w:color w:val="0070C0"/>
                            <w:sz w:val="18"/>
                            <w:szCs w:val="18"/>
                          </w:rPr>
                          <w:t>Return poetry binder and reading log on Monday!</w:t>
                        </w:r>
                      </w:p>
                    </w:tc>
                  </w:tr>
                </w:tbl>
                <w:p w:rsidR="001025B3" w:rsidRPr="001025B3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b/>
                      <w:color w:val="0070C0"/>
                      <w:sz w:val="28"/>
                      <w:szCs w:val="28"/>
                      <w:u w:val="single"/>
                    </w:rPr>
                  </w:pPr>
                </w:p>
                <w:p w:rsidR="001025B3" w:rsidRPr="002703AF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8D64AF">
        <w:rPr>
          <w:noProof/>
          <w:sz w:val="50"/>
          <w:szCs w:val="50"/>
        </w:rPr>
        <w:pict>
          <v:shape id="_x0000_s1576" type="#_x0000_t202" style="position:absolute;margin-left:58.15pt;margin-top:679.95pt;width:38.15pt;height:36.7pt;z-index:251725824;mso-position-horizontal-relative:page;mso-position-vertical-relative:page" filled="f" stroked="f">
            <v:textbox style="mso-next-textbox:#_x0000_s1576" inset="0,0,0,0">
              <w:txbxContent>
                <w:p w:rsidR="002F6EAE" w:rsidRDefault="002F6EAE"/>
              </w:txbxContent>
            </v:textbox>
            <w10:wrap anchorx="page" anchory="page"/>
          </v:shape>
        </w:pict>
      </w:r>
      <w:r w:rsidRPr="008D64AF">
        <w:rPr>
          <w:noProof/>
          <w:sz w:val="50"/>
          <w:szCs w:val="50"/>
        </w:rPr>
        <w:pict>
          <v:shape id="_x0000_s1566" type="#_x0000_t202" style="position:absolute;margin-left:178.8pt;margin-top:694.25pt;width:8.6pt;height:8.1pt;z-index:251721728;mso-position-horizontal-relative:page;mso-position-vertical-relative:page" filled="f" stroked="f">
            <v:textbox style="mso-next-textbox:#_x0000_s1566" inset="0,0,0,0">
              <w:txbxContent>
                <w:p w:rsidR="00EB5ABA" w:rsidRDefault="00EB5ABA"/>
              </w:txbxContent>
            </v:textbox>
            <w10:wrap anchorx="page" anchory="page"/>
          </v:shape>
        </w:pict>
      </w:r>
      <w:r w:rsidR="00104338">
        <w:tab/>
      </w:r>
      <w:r w:rsidR="00104338">
        <w:tab/>
      </w:r>
      <w:r w:rsidR="00104338">
        <w:tab/>
      </w:r>
      <w:r w:rsidR="00104338">
        <w:tab/>
      </w:r>
    </w:p>
    <w:sectPr w:rsidR="001025B3" w:rsidRPr="0092608E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E93" w:rsidRDefault="00DE4E93">
      <w:r>
        <w:separator/>
      </w:r>
    </w:p>
  </w:endnote>
  <w:endnote w:type="continuationSeparator" w:id="0">
    <w:p w:rsidR="00DE4E93" w:rsidRDefault="00DE4E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odle Bas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E93" w:rsidRDefault="00DE4E93">
      <w:r>
        <w:separator/>
      </w:r>
    </w:p>
  </w:footnote>
  <w:footnote w:type="continuationSeparator" w:id="0">
    <w:p w:rsidR="00DE4E93" w:rsidRDefault="00DE4E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1DED"/>
    <w:multiLevelType w:val="hybridMultilevel"/>
    <w:tmpl w:val="718EC6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D6655"/>
    <w:multiLevelType w:val="hybridMultilevel"/>
    <w:tmpl w:val="545CAE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34F1234"/>
    <w:multiLevelType w:val="hybridMultilevel"/>
    <w:tmpl w:val="0C94EF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EFA75F6"/>
    <w:multiLevelType w:val="hybridMultilevel"/>
    <w:tmpl w:val="726E7F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attachedTemplate r:id="rId1"/>
  <w:stylePaneFormatFilter w:val="3001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019"/>
    <w:rsid w:val="00003438"/>
    <w:rsid w:val="00005EF3"/>
    <w:rsid w:val="00006886"/>
    <w:rsid w:val="0000749C"/>
    <w:rsid w:val="00015D14"/>
    <w:rsid w:val="00016AA7"/>
    <w:rsid w:val="00017E3A"/>
    <w:rsid w:val="000258F0"/>
    <w:rsid w:val="00027220"/>
    <w:rsid w:val="00032297"/>
    <w:rsid w:val="00032411"/>
    <w:rsid w:val="0003409F"/>
    <w:rsid w:val="00035F61"/>
    <w:rsid w:val="00040546"/>
    <w:rsid w:val="000410CD"/>
    <w:rsid w:val="000515A4"/>
    <w:rsid w:val="00063173"/>
    <w:rsid w:val="00064B41"/>
    <w:rsid w:val="00064BE0"/>
    <w:rsid w:val="00066DEB"/>
    <w:rsid w:val="000774A7"/>
    <w:rsid w:val="000774EC"/>
    <w:rsid w:val="000830CB"/>
    <w:rsid w:val="000875D0"/>
    <w:rsid w:val="000877A4"/>
    <w:rsid w:val="00087A64"/>
    <w:rsid w:val="000A424F"/>
    <w:rsid w:val="000B3CB1"/>
    <w:rsid w:val="000B62A1"/>
    <w:rsid w:val="000B6902"/>
    <w:rsid w:val="000C0D42"/>
    <w:rsid w:val="000C1D8E"/>
    <w:rsid w:val="000C2ED6"/>
    <w:rsid w:val="000C6EE9"/>
    <w:rsid w:val="000D0E26"/>
    <w:rsid w:val="000D4B1B"/>
    <w:rsid w:val="000D5D3D"/>
    <w:rsid w:val="000D707A"/>
    <w:rsid w:val="000E2BD4"/>
    <w:rsid w:val="000E2C32"/>
    <w:rsid w:val="000E32BD"/>
    <w:rsid w:val="000E6285"/>
    <w:rsid w:val="000E6DF6"/>
    <w:rsid w:val="000F29D5"/>
    <w:rsid w:val="000F56AF"/>
    <w:rsid w:val="000F6884"/>
    <w:rsid w:val="001025B3"/>
    <w:rsid w:val="00104338"/>
    <w:rsid w:val="0011137E"/>
    <w:rsid w:val="00111A20"/>
    <w:rsid w:val="00111CDA"/>
    <w:rsid w:val="00116BA7"/>
    <w:rsid w:val="0012131F"/>
    <w:rsid w:val="00122542"/>
    <w:rsid w:val="001325BF"/>
    <w:rsid w:val="00132BB7"/>
    <w:rsid w:val="0013528B"/>
    <w:rsid w:val="00135ACF"/>
    <w:rsid w:val="001402F2"/>
    <w:rsid w:val="00142879"/>
    <w:rsid w:val="00144343"/>
    <w:rsid w:val="0014699E"/>
    <w:rsid w:val="00156015"/>
    <w:rsid w:val="001574AA"/>
    <w:rsid w:val="00160B30"/>
    <w:rsid w:val="00161C01"/>
    <w:rsid w:val="00164D3F"/>
    <w:rsid w:val="00167B4F"/>
    <w:rsid w:val="00174844"/>
    <w:rsid w:val="001750AB"/>
    <w:rsid w:val="00180984"/>
    <w:rsid w:val="0018104E"/>
    <w:rsid w:val="001837B8"/>
    <w:rsid w:val="001844BF"/>
    <w:rsid w:val="00184C67"/>
    <w:rsid w:val="00185095"/>
    <w:rsid w:val="00185984"/>
    <w:rsid w:val="00186CD4"/>
    <w:rsid w:val="0018766C"/>
    <w:rsid w:val="00187C42"/>
    <w:rsid w:val="00190B99"/>
    <w:rsid w:val="00190D60"/>
    <w:rsid w:val="00192DFF"/>
    <w:rsid w:val="00194765"/>
    <w:rsid w:val="00195622"/>
    <w:rsid w:val="00195A2C"/>
    <w:rsid w:val="00197522"/>
    <w:rsid w:val="001A1B9C"/>
    <w:rsid w:val="001B32F2"/>
    <w:rsid w:val="001B731D"/>
    <w:rsid w:val="001B7761"/>
    <w:rsid w:val="001C28D4"/>
    <w:rsid w:val="001C5CDE"/>
    <w:rsid w:val="001C6629"/>
    <w:rsid w:val="001C7471"/>
    <w:rsid w:val="001D2A79"/>
    <w:rsid w:val="001D3CC9"/>
    <w:rsid w:val="001D48C2"/>
    <w:rsid w:val="001D7183"/>
    <w:rsid w:val="001E079D"/>
    <w:rsid w:val="001E104E"/>
    <w:rsid w:val="001E1149"/>
    <w:rsid w:val="001E1542"/>
    <w:rsid w:val="001E1C7E"/>
    <w:rsid w:val="001E2BA9"/>
    <w:rsid w:val="001E3E7F"/>
    <w:rsid w:val="001E4CDF"/>
    <w:rsid w:val="001E5185"/>
    <w:rsid w:val="001E5FB0"/>
    <w:rsid w:val="001E7360"/>
    <w:rsid w:val="001F119B"/>
    <w:rsid w:val="001F1EF0"/>
    <w:rsid w:val="001F22FE"/>
    <w:rsid w:val="001F5354"/>
    <w:rsid w:val="001F5E64"/>
    <w:rsid w:val="001F726B"/>
    <w:rsid w:val="002047C0"/>
    <w:rsid w:val="00206E79"/>
    <w:rsid w:val="00207666"/>
    <w:rsid w:val="00207ABF"/>
    <w:rsid w:val="00213A51"/>
    <w:rsid w:val="00213DB3"/>
    <w:rsid w:val="00215437"/>
    <w:rsid w:val="00215570"/>
    <w:rsid w:val="0021697D"/>
    <w:rsid w:val="00216FB8"/>
    <w:rsid w:val="00222136"/>
    <w:rsid w:val="00223639"/>
    <w:rsid w:val="00224B1E"/>
    <w:rsid w:val="00235F36"/>
    <w:rsid w:val="00236358"/>
    <w:rsid w:val="00236FD0"/>
    <w:rsid w:val="00246E6A"/>
    <w:rsid w:val="00247ED5"/>
    <w:rsid w:val="00252E11"/>
    <w:rsid w:val="00255F4A"/>
    <w:rsid w:val="00257B8E"/>
    <w:rsid w:val="002614FA"/>
    <w:rsid w:val="00263E07"/>
    <w:rsid w:val="00266F5F"/>
    <w:rsid w:val="00270335"/>
    <w:rsid w:val="002703AF"/>
    <w:rsid w:val="00274B0A"/>
    <w:rsid w:val="00277D21"/>
    <w:rsid w:val="00280477"/>
    <w:rsid w:val="00281371"/>
    <w:rsid w:val="00284F12"/>
    <w:rsid w:val="00292CE9"/>
    <w:rsid w:val="002948FC"/>
    <w:rsid w:val="0029628C"/>
    <w:rsid w:val="0029638E"/>
    <w:rsid w:val="002A123F"/>
    <w:rsid w:val="002A2F80"/>
    <w:rsid w:val="002A3D45"/>
    <w:rsid w:val="002B1E02"/>
    <w:rsid w:val="002B291E"/>
    <w:rsid w:val="002B5133"/>
    <w:rsid w:val="002B7F3C"/>
    <w:rsid w:val="002C08BC"/>
    <w:rsid w:val="002C18F1"/>
    <w:rsid w:val="002C35F7"/>
    <w:rsid w:val="002C59E3"/>
    <w:rsid w:val="002C6B4C"/>
    <w:rsid w:val="002D16A8"/>
    <w:rsid w:val="002D2D8A"/>
    <w:rsid w:val="002D4691"/>
    <w:rsid w:val="002D58F7"/>
    <w:rsid w:val="002E00D5"/>
    <w:rsid w:val="002E0114"/>
    <w:rsid w:val="002E11B7"/>
    <w:rsid w:val="002E2A03"/>
    <w:rsid w:val="002E4F29"/>
    <w:rsid w:val="002E530C"/>
    <w:rsid w:val="002E7108"/>
    <w:rsid w:val="002F0945"/>
    <w:rsid w:val="002F0AEB"/>
    <w:rsid w:val="002F168D"/>
    <w:rsid w:val="002F32F2"/>
    <w:rsid w:val="002F3765"/>
    <w:rsid w:val="002F4E5D"/>
    <w:rsid w:val="002F64A5"/>
    <w:rsid w:val="002F6EAE"/>
    <w:rsid w:val="00302F9B"/>
    <w:rsid w:val="00304735"/>
    <w:rsid w:val="00305E21"/>
    <w:rsid w:val="00306D84"/>
    <w:rsid w:val="00315CFE"/>
    <w:rsid w:val="003215AC"/>
    <w:rsid w:val="00321D76"/>
    <w:rsid w:val="00322E09"/>
    <w:rsid w:val="00325887"/>
    <w:rsid w:val="0033356B"/>
    <w:rsid w:val="0033538A"/>
    <w:rsid w:val="00341119"/>
    <w:rsid w:val="0034631D"/>
    <w:rsid w:val="00350640"/>
    <w:rsid w:val="003507E7"/>
    <w:rsid w:val="003517DA"/>
    <w:rsid w:val="003534D1"/>
    <w:rsid w:val="00356520"/>
    <w:rsid w:val="00357ADD"/>
    <w:rsid w:val="0036169C"/>
    <w:rsid w:val="00363065"/>
    <w:rsid w:val="0036443A"/>
    <w:rsid w:val="003662B3"/>
    <w:rsid w:val="00373FEA"/>
    <w:rsid w:val="00374097"/>
    <w:rsid w:val="003743CF"/>
    <w:rsid w:val="00375F01"/>
    <w:rsid w:val="003763D1"/>
    <w:rsid w:val="00377AF7"/>
    <w:rsid w:val="003801D4"/>
    <w:rsid w:val="003805A0"/>
    <w:rsid w:val="00380B5D"/>
    <w:rsid w:val="00380C9F"/>
    <w:rsid w:val="00383519"/>
    <w:rsid w:val="0038628D"/>
    <w:rsid w:val="00386AEB"/>
    <w:rsid w:val="00387074"/>
    <w:rsid w:val="00390A1C"/>
    <w:rsid w:val="00391E94"/>
    <w:rsid w:val="00394ED5"/>
    <w:rsid w:val="00394F4A"/>
    <w:rsid w:val="003962BA"/>
    <w:rsid w:val="003A300C"/>
    <w:rsid w:val="003A44AF"/>
    <w:rsid w:val="003A6F33"/>
    <w:rsid w:val="003B0A11"/>
    <w:rsid w:val="003B1790"/>
    <w:rsid w:val="003B56D7"/>
    <w:rsid w:val="003B605C"/>
    <w:rsid w:val="003B7587"/>
    <w:rsid w:val="003C1122"/>
    <w:rsid w:val="003C1C93"/>
    <w:rsid w:val="003C2170"/>
    <w:rsid w:val="003D181C"/>
    <w:rsid w:val="003D1AC5"/>
    <w:rsid w:val="003D56B7"/>
    <w:rsid w:val="003E0B50"/>
    <w:rsid w:val="003E24E0"/>
    <w:rsid w:val="003E28C6"/>
    <w:rsid w:val="003E350E"/>
    <w:rsid w:val="003E4C50"/>
    <w:rsid w:val="003E7C20"/>
    <w:rsid w:val="003F1C5F"/>
    <w:rsid w:val="003F38C6"/>
    <w:rsid w:val="003F55D6"/>
    <w:rsid w:val="003F6717"/>
    <w:rsid w:val="00400614"/>
    <w:rsid w:val="00403F78"/>
    <w:rsid w:val="00405FFC"/>
    <w:rsid w:val="004122A4"/>
    <w:rsid w:val="004203BE"/>
    <w:rsid w:val="00421389"/>
    <w:rsid w:val="004214C1"/>
    <w:rsid w:val="0042154C"/>
    <w:rsid w:val="004226AB"/>
    <w:rsid w:val="004241B3"/>
    <w:rsid w:val="004306F1"/>
    <w:rsid w:val="00430E5A"/>
    <w:rsid w:val="00433174"/>
    <w:rsid w:val="0043376F"/>
    <w:rsid w:val="004339FC"/>
    <w:rsid w:val="00437C2E"/>
    <w:rsid w:val="0044343F"/>
    <w:rsid w:val="00443606"/>
    <w:rsid w:val="00445280"/>
    <w:rsid w:val="0044548C"/>
    <w:rsid w:val="00446E4D"/>
    <w:rsid w:val="00447169"/>
    <w:rsid w:val="004478E4"/>
    <w:rsid w:val="00450EEA"/>
    <w:rsid w:val="004519B7"/>
    <w:rsid w:val="00453BDE"/>
    <w:rsid w:val="00453D3E"/>
    <w:rsid w:val="00454F7A"/>
    <w:rsid w:val="004557E4"/>
    <w:rsid w:val="00456E19"/>
    <w:rsid w:val="00457162"/>
    <w:rsid w:val="00457F69"/>
    <w:rsid w:val="00461909"/>
    <w:rsid w:val="004629DF"/>
    <w:rsid w:val="004646E3"/>
    <w:rsid w:val="004667E0"/>
    <w:rsid w:val="00472849"/>
    <w:rsid w:val="004755D0"/>
    <w:rsid w:val="00475E4E"/>
    <w:rsid w:val="0048007A"/>
    <w:rsid w:val="00487CDF"/>
    <w:rsid w:val="0049153C"/>
    <w:rsid w:val="00493094"/>
    <w:rsid w:val="004959DD"/>
    <w:rsid w:val="00495E39"/>
    <w:rsid w:val="00496B68"/>
    <w:rsid w:val="004A0523"/>
    <w:rsid w:val="004B1835"/>
    <w:rsid w:val="004B2483"/>
    <w:rsid w:val="004B2E97"/>
    <w:rsid w:val="004B4F20"/>
    <w:rsid w:val="004C0EDF"/>
    <w:rsid w:val="004C1686"/>
    <w:rsid w:val="004C1FC0"/>
    <w:rsid w:val="004C35A4"/>
    <w:rsid w:val="004C61AC"/>
    <w:rsid w:val="004C787F"/>
    <w:rsid w:val="004D03DC"/>
    <w:rsid w:val="004D169E"/>
    <w:rsid w:val="004D5D7B"/>
    <w:rsid w:val="004D6ACC"/>
    <w:rsid w:val="004E0208"/>
    <w:rsid w:val="004E6114"/>
    <w:rsid w:val="004F1454"/>
    <w:rsid w:val="004F4D5E"/>
    <w:rsid w:val="004F6892"/>
    <w:rsid w:val="004F76BC"/>
    <w:rsid w:val="00500EC3"/>
    <w:rsid w:val="00501AD4"/>
    <w:rsid w:val="005026B5"/>
    <w:rsid w:val="0050270C"/>
    <w:rsid w:val="005028E8"/>
    <w:rsid w:val="00505B29"/>
    <w:rsid w:val="00505FDC"/>
    <w:rsid w:val="00511CEF"/>
    <w:rsid w:val="00515356"/>
    <w:rsid w:val="0051681B"/>
    <w:rsid w:val="00516F08"/>
    <w:rsid w:val="00517E96"/>
    <w:rsid w:val="00520C1B"/>
    <w:rsid w:val="00522FF5"/>
    <w:rsid w:val="00523ABD"/>
    <w:rsid w:val="00524BBD"/>
    <w:rsid w:val="00525BB6"/>
    <w:rsid w:val="005307B4"/>
    <w:rsid w:val="00530AF1"/>
    <w:rsid w:val="00531FC9"/>
    <w:rsid w:val="00533C6A"/>
    <w:rsid w:val="005506E3"/>
    <w:rsid w:val="00555827"/>
    <w:rsid w:val="00556A82"/>
    <w:rsid w:val="005577F7"/>
    <w:rsid w:val="00557C1B"/>
    <w:rsid w:val="00562FCA"/>
    <w:rsid w:val="0056682A"/>
    <w:rsid w:val="00566925"/>
    <w:rsid w:val="0056737B"/>
    <w:rsid w:val="0057511E"/>
    <w:rsid w:val="00575711"/>
    <w:rsid w:val="00580046"/>
    <w:rsid w:val="00581C7A"/>
    <w:rsid w:val="005848F0"/>
    <w:rsid w:val="00585C19"/>
    <w:rsid w:val="005861C2"/>
    <w:rsid w:val="005926EC"/>
    <w:rsid w:val="00593D63"/>
    <w:rsid w:val="0059690B"/>
    <w:rsid w:val="005A144B"/>
    <w:rsid w:val="005A432A"/>
    <w:rsid w:val="005A5574"/>
    <w:rsid w:val="005A76C9"/>
    <w:rsid w:val="005B4F56"/>
    <w:rsid w:val="005B7866"/>
    <w:rsid w:val="005B7BB1"/>
    <w:rsid w:val="005C38F2"/>
    <w:rsid w:val="005C791F"/>
    <w:rsid w:val="005D1BD6"/>
    <w:rsid w:val="005D263D"/>
    <w:rsid w:val="005D4A82"/>
    <w:rsid w:val="005D4DC2"/>
    <w:rsid w:val="005E0B67"/>
    <w:rsid w:val="005E2992"/>
    <w:rsid w:val="005E70D9"/>
    <w:rsid w:val="005F6A6C"/>
    <w:rsid w:val="00601E05"/>
    <w:rsid w:val="0060431B"/>
    <w:rsid w:val="00605769"/>
    <w:rsid w:val="0061481E"/>
    <w:rsid w:val="0061500F"/>
    <w:rsid w:val="00615A07"/>
    <w:rsid w:val="00617E2C"/>
    <w:rsid w:val="0062259B"/>
    <w:rsid w:val="0062416F"/>
    <w:rsid w:val="00624B80"/>
    <w:rsid w:val="00625736"/>
    <w:rsid w:val="00626D18"/>
    <w:rsid w:val="0063432A"/>
    <w:rsid w:val="00635434"/>
    <w:rsid w:val="00641C43"/>
    <w:rsid w:val="00643592"/>
    <w:rsid w:val="00644584"/>
    <w:rsid w:val="006477BB"/>
    <w:rsid w:val="00647FE7"/>
    <w:rsid w:val="00651F9C"/>
    <w:rsid w:val="006531F4"/>
    <w:rsid w:val="006608D5"/>
    <w:rsid w:val="00661DAE"/>
    <w:rsid w:val="00664CA9"/>
    <w:rsid w:val="00666E8C"/>
    <w:rsid w:val="00670294"/>
    <w:rsid w:val="0067071A"/>
    <w:rsid w:val="00672994"/>
    <w:rsid w:val="00681B99"/>
    <w:rsid w:val="00681C27"/>
    <w:rsid w:val="006822DD"/>
    <w:rsid w:val="00685F8D"/>
    <w:rsid w:val="00686506"/>
    <w:rsid w:val="0069049E"/>
    <w:rsid w:val="00690967"/>
    <w:rsid w:val="00692DAE"/>
    <w:rsid w:val="00697AB9"/>
    <w:rsid w:val="006A0A53"/>
    <w:rsid w:val="006A65B0"/>
    <w:rsid w:val="006C098F"/>
    <w:rsid w:val="006C0CD2"/>
    <w:rsid w:val="006C174B"/>
    <w:rsid w:val="006C284D"/>
    <w:rsid w:val="006C3395"/>
    <w:rsid w:val="006C6B2E"/>
    <w:rsid w:val="006D1E1A"/>
    <w:rsid w:val="006D5FE6"/>
    <w:rsid w:val="006D64B2"/>
    <w:rsid w:val="006D78D3"/>
    <w:rsid w:val="006E1A6A"/>
    <w:rsid w:val="006E29F9"/>
    <w:rsid w:val="006E3D24"/>
    <w:rsid w:val="006E60AE"/>
    <w:rsid w:val="006F050B"/>
    <w:rsid w:val="006F68BD"/>
    <w:rsid w:val="006F69EC"/>
    <w:rsid w:val="006F7C52"/>
    <w:rsid w:val="00701254"/>
    <w:rsid w:val="007023CA"/>
    <w:rsid w:val="007041E4"/>
    <w:rsid w:val="0070786F"/>
    <w:rsid w:val="00710F6F"/>
    <w:rsid w:val="00711B1D"/>
    <w:rsid w:val="00713F30"/>
    <w:rsid w:val="00723F11"/>
    <w:rsid w:val="00730D8F"/>
    <w:rsid w:val="00733748"/>
    <w:rsid w:val="00737DFE"/>
    <w:rsid w:val="0074118D"/>
    <w:rsid w:val="00742189"/>
    <w:rsid w:val="0074277B"/>
    <w:rsid w:val="00743C69"/>
    <w:rsid w:val="00743DBB"/>
    <w:rsid w:val="0074445D"/>
    <w:rsid w:val="007469C1"/>
    <w:rsid w:val="00753EAA"/>
    <w:rsid w:val="00754090"/>
    <w:rsid w:val="00754556"/>
    <w:rsid w:val="00754FA7"/>
    <w:rsid w:val="00771695"/>
    <w:rsid w:val="007749E2"/>
    <w:rsid w:val="00782EB2"/>
    <w:rsid w:val="007926F1"/>
    <w:rsid w:val="00795DF5"/>
    <w:rsid w:val="007A1952"/>
    <w:rsid w:val="007A4C2C"/>
    <w:rsid w:val="007A5198"/>
    <w:rsid w:val="007A6666"/>
    <w:rsid w:val="007A70A3"/>
    <w:rsid w:val="007A767E"/>
    <w:rsid w:val="007B2BC2"/>
    <w:rsid w:val="007B2CCB"/>
    <w:rsid w:val="007B3172"/>
    <w:rsid w:val="007B48F7"/>
    <w:rsid w:val="007C04B7"/>
    <w:rsid w:val="007C24BC"/>
    <w:rsid w:val="007C7EE3"/>
    <w:rsid w:val="007D0F96"/>
    <w:rsid w:val="007D138D"/>
    <w:rsid w:val="007D1FC8"/>
    <w:rsid w:val="007D21E4"/>
    <w:rsid w:val="007D4CB6"/>
    <w:rsid w:val="007D72AE"/>
    <w:rsid w:val="007D7F35"/>
    <w:rsid w:val="007E1F00"/>
    <w:rsid w:val="007E2561"/>
    <w:rsid w:val="007E2A0E"/>
    <w:rsid w:val="007E426B"/>
    <w:rsid w:val="007F0BCD"/>
    <w:rsid w:val="007F360F"/>
    <w:rsid w:val="007F3FA8"/>
    <w:rsid w:val="007F6418"/>
    <w:rsid w:val="008006EF"/>
    <w:rsid w:val="0080075E"/>
    <w:rsid w:val="0080275D"/>
    <w:rsid w:val="00803911"/>
    <w:rsid w:val="008042A1"/>
    <w:rsid w:val="00805C1B"/>
    <w:rsid w:val="00805DBA"/>
    <w:rsid w:val="00807D1A"/>
    <w:rsid w:val="008115C1"/>
    <w:rsid w:val="00816B50"/>
    <w:rsid w:val="0082360E"/>
    <w:rsid w:val="00825C0F"/>
    <w:rsid w:val="00826671"/>
    <w:rsid w:val="00833C5E"/>
    <w:rsid w:val="00835243"/>
    <w:rsid w:val="00835E85"/>
    <w:rsid w:val="00840808"/>
    <w:rsid w:val="00841065"/>
    <w:rsid w:val="0084273F"/>
    <w:rsid w:val="00843594"/>
    <w:rsid w:val="008464DC"/>
    <w:rsid w:val="00846568"/>
    <w:rsid w:val="00847270"/>
    <w:rsid w:val="00851A42"/>
    <w:rsid w:val="00852988"/>
    <w:rsid w:val="00854162"/>
    <w:rsid w:val="00854391"/>
    <w:rsid w:val="008560D7"/>
    <w:rsid w:val="008607DB"/>
    <w:rsid w:val="008643BB"/>
    <w:rsid w:val="008728AC"/>
    <w:rsid w:val="0087365A"/>
    <w:rsid w:val="0088196B"/>
    <w:rsid w:val="00883180"/>
    <w:rsid w:val="008841EF"/>
    <w:rsid w:val="00892B10"/>
    <w:rsid w:val="00894665"/>
    <w:rsid w:val="00896A25"/>
    <w:rsid w:val="008A0005"/>
    <w:rsid w:val="008A073D"/>
    <w:rsid w:val="008A0D43"/>
    <w:rsid w:val="008A6CAB"/>
    <w:rsid w:val="008A6FBB"/>
    <w:rsid w:val="008A7DF7"/>
    <w:rsid w:val="008B2765"/>
    <w:rsid w:val="008B2ACD"/>
    <w:rsid w:val="008B34BE"/>
    <w:rsid w:val="008B444D"/>
    <w:rsid w:val="008B536F"/>
    <w:rsid w:val="008C14C0"/>
    <w:rsid w:val="008C2903"/>
    <w:rsid w:val="008C41AE"/>
    <w:rsid w:val="008C5DB3"/>
    <w:rsid w:val="008C7FE0"/>
    <w:rsid w:val="008D074E"/>
    <w:rsid w:val="008D20FD"/>
    <w:rsid w:val="008D21C3"/>
    <w:rsid w:val="008D5A62"/>
    <w:rsid w:val="008D64AF"/>
    <w:rsid w:val="008D6E03"/>
    <w:rsid w:val="008D7506"/>
    <w:rsid w:val="008E02B2"/>
    <w:rsid w:val="008E3A15"/>
    <w:rsid w:val="008E5DD3"/>
    <w:rsid w:val="008F4B11"/>
    <w:rsid w:val="008F66E7"/>
    <w:rsid w:val="008F6C51"/>
    <w:rsid w:val="008F6C67"/>
    <w:rsid w:val="00903965"/>
    <w:rsid w:val="00903EC0"/>
    <w:rsid w:val="0090489A"/>
    <w:rsid w:val="0090700B"/>
    <w:rsid w:val="009114E3"/>
    <w:rsid w:val="0091225B"/>
    <w:rsid w:val="00915916"/>
    <w:rsid w:val="009169FE"/>
    <w:rsid w:val="00916E83"/>
    <w:rsid w:val="0092189D"/>
    <w:rsid w:val="00922F8C"/>
    <w:rsid w:val="00923A01"/>
    <w:rsid w:val="00925343"/>
    <w:rsid w:val="0092608E"/>
    <w:rsid w:val="0093063C"/>
    <w:rsid w:val="00932A83"/>
    <w:rsid w:val="00935457"/>
    <w:rsid w:val="00937582"/>
    <w:rsid w:val="00937BBB"/>
    <w:rsid w:val="00940F18"/>
    <w:rsid w:val="0094155C"/>
    <w:rsid w:val="009429B8"/>
    <w:rsid w:val="00942A04"/>
    <w:rsid w:val="00943FBF"/>
    <w:rsid w:val="00944813"/>
    <w:rsid w:val="0094526B"/>
    <w:rsid w:val="0095255D"/>
    <w:rsid w:val="00953715"/>
    <w:rsid w:val="00961561"/>
    <w:rsid w:val="0096308E"/>
    <w:rsid w:val="0096723F"/>
    <w:rsid w:val="00971971"/>
    <w:rsid w:val="00974E75"/>
    <w:rsid w:val="0097703F"/>
    <w:rsid w:val="009771CF"/>
    <w:rsid w:val="009775C4"/>
    <w:rsid w:val="00983828"/>
    <w:rsid w:val="00983D34"/>
    <w:rsid w:val="0098434D"/>
    <w:rsid w:val="00986528"/>
    <w:rsid w:val="00990BD5"/>
    <w:rsid w:val="009916DB"/>
    <w:rsid w:val="00997B57"/>
    <w:rsid w:val="009A091F"/>
    <w:rsid w:val="009A266F"/>
    <w:rsid w:val="009A49C4"/>
    <w:rsid w:val="009A6179"/>
    <w:rsid w:val="009B001E"/>
    <w:rsid w:val="009B2989"/>
    <w:rsid w:val="009B54B6"/>
    <w:rsid w:val="009B7D01"/>
    <w:rsid w:val="009C012D"/>
    <w:rsid w:val="009C0D5C"/>
    <w:rsid w:val="009C2652"/>
    <w:rsid w:val="009C438E"/>
    <w:rsid w:val="009C7114"/>
    <w:rsid w:val="009D2549"/>
    <w:rsid w:val="009D3AA6"/>
    <w:rsid w:val="009D3C00"/>
    <w:rsid w:val="009D4ADE"/>
    <w:rsid w:val="009D7225"/>
    <w:rsid w:val="009E08FE"/>
    <w:rsid w:val="009E34B7"/>
    <w:rsid w:val="009E3D32"/>
    <w:rsid w:val="009E4798"/>
    <w:rsid w:val="009E669D"/>
    <w:rsid w:val="009E6832"/>
    <w:rsid w:val="009F02D2"/>
    <w:rsid w:val="009F08D6"/>
    <w:rsid w:val="009F21FB"/>
    <w:rsid w:val="009F2C50"/>
    <w:rsid w:val="009F4BA6"/>
    <w:rsid w:val="009F53CA"/>
    <w:rsid w:val="00A01F2D"/>
    <w:rsid w:val="00A03950"/>
    <w:rsid w:val="00A100B0"/>
    <w:rsid w:val="00A14CFA"/>
    <w:rsid w:val="00A161E2"/>
    <w:rsid w:val="00A175C6"/>
    <w:rsid w:val="00A23CB2"/>
    <w:rsid w:val="00A251AB"/>
    <w:rsid w:val="00A30B99"/>
    <w:rsid w:val="00A342F0"/>
    <w:rsid w:val="00A3453A"/>
    <w:rsid w:val="00A351A7"/>
    <w:rsid w:val="00A36BF3"/>
    <w:rsid w:val="00A40FAC"/>
    <w:rsid w:val="00A43FE3"/>
    <w:rsid w:val="00A45636"/>
    <w:rsid w:val="00A463E1"/>
    <w:rsid w:val="00A475B9"/>
    <w:rsid w:val="00A50B46"/>
    <w:rsid w:val="00A52817"/>
    <w:rsid w:val="00A5484E"/>
    <w:rsid w:val="00A56734"/>
    <w:rsid w:val="00A615D7"/>
    <w:rsid w:val="00A615EA"/>
    <w:rsid w:val="00A64C16"/>
    <w:rsid w:val="00A64CC9"/>
    <w:rsid w:val="00A66D60"/>
    <w:rsid w:val="00A67370"/>
    <w:rsid w:val="00A72C57"/>
    <w:rsid w:val="00A80B02"/>
    <w:rsid w:val="00A815D7"/>
    <w:rsid w:val="00A81BCA"/>
    <w:rsid w:val="00A83641"/>
    <w:rsid w:val="00A842F7"/>
    <w:rsid w:val="00A843A1"/>
    <w:rsid w:val="00A843A5"/>
    <w:rsid w:val="00A84FA2"/>
    <w:rsid w:val="00A9094F"/>
    <w:rsid w:val="00A950E4"/>
    <w:rsid w:val="00AA0219"/>
    <w:rsid w:val="00AA15E6"/>
    <w:rsid w:val="00AA4537"/>
    <w:rsid w:val="00AA4B19"/>
    <w:rsid w:val="00AA524F"/>
    <w:rsid w:val="00AA59B6"/>
    <w:rsid w:val="00AB11A8"/>
    <w:rsid w:val="00AB4D80"/>
    <w:rsid w:val="00AB5EA5"/>
    <w:rsid w:val="00AC0AF1"/>
    <w:rsid w:val="00AC3FF1"/>
    <w:rsid w:val="00AD148A"/>
    <w:rsid w:val="00AD2A1E"/>
    <w:rsid w:val="00AD5A2C"/>
    <w:rsid w:val="00AD5F97"/>
    <w:rsid w:val="00AD798E"/>
    <w:rsid w:val="00AE0FF5"/>
    <w:rsid w:val="00AE1E55"/>
    <w:rsid w:val="00AE380B"/>
    <w:rsid w:val="00AE50A6"/>
    <w:rsid w:val="00AE5663"/>
    <w:rsid w:val="00AF02D6"/>
    <w:rsid w:val="00AF450C"/>
    <w:rsid w:val="00AF664D"/>
    <w:rsid w:val="00AF78FE"/>
    <w:rsid w:val="00B00C94"/>
    <w:rsid w:val="00B0358E"/>
    <w:rsid w:val="00B07FB3"/>
    <w:rsid w:val="00B10597"/>
    <w:rsid w:val="00B13286"/>
    <w:rsid w:val="00B14400"/>
    <w:rsid w:val="00B14B0B"/>
    <w:rsid w:val="00B17346"/>
    <w:rsid w:val="00B203ED"/>
    <w:rsid w:val="00B20F65"/>
    <w:rsid w:val="00B23BE6"/>
    <w:rsid w:val="00B26458"/>
    <w:rsid w:val="00B30D17"/>
    <w:rsid w:val="00B32DFD"/>
    <w:rsid w:val="00B3647D"/>
    <w:rsid w:val="00B3673D"/>
    <w:rsid w:val="00B42653"/>
    <w:rsid w:val="00B449D0"/>
    <w:rsid w:val="00B472C2"/>
    <w:rsid w:val="00B52F15"/>
    <w:rsid w:val="00B53ADA"/>
    <w:rsid w:val="00B55990"/>
    <w:rsid w:val="00B619B9"/>
    <w:rsid w:val="00B62ACF"/>
    <w:rsid w:val="00B66AF4"/>
    <w:rsid w:val="00B71645"/>
    <w:rsid w:val="00B71E36"/>
    <w:rsid w:val="00B74FDF"/>
    <w:rsid w:val="00B8102E"/>
    <w:rsid w:val="00B822BA"/>
    <w:rsid w:val="00B8716B"/>
    <w:rsid w:val="00B87FC2"/>
    <w:rsid w:val="00B94C66"/>
    <w:rsid w:val="00B95ECD"/>
    <w:rsid w:val="00B96618"/>
    <w:rsid w:val="00BA1B25"/>
    <w:rsid w:val="00BA290C"/>
    <w:rsid w:val="00BA396A"/>
    <w:rsid w:val="00BA3DE8"/>
    <w:rsid w:val="00BA4A88"/>
    <w:rsid w:val="00BA5C10"/>
    <w:rsid w:val="00BA7E32"/>
    <w:rsid w:val="00BB07BD"/>
    <w:rsid w:val="00BB0F4C"/>
    <w:rsid w:val="00BB15A6"/>
    <w:rsid w:val="00BB2222"/>
    <w:rsid w:val="00BB757B"/>
    <w:rsid w:val="00BB7A80"/>
    <w:rsid w:val="00BC6A6F"/>
    <w:rsid w:val="00BD1665"/>
    <w:rsid w:val="00BD1DAC"/>
    <w:rsid w:val="00BD5A5C"/>
    <w:rsid w:val="00BD5EF0"/>
    <w:rsid w:val="00BE0A9B"/>
    <w:rsid w:val="00BE5130"/>
    <w:rsid w:val="00BE56EF"/>
    <w:rsid w:val="00BE7CE1"/>
    <w:rsid w:val="00BF13AD"/>
    <w:rsid w:val="00BF5254"/>
    <w:rsid w:val="00BF76E9"/>
    <w:rsid w:val="00C01D97"/>
    <w:rsid w:val="00C075E5"/>
    <w:rsid w:val="00C110DE"/>
    <w:rsid w:val="00C1447D"/>
    <w:rsid w:val="00C14994"/>
    <w:rsid w:val="00C1656B"/>
    <w:rsid w:val="00C17E7A"/>
    <w:rsid w:val="00C22DC6"/>
    <w:rsid w:val="00C25520"/>
    <w:rsid w:val="00C26529"/>
    <w:rsid w:val="00C27A85"/>
    <w:rsid w:val="00C33C4C"/>
    <w:rsid w:val="00C446BE"/>
    <w:rsid w:val="00C465C5"/>
    <w:rsid w:val="00C505EC"/>
    <w:rsid w:val="00C50822"/>
    <w:rsid w:val="00C54BC7"/>
    <w:rsid w:val="00C55100"/>
    <w:rsid w:val="00C55FAA"/>
    <w:rsid w:val="00C56ADA"/>
    <w:rsid w:val="00C64765"/>
    <w:rsid w:val="00C64DFB"/>
    <w:rsid w:val="00C65BD8"/>
    <w:rsid w:val="00C7162E"/>
    <w:rsid w:val="00C72122"/>
    <w:rsid w:val="00C80EC0"/>
    <w:rsid w:val="00C82C9F"/>
    <w:rsid w:val="00C82D3A"/>
    <w:rsid w:val="00C830DD"/>
    <w:rsid w:val="00C83579"/>
    <w:rsid w:val="00C91871"/>
    <w:rsid w:val="00C9331A"/>
    <w:rsid w:val="00C93484"/>
    <w:rsid w:val="00C93672"/>
    <w:rsid w:val="00C93D27"/>
    <w:rsid w:val="00C95911"/>
    <w:rsid w:val="00C96E53"/>
    <w:rsid w:val="00CA0707"/>
    <w:rsid w:val="00CA515B"/>
    <w:rsid w:val="00CB0B1A"/>
    <w:rsid w:val="00CB3968"/>
    <w:rsid w:val="00CB3BC2"/>
    <w:rsid w:val="00CB3E50"/>
    <w:rsid w:val="00CC1C82"/>
    <w:rsid w:val="00CC2F8A"/>
    <w:rsid w:val="00CC3E86"/>
    <w:rsid w:val="00CC3F51"/>
    <w:rsid w:val="00CC44B8"/>
    <w:rsid w:val="00CD1B3E"/>
    <w:rsid w:val="00CD288D"/>
    <w:rsid w:val="00CD43D9"/>
    <w:rsid w:val="00CD4651"/>
    <w:rsid w:val="00CD4926"/>
    <w:rsid w:val="00CD50A0"/>
    <w:rsid w:val="00CE3071"/>
    <w:rsid w:val="00CE470C"/>
    <w:rsid w:val="00CE4BF7"/>
    <w:rsid w:val="00CE4D25"/>
    <w:rsid w:val="00CE5B91"/>
    <w:rsid w:val="00CE6155"/>
    <w:rsid w:val="00CE6A69"/>
    <w:rsid w:val="00CE7A71"/>
    <w:rsid w:val="00CE7B47"/>
    <w:rsid w:val="00CF17E1"/>
    <w:rsid w:val="00CF4CEE"/>
    <w:rsid w:val="00CF5201"/>
    <w:rsid w:val="00CF59E1"/>
    <w:rsid w:val="00CF64D9"/>
    <w:rsid w:val="00CF70E4"/>
    <w:rsid w:val="00CF7556"/>
    <w:rsid w:val="00D00F59"/>
    <w:rsid w:val="00D026D5"/>
    <w:rsid w:val="00D0551D"/>
    <w:rsid w:val="00D05582"/>
    <w:rsid w:val="00D06D75"/>
    <w:rsid w:val="00D0720F"/>
    <w:rsid w:val="00D12DA3"/>
    <w:rsid w:val="00D20BFD"/>
    <w:rsid w:val="00D212BB"/>
    <w:rsid w:val="00D3224E"/>
    <w:rsid w:val="00D32295"/>
    <w:rsid w:val="00D33014"/>
    <w:rsid w:val="00D33F59"/>
    <w:rsid w:val="00D3519B"/>
    <w:rsid w:val="00D35339"/>
    <w:rsid w:val="00D431BD"/>
    <w:rsid w:val="00D43BA3"/>
    <w:rsid w:val="00D45966"/>
    <w:rsid w:val="00D4633A"/>
    <w:rsid w:val="00D502D3"/>
    <w:rsid w:val="00D50EC2"/>
    <w:rsid w:val="00D516DA"/>
    <w:rsid w:val="00D53217"/>
    <w:rsid w:val="00D54D4E"/>
    <w:rsid w:val="00D56530"/>
    <w:rsid w:val="00D60CDB"/>
    <w:rsid w:val="00D628B8"/>
    <w:rsid w:val="00D62963"/>
    <w:rsid w:val="00D630AD"/>
    <w:rsid w:val="00D63F03"/>
    <w:rsid w:val="00D64F7B"/>
    <w:rsid w:val="00D6723E"/>
    <w:rsid w:val="00D67F25"/>
    <w:rsid w:val="00D72B69"/>
    <w:rsid w:val="00D73AB5"/>
    <w:rsid w:val="00D73C85"/>
    <w:rsid w:val="00D80465"/>
    <w:rsid w:val="00D8227D"/>
    <w:rsid w:val="00D84A5F"/>
    <w:rsid w:val="00D87C3B"/>
    <w:rsid w:val="00D95695"/>
    <w:rsid w:val="00D96BEE"/>
    <w:rsid w:val="00D96C9D"/>
    <w:rsid w:val="00DA78E3"/>
    <w:rsid w:val="00DB265F"/>
    <w:rsid w:val="00DB4E6D"/>
    <w:rsid w:val="00DB61BA"/>
    <w:rsid w:val="00DC2208"/>
    <w:rsid w:val="00DC330B"/>
    <w:rsid w:val="00DC62CC"/>
    <w:rsid w:val="00DC7B58"/>
    <w:rsid w:val="00DD10BC"/>
    <w:rsid w:val="00DD2C54"/>
    <w:rsid w:val="00DD4680"/>
    <w:rsid w:val="00DD6D06"/>
    <w:rsid w:val="00DE3C0E"/>
    <w:rsid w:val="00DE48C3"/>
    <w:rsid w:val="00DE4E93"/>
    <w:rsid w:val="00DE55F3"/>
    <w:rsid w:val="00DE68B8"/>
    <w:rsid w:val="00DE6E42"/>
    <w:rsid w:val="00DF0480"/>
    <w:rsid w:val="00DF3CC2"/>
    <w:rsid w:val="00DF6565"/>
    <w:rsid w:val="00DF6C80"/>
    <w:rsid w:val="00E0018D"/>
    <w:rsid w:val="00E019CF"/>
    <w:rsid w:val="00E02893"/>
    <w:rsid w:val="00E07111"/>
    <w:rsid w:val="00E1610E"/>
    <w:rsid w:val="00E1737C"/>
    <w:rsid w:val="00E216B2"/>
    <w:rsid w:val="00E23F27"/>
    <w:rsid w:val="00E247EF"/>
    <w:rsid w:val="00E25FEB"/>
    <w:rsid w:val="00E27521"/>
    <w:rsid w:val="00E31FEB"/>
    <w:rsid w:val="00E33C7F"/>
    <w:rsid w:val="00E34453"/>
    <w:rsid w:val="00E41BF9"/>
    <w:rsid w:val="00E4241D"/>
    <w:rsid w:val="00E42DBB"/>
    <w:rsid w:val="00E438A4"/>
    <w:rsid w:val="00E4512D"/>
    <w:rsid w:val="00E459D3"/>
    <w:rsid w:val="00E45F41"/>
    <w:rsid w:val="00E45F42"/>
    <w:rsid w:val="00E47424"/>
    <w:rsid w:val="00E474DD"/>
    <w:rsid w:val="00E47651"/>
    <w:rsid w:val="00E52BAB"/>
    <w:rsid w:val="00E542E8"/>
    <w:rsid w:val="00E54A87"/>
    <w:rsid w:val="00E5550D"/>
    <w:rsid w:val="00E56A8E"/>
    <w:rsid w:val="00E57D1B"/>
    <w:rsid w:val="00E63F5B"/>
    <w:rsid w:val="00E64E38"/>
    <w:rsid w:val="00E70625"/>
    <w:rsid w:val="00E7486B"/>
    <w:rsid w:val="00E7520B"/>
    <w:rsid w:val="00E76704"/>
    <w:rsid w:val="00E76CCF"/>
    <w:rsid w:val="00E80107"/>
    <w:rsid w:val="00E80C75"/>
    <w:rsid w:val="00E81572"/>
    <w:rsid w:val="00E842C0"/>
    <w:rsid w:val="00E848FF"/>
    <w:rsid w:val="00E900CE"/>
    <w:rsid w:val="00E93274"/>
    <w:rsid w:val="00E97DCF"/>
    <w:rsid w:val="00EA0A89"/>
    <w:rsid w:val="00EA4A39"/>
    <w:rsid w:val="00EA57E3"/>
    <w:rsid w:val="00EA58CE"/>
    <w:rsid w:val="00EB0D3C"/>
    <w:rsid w:val="00EB10EA"/>
    <w:rsid w:val="00EB3240"/>
    <w:rsid w:val="00EB421B"/>
    <w:rsid w:val="00EB5ABA"/>
    <w:rsid w:val="00EB609A"/>
    <w:rsid w:val="00EB64B4"/>
    <w:rsid w:val="00EC109E"/>
    <w:rsid w:val="00EC15EA"/>
    <w:rsid w:val="00EC3FEA"/>
    <w:rsid w:val="00ED08F4"/>
    <w:rsid w:val="00ED165B"/>
    <w:rsid w:val="00ED69C1"/>
    <w:rsid w:val="00ED7762"/>
    <w:rsid w:val="00ED792B"/>
    <w:rsid w:val="00EE2FD0"/>
    <w:rsid w:val="00EE49B9"/>
    <w:rsid w:val="00EE7732"/>
    <w:rsid w:val="00EF55A8"/>
    <w:rsid w:val="00EF6681"/>
    <w:rsid w:val="00F0228B"/>
    <w:rsid w:val="00F03D3D"/>
    <w:rsid w:val="00F077D7"/>
    <w:rsid w:val="00F10650"/>
    <w:rsid w:val="00F11855"/>
    <w:rsid w:val="00F12F72"/>
    <w:rsid w:val="00F21151"/>
    <w:rsid w:val="00F25725"/>
    <w:rsid w:val="00F25CA5"/>
    <w:rsid w:val="00F300B9"/>
    <w:rsid w:val="00F3119D"/>
    <w:rsid w:val="00F313CC"/>
    <w:rsid w:val="00F33072"/>
    <w:rsid w:val="00F3357A"/>
    <w:rsid w:val="00F3375E"/>
    <w:rsid w:val="00F340E7"/>
    <w:rsid w:val="00F36A28"/>
    <w:rsid w:val="00F36E14"/>
    <w:rsid w:val="00F40187"/>
    <w:rsid w:val="00F46A00"/>
    <w:rsid w:val="00F55373"/>
    <w:rsid w:val="00F57019"/>
    <w:rsid w:val="00F575C2"/>
    <w:rsid w:val="00F57997"/>
    <w:rsid w:val="00F60460"/>
    <w:rsid w:val="00F624B9"/>
    <w:rsid w:val="00F63822"/>
    <w:rsid w:val="00F64134"/>
    <w:rsid w:val="00F6665B"/>
    <w:rsid w:val="00F67665"/>
    <w:rsid w:val="00F702E4"/>
    <w:rsid w:val="00F703C0"/>
    <w:rsid w:val="00F71AA2"/>
    <w:rsid w:val="00F72F54"/>
    <w:rsid w:val="00F73557"/>
    <w:rsid w:val="00F73F5D"/>
    <w:rsid w:val="00F74871"/>
    <w:rsid w:val="00F74B39"/>
    <w:rsid w:val="00F76019"/>
    <w:rsid w:val="00F7747A"/>
    <w:rsid w:val="00F800E4"/>
    <w:rsid w:val="00F87828"/>
    <w:rsid w:val="00F915AE"/>
    <w:rsid w:val="00F95070"/>
    <w:rsid w:val="00F9663B"/>
    <w:rsid w:val="00F96B14"/>
    <w:rsid w:val="00F9789C"/>
    <w:rsid w:val="00FA117C"/>
    <w:rsid w:val="00FB23B0"/>
    <w:rsid w:val="00FB5DC6"/>
    <w:rsid w:val="00FC3BB9"/>
    <w:rsid w:val="00FC6403"/>
    <w:rsid w:val="00FC648E"/>
    <w:rsid w:val="00FD087F"/>
    <w:rsid w:val="00FD3527"/>
    <w:rsid w:val="00FD6054"/>
    <w:rsid w:val="00FD6544"/>
    <w:rsid w:val="00FE3ECF"/>
    <w:rsid w:val="00FE4112"/>
    <w:rsid w:val="00FF09B6"/>
    <w:rsid w:val="00FF1793"/>
    <w:rsid w:val="00FF55A8"/>
    <w:rsid w:val="00FF5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850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none [3212]" strokecolor="none [3213]"/>
    </o:shapedefaults>
    <o:shapelayout v:ext="edit">
      <o:idmap v:ext="edit" data="1"/>
      <o:rules v:ext="edit">
        <o:r id="V:Rule1" type="callout" idref="#_x0000_s155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F76019"/>
    <w:rPr>
      <w:rFonts w:ascii="Verdana" w:eastAsia="Times New Roman" w:hAnsi="Verdana"/>
      <w:shd w:val="clear" w:color="auto" w:fill="FFFF99"/>
    </w:rPr>
  </w:style>
  <w:style w:type="character" w:styleId="Hyperlink">
    <w:name w:val="Hyperlink"/>
    <w:basedOn w:val="DefaultParagraphFont"/>
    <w:uiPriority w:val="99"/>
    <w:unhideWhenUsed/>
    <w:rsid w:val="00AE0FF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64C16"/>
    <w:rPr>
      <w:rFonts w:ascii="Times New Roman" w:eastAsiaTheme="minorHAnsi" w:hAnsi="Times New Roman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64C16"/>
    <w:rPr>
      <w:rFonts w:ascii="Times New Roman" w:eastAsiaTheme="minorHAnsi" w:hAnsi="Times New Roman"/>
      <w:sz w:val="28"/>
      <w:szCs w:val="21"/>
    </w:rPr>
  </w:style>
  <w:style w:type="paragraph" w:styleId="ListParagraph">
    <w:name w:val="List Paragraph"/>
    <w:basedOn w:val="Normal"/>
    <w:uiPriority w:val="34"/>
    <w:qFormat/>
    <w:rsid w:val="00937582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0410CD"/>
    <w:rPr>
      <w:rFonts w:ascii="Arial" w:eastAsia="Times New Roman" w:hAnsi="Arial" w:cs="Arial"/>
      <w:b/>
      <w:color w:val="3366FF"/>
      <w:sz w:val="24"/>
    </w:rPr>
  </w:style>
  <w:style w:type="character" w:customStyle="1" w:styleId="Heading1Char">
    <w:name w:val="Heading 1 Char"/>
    <w:basedOn w:val="DefaultParagraphFont"/>
    <w:link w:val="Heading1"/>
    <w:rsid w:val="00472849"/>
    <w:rPr>
      <w:rFonts w:ascii="Comic Sans MS" w:eastAsia="Times New Roman" w:hAnsi="Comic Sans MS" w:cs="Arial"/>
      <w:b/>
      <w:color w:val="3366FF"/>
      <w:sz w:val="36"/>
      <w:szCs w:val="36"/>
    </w:rPr>
  </w:style>
  <w:style w:type="table" w:styleId="TableGrid">
    <w:name w:val="Table Grid"/>
    <w:basedOn w:val="TableNormal"/>
    <w:uiPriority w:val="59"/>
    <w:rsid w:val="00102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yell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ED3E0F-687D-4790-BF05-197CFE157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abellino</dc:creator>
  <cp:lastModifiedBy>Dana</cp:lastModifiedBy>
  <cp:revision>2</cp:revision>
  <cp:lastPrinted>2015-10-15T20:56:00Z</cp:lastPrinted>
  <dcterms:created xsi:type="dcterms:W3CDTF">2015-12-06T14:03:00Z</dcterms:created>
  <dcterms:modified xsi:type="dcterms:W3CDTF">2015-12-06T14:03:00Z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