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92608E" w:rsidRDefault="000D4B1B" w:rsidP="0042154C">
      <w:pPr>
        <w:pStyle w:val="Masthead"/>
        <w:jc w:val="left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2" type="#_x0000_t202" style="position:absolute;margin-left:69.3pt;margin-top:34.55pt;width:82.5pt;height:77.75pt;z-index:251727872;mso-position-horizontal-relative:page;mso-position-vertical-relative:page" filled="f" stroked="f">
            <v:textbox inset="0,0,0,0">
              <w:txbxContent>
                <w:p w:rsidR="00363065" w:rsidRDefault="00363065">
                  <w:r w:rsidRPr="00363065">
                    <w:rPr>
                      <w:noProof/>
                    </w:rPr>
                    <w:drawing>
                      <wp:inline distT="0" distB="0" distL="0" distR="0">
                        <wp:extent cx="1105415" cy="957761"/>
                        <wp:effectExtent l="19050" t="0" r="0" b="0"/>
                        <wp:docPr id="7" name="Picture 3" descr="C:\Users\Dana\Documents\GFH First Grade\Class Organizaton\Bulldog puppy-blue coll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ana\Documents\GFH First Grade\Class Organizaton\Bulldog puppy-blue coll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73395" b="58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191" cy="961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08" style="position:absolute;margin-left:330.3pt;margin-top:34.55pt;width:226.2pt;height:80.85pt;z-index:251656192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inset="0,0,0,0"/>
            <w10:wrap anchorx="page" anchory="page"/>
          </v:rect>
        </w:pict>
      </w:r>
      <w:r>
        <w:rPr>
          <w:noProof/>
        </w:rPr>
        <w:pict>
          <v:shape id="_x0000_s1519" type="#_x0000_t202" style="position:absolute;margin-left:154.95pt;margin-top:40.3pt;width:132pt;height:75.1pt;z-index:251710464;mso-position-horizontal-relative:page;mso-position-vertical-relative:page" fillcolor="white [3212]" stroked="f">
            <v:textbox style="mso-next-textbox:#_x0000_s1519" inset="0,0,0,0">
              <w:txbxContent>
                <w:p w:rsidR="004226AB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News from </w:t>
                  </w:r>
                </w:p>
                <w:p w:rsidR="004226AB" w:rsidRPr="00C465C5" w:rsidRDefault="002D58F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Ms.Ogorek’s</w:t>
                  </w:r>
                </w:p>
                <w:p w:rsidR="000410CD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Grade Class!</w:t>
                  </w:r>
                </w:p>
                <w:p w:rsidR="007D1FC8" w:rsidRDefault="00C33C4C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  <w:r>
                    <w:rPr>
                      <w:rFonts w:ascii="Century Gothic" w:hAnsi="Century Gothic" w:cs="Arial"/>
                      <w:b/>
                      <w:szCs w:val="24"/>
                    </w:rPr>
                    <w:t xml:space="preserve">August </w:t>
                  </w:r>
                  <w:r w:rsidR="003534D1">
                    <w:rPr>
                      <w:rFonts w:ascii="Century Gothic" w:hAnsi="Century Gothic" w:cs="Arial"/>
                      <w:b/>
                      <w:szCs w:val="24"/>
                    </w:rPr>
                    <w:t>17</w:t>
                  </w:r>
                  <w:r w:rsidR="003534D1" w:rsidRPr="003534D1"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  <w:t>th</w:t>
                  </w:r>
                  <w:r w:rsidR="003534D1">
                    <w:rPr>
                      <w:rFonts w:ascii="Century Gothic" w:hAnsi="Century Gothic" w:cs="Arial"/>
                      <w:b/>
                      <w:szCs w:val="24"/>
                    </w:rPr>
                    <w:t>-21</w:t>
                  </w:r>
                  <w:r w:rsidR="003534D1" w:rsidRPr="003534D1"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  <w:t>st</w:t>
                  </w:r>
                  <w:r w:rsidR="003534D1">
                    <w:rPr>
                      <w:rFonts w:ascii="Century Gothic" w:hAnsi="Century Gothic" w:cs="Arial"/>
                      <w:b/>
                      <w:szCs w:val="24"/>
                    </w:rPr>
                    <w:t xml:space="preserve"> </w:t>
                  </w:r>
                </w:p>
                <w:p w:rsidR="00B71645" w:rsidRDefault="00B7164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974E75" w:rsidRDefault="00974E7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664CA9" w:rsidRDefault="00664CA9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377AF7" w:rsidRPr="00997B57" w:rsidRDefault="00377AF7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</w:pPr>
                </w:p>
                <w:p w:rsidR="00997B57" w:rsidRDefault="00997B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25C0F" w:rsidRDefault="00825C0F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46568" w:rsidRDefault="00846568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223639" w:rsidRDefault="00223639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CE5B91" w:rsidRDefault="00CE5B9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935457" w:rsidRDefault="009354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E7520B" w:rsidRDefault="00E7520B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0410CD" w:rsidRDefault="00FB5DC6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9D4ADE" w:rsidRPr="00E70625" w:rsidRDefault="009D4ADE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305E21" w:rsidRDefault="00305E2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</w:p>
                <w:p w:rsidR="00192DFF" w:rsidRPr="008A7DF7" w:rsidRDefault="00192DFF" w:rsidP="000410CD">
                  <w:pPr>
                    <w:jc w:val="center"/>
                    <w:rPr>
                      <w:rFonts w:ascii="Doodle Basic" w:hAnsi="Doodle Basic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9" type="#_x0000_t202" style="position:absolute;margin-left:336.15pt;margin-top:40.3pt;width:216.5pt;height:75.1pt;z-index:251726848;mso-wrap-edited:f;mso-position-horizontal-relative:page;mso-position-vertical-relative:page" fillcolor="white [3212]" stroked="f">
            <v:textbox style="mso-next-textbox:#_x0000_s1579" inset="0,0,0,0">
              <w:txbxContent>
                <w:p w:rsidR="00C33C4C" w:rsidRPr="00B71645" w:rsidRDefault="003534D1" w:rsidP="00C33C4C">
                  <w:pPr>
                    <w:pStyle w:val="Heading3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Stay in </w:t>
                  </w:r>
                  <w:r w:rsidR="001E1149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touch</w:t>
                  </w:r>
                  <w:r w:rsidR="00C33C4C" w:rsidRPr="00B71645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:</w:t>
                  </w:r>
                </w:p>
                <w:p w:rsidR="00C33C4C" w:rsidRPr="00E5550D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Phone: 216-475-8110 Ext.55131</w:t>
                  </w:r>
                </w:p>
                <w:p w:rsidR="00C33C4C" w:rsidRPr="00E5550D" w:rsidRDefault="00C33C4C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 xml:space="preserve">Email: </w:t>
                  </w:r>
                  <w:r w:rsidR="003534D1"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dogorek@ghbulldogs.org</w:t>
                  </w:r>
                </w:p>
                <w:p w:rsidR="003534D1" w:rsidRPr="001E1149" w:rsidRDefault="003534D1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Website</w:t>
                  </w: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: </w:t>
                  </w:r>
                  <w:r w:rsidRPr="001E1149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www.msogorek.weebly.com</w:t>
                  </w:r>
                </w:p>
                <w:p w:rsidR="00C33C4C" w:rsidRPr="001E1149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color w:val="auto"/>
                      <w:sz w:val="20"/>
                      <w:szCs w:val="20"/>
                    </w:rPr>
                  </w:pPr>
                </w:p>
                <w:p w:rsidR="00C33C4C" w:rsidRPr="001B32F2" w:rsidRDefault="00C33C4C" w:rsidP="00C33C4C">
                  <w:pPr>
                    <w:pStyle w:val="SchoolAddress"/>
                    <w:jc w:val="center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5" type="#_x0000_t202" style="position:absolute;margin-left:54pt;margin-top:30.45pt;width:254.25pt;height:88.75pt;z-index:251675648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style="mso-next-textbox:#_x0000_s1455" inset="0,0,0,0">
              <w:txbxContent>
                <w:p w:rsidR="008F6C67" w:rsidRPr="003534D1" w:rsidRDefault="008F6C67" w:rsidP="003743CF">
                  <w:pPr>
                    <w:rPr>
                      <w:color w:val="66FFFF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group id="_x0000_s1324" style="position:absolute;margin-left:11.9pt;margin-top:71.55pt;width:573.1pt;height:706.6pt;z-index:251633664;mso-position-horizontal-relative:page;mso-position-vertical-relative:page" coordorigin="540,1260" coordsize="11160,13860">
            <v:rect id="_x0000_s1319" style="position:absolute;left:540;top:1440;width:11160;height:13680;mso-position-horizontal-relative:page;mso-position-vertical-relative:page" o:regroupid="4" filled="f" strokecolor="#0070c0" strokeweight="1pt">
              <v:textbox inset="0,0,0,0"/>
            </v:rect>
            <v:rect id="_x0000_s1322" style="position:absolute;left:8100;top:1260;width:540;height:360;mso-position-horizontal-relative:page;mso-position-vertical-relative:page" o:regroupid="4" strokecolor="#0070c0" strokeweight="1pt">
              <v:textbox inset="0,0,0,0"/>
            </v:rect>
            <w10:wrap anchorx="page" anchory="page"/>
          </v:group>
        </w:pict>
      </w:r>
      <w:r>
        <w:rPr>
          <w:noProof/>
        </w:rPr>
        <w:pict>
          <v:shape id="_x0000_s1454" type="#_x0000_t202" style="position:absolute;margin-left:63pt;margin-top:405pt;width:171pt;height:117pt;z-index:251674624;mso-wrap-style:none;mso-position-horizontal-relative:page;mso-position-vertical-relative:page" filled="f" stroked="f">
            <v:textbox style="mso-next-textbox:#_x0000_s1454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" type="#_x0000_t202" style="position:absolute;margin-left:200pt;margin-top:248pt;width:7.2pt;height:7.2pt;z-index:251640832;visibility:hidden;mso-position-horizontal-relative:page;mso-position-vertical-relative:page" filled="f" stroked="f">
            <v:textbox style="mso-next-textbox:#_x0000_s116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2" type="#_x0000_t202" style="position:absolute;margin-left:199.2pt;margin-top:519.8pt;width:7.2pt;height:7.2pt;z-index:251641856;visibility:hidden;mso-position-horizontal-relative:page;mso-position-vertical-relative:page" filled="f" stroked="f">
            <v:textbox style="mso-next-textbox:#_x0000_s117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1" type="#_x0000_t202" style="position:absolute;margin-left:90pt;margin-top:414pt;width:105.1pt;height:115.35pt;z-index:251673600;mso-wrap-style:none;mso-position-horizontal-relative:page;mso-position-vertical-relative:page" filled="f" stroked="f">
            <v:textbox style="mso-next-textbox:#_x0000_s1451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6" type="#_x0000_t202" style="position:absolute;margin-left:200pt;margin-top:97pt;width:7.2pt;height:7.2pt;z-index:251642880;visibility:hidden;mso-position-horizontal-relative:page;mso-position-vertical-relative:page" filled="f" stroked="f">
            <v:textbox style="mso-next-textbox:#_x0000_s117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0" type="#_x0000_t202" style="position:absolute;margin-left:201pt;margin-top:351pt;width:7.2pt;height:7.2pt;z-index:251643904;visibility:hidden;mso-position-horizontal-relative:page;mso-position-vertical-relative:page" filled="f" stroked="f">
            <v:textbox style="mso-next-textbox:#_x0000_s118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4" type="#_x0000_t202" style="position:absolute;margin-left:201pt;margin-top:604pt;width:7.2pt;height:7.2pt;z-index:251644928;visibility:hidden;mso-position-horizontal-relative:page;mso-position-vertical-relative:page" filled="f" stroked="f">
            <v:textbox style="mso-next-textbox:#_x0000_s118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8" type="#_x0000_t202" style="position:absolute;margin-left:43pt;margin-top:98pt;width:7.2pt;height:7.2pt;z-index:251645952;visibility:hidden;mso-position-horizontal-relative:page;mso-position-vertical-relative:page" filled="f" stroked="f">
            <v:textbox style="mso-next-textbox:#_x0000_s118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2" type="#_x0000_t202" style="position:absolute;margin-left:43.2pt;margin-top:451pt;width:7.2pt;height:7.2pt;z-index:251646976;visibility:hidden;mso-position-horizontal-relative:page;mso-position-vertical-relative:page" filled="f" stroked="f">
            <v:textbox style="mso-next-textbox:#_x0000_s119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6" type="#_x0000_t202" style="position:absolute;margin-left:200pt;margin-top:82.8pt;width:7.2pt;height:7.2pt;z-index:251648000;visibility:hidden;mso-position-horizontal-relative:page;mso-position-vertical-relative:page" filled="f" stroked="f">
            <v:textbox style="mso-next-textbox:#_x0000_s119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0" type="#_x0000_t202" style="position:absolute;margin-left:198.2pt;margin-top:319pt;width:7.2pt;height:7.2pt;z-index:251649024;visibility:hidden;mso-position-horizontal-relative:page;mso-position-vertical-relative:page" filled="f" stroked="f">
            <v:textbox style="mso-next-textbox:#_x0000_s120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4" type="#_x0000_t202" style="position:absolute;margin-left:199pt;margin-top:546pt;width:7.2pt;height:7.2pt;z-index:251650048;visibility:hidden;mso-position-horizontal-relative:page;mso-position-vertical-relative:page" filled="f" stroked="f">
            <v:textbox style="mso-next-textbox:#_x0000_s120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8" type="#_x0000_t202" style="position:absolute;margin-left:43pt;margin-top:98pt;width:7.2pt;height:7.2pt;z-index:251651072;visibility:hidden;mso-position-horizontal-relative:page;mso-position-vertical-relative:page" filled="f" stroked="f">
            <v:textbox style="mso-next-textbox:#_x0000_s120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2" type="#_x0000_t202" style="position:absolute;margin-left:42.2pt;margin-top:436.8pt;width:7.2pt;height:7.2pt;z-index:251652096;visibility:hidden;mso-position-horizontal-relative:page;mso-position-vertical-relative:page" filled="f" stroked="f">
            <v:textbox style="mso-next-textbox:#_x0000_s121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4" type="#_x0000_t202" style="position:absolute;margin-left:200pt;margin-top:22pt;width:7.2pt;height:7.2pt;z-index:251653120;visibility:hidden;mso-position-horizontal-relative:page;mso-position-vertical-relative:page" filled="f" stroked="f">
            <v:textbox style="mso-next-textbox:#_x0000_s124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8" type="#_x0000_t202" style="position:absolute;margin-left:201pt;margin-top:213.8pt;width:7.2pt;height:7.2pt;z-index:251654144;visibility:hidden;mso-position-horizontal-relative:page;mso-position-vertical-relative:page" filled="f" stroked="f">
            <v:textbox style="mso-next-textbox:#_x0000_s124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2" type="#_x0000_t202" style="position:absolute;margin-left:202pt;margin-top:362pt;width:7.2pt;height:7.2pt;z-index:251655168;visibility:hidden;mso-position-horizontal-relative:page;mso-position-vertical-relative:page" filled="f" stroked="f">
            <v:textbox style="mso-next-textbox:#_x0000_s125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D60CDB" w:rsidP="0092608E">
      <w:r w:rsidRPr="000D4B1B">
        <w:rPr>
          <w:noProof/>
          <w:sz w:val="50"/>
          <w:szCs w:val="50"/>
        </w:rPr>
        <w:pict>
          <v:roundrect id="_x0000_s1536" style="position:absolute;margin-left:337.85pt;margin-top:127.8pt;width:108pt;height:151.2pt;z-index:251711488;visibility:visible;mso-wrap-edited:f;mso-position-horizontal-relative:page;mso-position-vertical-relative:page" arcsize="10923f" filled="f" strokecolor="black [3213]" strokeweight="1pt">
            <v:textbox style="mso-next-textbox:#_x0000_s1536" inset=",7.2pt,,7.2pt">
              <w:txbxContent>
                <w:p w:rsidR="00C830DD" w:rsidRDefault="00ED7762" w:rsidP="00C830D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Science</w:t>
                  </w:r>
                </w:p>
                <w:p w:rsidR="00690967" w:rsidRDefault="00690967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22"/>
                      <w:szCs w:val="22"/>
                    </w:rPr>
                  </w:pPr>
                </w:p>
                <w:p w:rsidR="00690967" w:rsidRPr="00690967" w:rsidRDefault="00690967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  <w:r w:rsidRPr="00690967">
                    <w:rPr>
                      <w:rFonts w:ascii="Century Gothic" w:hAnsi="Century Gothic"/>
                      <w:sz w:val="22"/>
                      <w:szCs w:val="22"/>
                    </w:rPr>
                    <w:t>How to think like a scientist</w:t>
                  </w:r>
                </w:p>
              </w:txbxContent>
            </v:textbox>
            <w10:wrap anchorx="page" anchory="page"/>
          </v:roundrect>
        </w:pict>
      </w:r>
      <w:r w:rsidR="00690967">
        <w:rPr>
          <w:noProof/>
        </w:rPr>
        <w:pict>
          <v:roundrect id="_x0000_s1585" style="position:absolute;margin-left:457.05pt;margin-top:127.8pt;width:108pt;height:151.45pt;z-index:251728896;visibility:visible;mso-wrap-edited:f;mso-position-horizontal-relative:page;mso-position-vertical-relative:page" arcsize="10923f" filled="f" strokecolor="black [3213]" strokeweight="1pt">
            <v:textbox style="mso-next-textbox:#_x0000_s1585" inset=",7.2pt,,7.2pt">
              <w:txbxContent>
                <w:p w:rsidR="00ED7762" w:rsidRDefault="00ED7762" w:rsidP="00ED7762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Social Studies</w:t>
                  </w:r>
                </w:p>
                <w:p w:rsidR="00690967" w:rsidRPr="00D60CDB" w:rsidRDefault="00690967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</w:rPr>
                  </w:pPr>
                  <w:r w:rsidRPr="00D60CDB">
                    <w:rPr>
                      <w:rFonts w:ascii="Century Gothic" w:hAnsi="Century Gothic"/>
                    </w:rPr>
                    <w:t>PAWS rules</w:t>
                  </w:r>
                </w:p>
                <w:p w:rsidR="00D60CDB" w:rsidRPr="00D60CDB" w:rsidRDefault="00D60CDB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</w:rPr>
                  </w:pPr>
                </w:p>
                <w:p w:rsidR="00690967" w:rsidRPr="00690967" w:rsidRDefault="00690967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 w:cs="Arial"/>
                      <w:sz w:val="22"/>
                      <w:szCs w:val="22"/>
                    </w:rPr>
                  </w:pPr>
                  <w:r w:rsidRPr="00D60CDB">
                    <w:rPr>
                      <w:rFonts w:ascii="Century Gothic" w:hAnsi="Century Gothic"/>
                    </w:rPr>
                    <w:t>Pillar</w:t>
                  </w:r>
                  <w:r w:rsidR="00D60CDB" w:rsidRPr="00D60CDB">
                    <w:rPr>
                      <w:rFonts w:ascii="Century Gothic" w:hAnsi="Century Gothic"/>
                    </w:rPr>
                    <w:t>s</w:t>
                  </w:r>
                  <w:r w:rsidRPr="00D60CDB">
                    <w:rPr>
                      <w:rFonts w:ascii="Century Gothic" w:hAnsi="Century Gothic"/>
                    </w:rPr>
                    <w:t xml:space="preserve"> of character: Trustworthiness</w:t>
                  </w:r>
                  <w:r w:rsidR="00D60CDB" w:rsidRPr="00D60CDB">
                    <w:rPr>
                      <w:rFonts w:ascii="Century Gothic" w:hAnsi="Century Gothic"/>
                    </w:rPr>
                    <w:t>, Respect, Responsibility, Fairness, Caring, and Citizenship</w:t>
                  </w:r>
                </w:p>
              </w:txbxContent>
            </v:textbox>
            <w10:wrap anchorx="page" anchory="page"/>
          </v:roundrect>
        </w:pict>
      </w:r>
      <w:r w:rsidR="000D4B1B" w:rsidRPr="000D4B1B">
        <w:rPr>
          <w:noProof/>
          <w:sz w:val="50"/>
          <w:szCs w:val="50"/>
        </w:rPr>
        <w:pict>
          <v:shape id="_x0000_s1548" type="#_x0000_t202" style="position:absolute;margin-left:63pt;margin-top:127.8pt;width:216.4pt;height:101.05pt;z-index:251715584;visibility:visible;mso-wrap-edited:f;mso-position-horizontal-relative:page;mso-position-vertical-relative:page" filled="f" strokecolor="black [3213]" strokeweight="4pt">
            <v:stroke dashstyle="1 1" endcap="round"/>
            <v:textbox style="mso-next-textbox:#_x0000_s1548" inset=",7.2pt,,7.2pt">
              <w:txbxContent>
                <w:p w:rsidR="00A100B0" w:rsidRPr="0043376F" w:rsidRDefault="00C465C5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0D0E26">
                    <w:rPr>
                      <w:rFonts w:ascii="Century Gothic" w:hAnsi="Century Gothic" w:cs="Tahoma"/>
                      <w:b/>
                      <w:i/>
                      <w:szCs w:val="24"/>
                      <w:u w:val="single"/>
                    </w:rPr>
                    <w:t>Related Arts</w:t>
                  </w:r>
                  <w:r w:rsidRPr="0043376F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(Specials) this week: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Monday:  </w:t>
                  </w:r>
                  <w:r w:rsidR="003801D4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Tuesday:  </w:t>
                  </w:r>
                  <w:r w:rsidR="003801D4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Physical Education (PE)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Wednesday:  </w:t>
                  </w:r>
                  <w:r w:rsidR="003801D4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Thursday:</w:t>
                  </w:r>
                  <w:r w:rsidR="002948FC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3801D4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Friday:</w:t>
                  </w:r>
                  <w:r w:rsidR="00C465C5"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3801D4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 (PE)</w:t>
                  </w:r>
                </w:p>
                <w:p w:rsidR="00C465C5" w:rsidRPr="008D6E03" w:rsidRDefault="00C465C5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Next Monday:  </w:t>
                  </w:r>
                  <w:r w:rsidR="003801D4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Default="000D4B1B" w:rsidP="0092608E">
      <w:r w:rsidRPr="000D4B1B">
        <w:rPr>
          <w:noProof/>
          <w:sz w:val="50"/>
          <w:szCs w:val="50"/>
        </w:rPr>
        <w:pict>
          <v:shape id="_x0000_s1478" type="#_x0000_t202" style="position:absolute;margin-left:37.05pt;margin-top:237pt;width:259.2pt;height:112.05pt;z-index:251682816;visibility:visible;mso-wrap-edited:f;mso-position-horizontal-relative:page;mso-position-vertical-relative:page" filled="f" strokecolor="black [3213]" strokeweight="3pt">
            <v:stroke linestyle="thickBetweenThin"/>
            <v:textbox style="mso-next-textbox:#_x0000_s1478" inset=",7.2pt,,7.2pt">
              <w:txbxContent>
                <w:p w:rsidR="00C830DD" w:rsidRDefault="003801D4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 xml:space="preserve">Reach for </w:t>
                  </w:r>
                  <w:r w:rsidR="00916E8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Reading</w:t>
                  </w:r>
                  <w:r w:rsidR="00005EF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  <w:tab/>
                  </w:r>
                </w:p>
                <w:p w:rsidR="00374097" w:rsidRPr="00005EF3" w:rsidRDefault="00374097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</w:p>
                <w:p w:rsidR="009D7225" w:rsidRDefault="003801D4" w:rsidP="009D7225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22"/>
                      <w:szCs w:val="22"/>
                    </w:rPr>
                  </w:pPr>
                  <w:r>
                    <w:rPr>
                      <w:rFonts w:ascii="Century Gothic" w:eastAsiaTheme="minorHAnsi" w:hAnsi="Century Gothic" w:cs="Arial"/>
                      <w:sz w:val="22"/>
                      <w:szCs w:val="22"/>
                    </w:rPr>
                    <w:t xml:space="preserve">Kindergarten </w:t>
                  </w:r>
                  <w:r w:rsidR="009D7225">
                    <w:rPr>
                      <w:rFonts w:ascii="Century Gothic" w:eastAsiaTheme="minorHAnsi" w:hAnsi="Century Gothic" w:cs="Arial"/>
                      <w:sz w:val="22"/>
                      <w:szCs w:val="22"/>
                    </w:rPr>
                    <w:t>Review: Letter names and sounds</w:t>
                  </w:r>
                  <w:r>
                    <w:rPr>
                      <w:rFonts w:ascii="Century Gothic" w:eastAsiaTheme="minorHAnsi" w:hAnsi="Century Gothic" w:cs="Arial"/>
                      <w:sz w:val="22"/>
                      <w:szCs w:val="22"/>
                    </w:rPr>
                    <w:t xml:space="preserve">, letter formation, alphabetical order, high frequency words, </w:t>
                  </w:r>
                  <w:r w:rsidR="007C04B7">
                    <w:rPr>
                      <w:rFonts w:ascii="Century Gothic" w:eastAsiaTheme="minorHAnsi" w:hAnsi="Century Gothic" w:cs="Arial"/>
                      <w:sz w:val="22"/>
                      <w:szCs w:val="22"/>
                    </w:rPr>
                    <w:t>rhyming, and syllables</w:t>
                  </w:r>
                  <w:r>
                    <w:rPr>
                      <w:rFonts w:ascii="Century Gothic" w:eastAsiaTheme="minorHAnsi" w:hAnsi="Century Gothic" w:cs="Arial"/>
                      <w:sz w:val="22"/>
                      <w:szCs w:val="22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92608E" w:rsidRDefault="0092608E" w:rsidP="0092608E"/>
    <w:p w:rsidR="00C830DD" w:rsidRDefault="0092608E" w:rsidP="0092608E">
      <w:pPr>
        <w:tabs>
          <w:tab w:val="left" w:pos="2730"/>
        </w:tabs>
      </w:pPr>
      <w:r>
        <w:tab/>
      </w:r>
    </w:p>
    <w:p w:rsidR="001025B3" w:rsidRDefault="000D4B1B" w:rsidP="0092608E">
      <w:pPr>
        <w:tabs>
          <w:tab w:val="left" w:pos="2730"/>
        </w:tabs>
      </w:pPr>
      <w:r w:rsidRPr="000D4B1B">
        <w:rPr>
          <w:noProof/>
          <w:sz w:val="50"/>
          <w:szCs w:val="50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554" type="#_x0000_t61" style="position:absolute;margin-left:305.85pt;margin-top:286.55pt;width:267.1pt;height:220.35pt;z-index:251717632;visibility:visible;mso-wrap-edited:f;mso-position-horizontal-relative:page;mso-position-vertical-relative:page" adj="918,19208" filled="f" strokecolor="black [3213]" strokeweight="1pt">
            <v:textbox style="mso-next-textbox:#_x0000_s1554" inset=",7.2pt,,7.2pt">
              <w:txbxContent>
                <w:p w:rsidR="0056682A" w:rsidRDefault="00495E39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</w:pPr>
                  <w:r w:rsidRPr="000D0E26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Classroom Reminders</w:t>
                  </w:r>
                  <w:r w:rsidR="007D1FC8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&amp;</w:t>
                  </w:r>
                  <w:r w:rsidR="003805A0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News!</w:t>
                  </w:r>
                </w:p>
                <w:p w:rsidR="00922F8C" w:rsidRPr="00501AD4" w:rsidRDefault="00922F8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 w:val="6"/>
                      <w:szCs w:val="6"/>
                      <w:u w:val="single"/>
                    </w:rPr>
                  </w:pPr>
                </w:p>
                <w:p w:rsidR="007D1FC8" w:rsidRPr="00F74B39" w:rsidRDefault="007D1FC8" w:rsidP="00643592">
                  <w:pPr>
                    <w:pStyle w:val="ListParagraph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</w:p>
                <w:p w:rsidR="00601E05" w:rsidRPr="00437C2E" w:rsidRDefault="009D7225" w:rsidP="00213A51">
                  <w:pPr>
                    <w:pStyle w:val="ListParagraph"/>
                    <w:numPr>
                      <w:ilvl w:val="0"/>
                      <w:numId w:val="46"/>
                    </w:num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437C2E">
                    <w:rPr>
                      <w:rFonts w:ascii="Century Gothic" w:hAnsi="Century Gothic"/>
                      <w:sz w:val="18"/>
                      <w:szCs w:val="18"/>
                    </w:rPr>
                    <w:t xml:space="preserve">Homework </w:t>
                  </w:r>
                  <w:r w:rsidR="001E4CDF" w:rsidRPr="00437C2E">
                    <w:rPr>
                      <w:rFonts w:ascii="Century Gothic" w:hAnsi="Century Gothic"/>
                      <w:sz w:val="18"/>
                      <w:szCs w:val="18"/>
                    </w:rPr>
                    <w:t>will begin next week</w:t>
                  </w:r>
                </w:p>
                <w:p w:rsidR="00601E05" w:rsidRPr="00437C2E" w:rsidRDefault="00213A51" w:rsidP="00213A51">
                  <w:pPr>
                    <w:pStyle w:val="ListParagraph"/>
                    <w:numPr>
                      <w:ilvl w:val="0"/>
                      <w:numId w:val="46"/>
                    </w:num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437C2E">
                    <w:rPr>
                      <w:rFonts w:ascii="Century Gothic" w:hAnsi="Century Gothic"/>
                      <w:sz w:val="18"/>
                      <w:szCs w:val="18"/>
                    </w:rPr>
                    <w:t xml:space="preserve">1 hour late start on Thursday, August </w:t>
                  </w:r>
                  <w:r w:rsidR="003534D1" w:rsidRPr="00437C2E">
                    <w:rPr>
                      <w:rFonts w:ascii="Century Gothic" w:hAnsi="Century Gothic"/>
                      <w:sz w:val="18"/>
                      <w:szCs w:val="18"/>
                    </w:rPr>
                    <w:t>20</w:t>
                  </w:r>
                  <w:r w:rsidRPr="00437C2E">
                    <w:rPr>
                      <w:rFonts w:ascii="Century Gothic" w:hAnsi="Century Gothic"/>
                      <w:sz w:val="18"/>
                      <w:szCs w:val="18"/>
                      <w:vertAlign w:val="superscript"/>
                    </w:rPr>
                    <w:t>th</w:t>
                  </w:r>
                </w:p>
                <w:p w:rsidR="00437C2E" w:rsidRPr="00437C2E" w:rsidRDefault="00437C2E" w:rsidP="00437C2E">
                  <w:pPr>
                    <w:pStyle w:val="ListParagraph"/>
                    <w:numPr>
                      <w:ilvl w:val="0"/>
                      <w:numId w:val="46"/>
                    </w:num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437C2E">
                    <w:rPr>
                      <w:rFonts w:ascii="Century Gothic" w:hAnsi="Century Gothic"/>
                      <w:sz w:val="18"/>
                      <w:szCs w:val="18"/>
                    </w:rPr>
                    <w:t xml:space="preserve">Stay organized and bring your </w:t>
                  </w:r>
                  <w:r w:rsidR="003801D4">
                    <w:rPr>
                      <w:rFonts w:ascii="Century Gothic" w:hAnsi="Century Gothic"/>
                      <w:sz w:val="18"/>
                      <w:szCs w:val="18"/>
                    </w:rPr>
                    <w:t>Bulldog</w:t>
                  </w:r>
                  <w:r w:rsidRPr="00437C2E">
                    <w:rPr>
                      <w:rFonts w:ascii="Century Gothic" w:hAnsi="Century Gothic"/>
                      <w:sz w:val="18"/>
                      <w:szCs w:val="18"/>
                    </w:rPr>
                    <w:t xml:space="preserve"> folder to and from school every day!</w:t>
                  </w:r>
                </w:p>
                <w:p w:rsidR="00437C2E" w:rsidRPr="00437C2E" w:rsidRDefault="00437C2E" w:rsidP="00437C2E">
                  <w:pPr>
                    <w:pStyle w:val="ListParagraph"/>
                    <w:numPr>
                      <w:ilvl w:val="0"/>
                      <w:numId w:val="46"/>
                    </w:numPr>
                    <w:rPr>
                      <w:rFonts w:ascii="Century Gothic" w:hAnsi="Century Gothic"/>
                      <w:sz w:val="18"/>
                      <w:szCs w:val="18"/>
                    </w:rPr>
                  </w:pPr>
                  <w:r w:rsidRPr="00437C2E">
                    <w:rPr>
                      <w:rFonts w:ascii="Century Gothic" w:hAnsi="Century Gothic"/>
                      <w:sz w:val="18"/>
                      <w:szCs w:val="18"/>
                    </w:rPr>
                    <w:t xml:space="preserve">Parents…sign up for Class Dojo and check out our class website at </w:t>
                  </w:r>
                  <w:r w:rsidRPr="00AA4537">
                    <w:rPr>
                      <w:rFonts w:ascii="Century Gothic" w:hAnsi="Century Gothic"/>
                      <w:sz w:val="18"/>
                      <w:szCs w:val="18"/>
                    </w:rPr>
                    <w:t>www.msogorek.weebly.com</w:t>
                  </w:r>
                </w:p>
                <w:p w:rsidR="00437C2E" w:rsidRDefault="00437C2E" w:rsidP="00437C2E">
                  <w:pPr>
                    <w:ind w:left="360"/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Default="00437C2E" w:rsidP="00437C2E">
                  <w:pPr>
                    <w:ind w:left="360"/>
                    <w:jc w:val="center"/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75875" cy="1383957"/>
                        <wp:effectExtent l="19050" t="0" r="5325" b="0"/>
                        <wp:docPr id="12" name="Picture 4" descr="http://brownie-points.weebly.com/uploads/1/3/5/2/13523138/3709417_or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brownie-points.weebly.com/uploads/1/3/5/2/13523138/3709417_ori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0392" cy="1387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37C2E" w:rsidRPr="00437C2E" w:rsidRDefault="00437C2E" w:rsidP="00437C2E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pStyle w:val="ListParagrap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32411" w:rsidRDefault="00032411" w:rsidP="00032411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B619B9" w:rsidRPr="00B619B9" w:rsidRDefault="00B619B9" w:rsidP="00B619B9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3534D1" w:rsidRDefault="003534D1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  <w:p w:rsidR="00E5550D" w:rsidRDefault="00E5550D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</w:txbxContent>
            </v:textbox>
            <w10:wrap anchorx="page" anchory="page"/>
          </v:shape>
        </w:pict>
      </w:r>
    </w:p>
    <w:p w:rsidR="009E34B7" w:rsidRDefault="009E34B7" w:rsidP="00040546">
      <w:pPr>
        <w:tabs>
          <w:tab w:val="left" w:pos="2730"/>
        </w:tabs>
        <w:jc w:val="center"/>
      </w:pPr>
    </w:p>
    <w:p w:rsidR="009E34B7" w:rsidRDefault="009E34B7" w:rsidP="00040546">
      <w:pPr>
        <w:tabs>
          <w:tab w:val="left" w:pos="2730"/>
        </w:tabs>
        <w:jc w:val="center"/>
      </w:pPr>
    </w:p>
    <w:p w:rsidR="001025B3" w:rsidRPr="0092608E" w:rsidRDefault="000D4B1B" w:rsidP="00ED165B">
      <w:pPr>
        <w:tabs>
          <w:tab w:val="left" w:pos="2730"/>
        </w:tabs>
      </w:pPr>
      <w:r w:rsidRPr="000D4B1B">
        <w:rPr>
          <w:noProof/>
          <w:sz w:val="50"/>
          <w:szCs w:val="50"/>
        </w:rPr>
        <w:pict>
          <v:shape id="_x0000_s1572" type="#_x0000_t202" style="position:absolute;margin-left:445.85pt;margin-top:462.05pt;width:12.4pt;height:16.2pt;z-index:251723776;mso-position-horizontal-relative:page;mso-position-vertical-relative:page" filled="f" stroked="f">
            <v:textbox style="mso-next-textbox:#_x0000_s1572" inset="0,0,0,0">
              <w:txbxContent>
                <w:p w:rsidR="00122542" w:rsidRDefault="00122542"/>
              </w:txbxContent>
            </v:textbox>
            <w10:wrap anchorx="page" anchory="page"/>
          </v:shape>
        </w:pict>
      </w:r>
      <w:r w:rsidRPr="000D4B1B">
        <w:rPr>
          <w:noProof/>
          <w:sz w:val="50"/>
          <w:szCs w:val="50"/>
        </w:rPr>
        <w:pict>
          <v:shape id="_x0000_s1551" type="#_x0000_t202" style="position:absolute;margin-left:40.05pt;margin-top:506.9pt;width:525pt;height:271.25pt;z-index:251631614;visibility:visible;mso-wrap-edited:f;mso-position-horizontal-relative:page;mso-position-vertical-relative:page" filled="f" stroked="f" strokecolor="#0070c0" strokeweight="3pt">
            <v:stroke linestyle="thickBetweenThin"/>
            <v:textbox style="mso-next-textbox:#_x0000_s1551" inset=",7.2pt,,7.2pt">
              <w:txbxContent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1563"/>
                    <w:gridCol w:w="1796"/>
                    <w:gridCol w:w="1782"/>
                    <w:gridCol w:w="1741"/>
                    <w:gridCol w:w="1836"/>
                    <w:gridCol w:w="1709"/>
                  </w:tblGrid>
                  <w:tr w:rsidR="001E4CDF" w:rsidRPr="00BB15A6" w:rsidTr="00C25520">
                    <w:trPr>
                      <w:trHeight w:val="441"/>
                    </w:trPr>
                    <w:tc>
                      <w:tcPr>
                        <w:tcW w:w="10548" w:type="dxa"/>
                        <w:gridSpan w:val="6"/>
                      </w:tcPr>
                      <w:p w:rsidR="00BD5EF0" w:rsidRPr="00B8716B" w:rsidRDefault="00743C69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</w:rPr>
                          <w:t xml:space="preserve">             </w:t>
                        </w:r>
                        <w:r w:rsidR="00BD5EF0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H</w:t>
                        </w:r>
                        <w:r w:rsidR="00ED69C1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omework</w:t>
                        </w:r>
                      </w:p>
                    </w:tc>
                  </w:tr>
                  <w:tr w:rsidR="001E4CDF" w:rsidRPr="00BB15A6" w:rsidTr="00C25520">
                    <w:trPr>
                      <w:trHeight w:val="268"/>
                    </w:trPr>
                    <w:tc>
                      <w:tcPr>
                        <w:tcW w:w="1571" w:type="dxa"/>
                      </w:tcPr>
                      <w:p w:rsidR="00BD5EF0" w:rsidRPr="00BB15A6" w:rsidRDefault="00BD5EF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1786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M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onday</w:t>
                        </w:r>
                      </w:p>
                    </w:tc>
                    <w:tc>
                      <w:tcPr>
                        <w:tcW w:w="1816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uesday</w:t>
                        </w:r>
                      </w:p>
                    </w:tc>
                    <w:tc>
                      <w:tcPr>
                        <w:tcW w:w="175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W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ednesday</w:t>
                        </w:r>
                      </w:p>
                    </w:tc>
                    <w:tc>
                      <w:tcPr>
                        <w:tcW w:w="1870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hursday</w:t>
                        </w:r>
                      </w:p>
                    </w:tc>
                    <w:tc>
                      <w:tcPr>
                        <w:tcW w:w="1751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F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riday</w:t>
                        </w:r>
                      </w:p>
                    </w:tc>
                  </w:tr>
                  <w:tr w:rsidR="001E4CDF" w:rsidRPr="00BB15A6" w:rsidTr="004F6892">
                    <w:trPr>
                      <w:trHeight w:val="3332"/>
                    </w:trPr>
                    <w:tc>
                      <w:tcPr>
                        <w:tcW w:w="1571" w:type="dxa"/>
                      </w:tcPr>
                      <w:p w:rsidR="00BD5EF0" w:rsidRDefault="00BD5EF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Language Arts</w:t>
                        </w:r>
                      </w:p>
                      <w:p w:rsidR="00847270" w:rsidRDefault="0084727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</w:p>
                      <w:p w:rsidR="00847270" w:rsidRPr="00ED69C1" w:rsidRDefault="0084727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786" w:type="dxa"/>
                      </w:tcPr>
                      <w:p w:rsidR="001A1B9C" w:rsidRPr="00475E4E" w:rsidRDefault="001A1B9C" w:rsidP="001A1B9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4"/>
                            <w:szCs w:val="24"/>
                          </w:rPr>
                        </w:pPr>
                      </w:p>
                      <w:p w:rsidR="001A1B9C" w:rsidRPr="00475E4E" w:rsidRDefault="001E4CDF" w:rsidP="001A1B9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4"/>
                            <w:szCs w:val="24"/>
                          </w:rPr>
                        </w:pPr>
                        <w:r w:rsidRPr="00475E4E">
                          <w:rPr>
                            <w:rFonts w:ascii="Century Gothic" w:hAnsi="Century Gothic" w:cs="Arial"/>
                            <w:sz w:val="24"/>
                            <w:szCs w:val="24"/>
                          </w:rPr>
                          <w:t xml:space="preserve">Homework </w:t>
                        </w:r>
                      </w:p>
                      <w:p w:rsidR="001E4CDF" w:rsidRPr="00475E4E" w:rsidRDefault="001E4CDF" w:rsidP="001A1B9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4"/>
                            <w:szCs w:val="24"/>
                          </w:rPr>
                        </w:pPr>
                        <w:proofErr w:type="gramStart"/>
                        <w:r w:rsidRPr="00475E4E">
                          <w:rPr>
                            <w:rFonts w:ascii="Century Gothic" w:hAnsi="Century Gothic" w:cs="Arial"/>
                            <w:sz w:val="24"/>
                            <w:szCs w:val="24"/>
                          </w:rPr>
                          <w:t>starts</w:t>
                        </w:r>
                        <w:proofErr w:type="gramEnd"/>
                        <w:r w:rsidRPr="00475E4E">
                          <w:rPr>
                            <w:rFonts w:ascii="Century Gothic" w:hAnsi="Century Gothic" w:cs="Arial"/>
                            <w:sz w:val="24"/>
                            <w:szCs w:val="24"/>
                          </w:rPr>
                          <w:t xml:space="preserve"> next week…enjoy!</w:t>
                        </w:r>
                      </w:p>
                      <w:p w:rsidR="001A1B9C" w:rsidRPr="00475E4E" w:rsidRDefault="001A1B9C" w:rsidP="00006886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816" w:type="dxa"/>
                      </w:tcPr>
                      <w:p w:rsidR="00661DAE" w:rsidRPr="00FE3ECF" w:rsidRDefault="00661DAE" w:rsidP="001E4CD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754" w:type="dxa"/>
                      </w:tcPr>
                      <w:p w:rsidR="00006886" w:rsidRPr="00006886" w:rsidRDefault="00006886" w:rsidP="00197522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4"/>
                            <w:szCs w:val="14"/>
                            <w:u w:val="single"/>
                          </w:rPr>
                        </w:pPr>
                      </w:p>
                    </w:tc>
                    <w:tc>
                      <w:tcPr>
                        <w:tcW w:w="1870" w:type="dxa"/>
                      </w:tcPr>
                      <w:p w:rsidR="00450EEA" w:rsidRPr="0069049E" w:rsidRDefault="00450EEA" w:rsidP="004F6892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 w:rsidR="00213A51" w:rsidRPr="004F6892" w:rsidRDefault="00213A51" w:rsidP="002948F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1E4CDF" w:rsidRPr="00BB15A6" w:rsidTr="00377AF7">
                    <w:trPr>
                      <w:trHeight w:val="884"/>
                    </w:trPr>
                    <w:tc>
                      <w:tcPr>
                        <w:tcW w:w="1571" w:type="dxa"/>
                      </w:tcPr>
                      <w:p w:rsidR="00BD5EF0" w:rsidRPr="00ED69C1" w:rsidRDefault="00BD5EF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Math</w:t>
                        </w:r>
                      </w:p>
                    </w:tc>
                    <w:tc>
                      <w:tcPr>
                        <w:tcW w:w="1786" w:type="dxa"/>
                      </w:tcPr>
                      <w:p w:rsidR="004F6892" w:rsidRPr="004F6892" w:rsidRDefault="004F6892" w:rsidP="004F6892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1A1B9C" w:rsidRPr="00197522" w:rsidRDefault="001A1B9C" w:rsidP="00C647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</w:p>
                      <w:p w:rsidR="00BD5EF0" w:rsidRDefault="00BD5EF0" w:rsidP="00C647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</w:pPr>
                      </w:p>
                      <w:p w:rsidR="005D1BD6" w:rsidRPr="00FE3ECF" w:rsidRDefault="005D1BD6" w:rsidP="00C647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</w:pPr>
                      </w:p>
                      <w:p w:rsidR="00BD5EF0" w:rsidRPr="00FE3ECF" w:rsidRDefault="00BD5EF0" w:rsidP="00C647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1816" w:type="dxa"/>
                      </w:tcPr>
                      <w:p w:rsidR="004F6892" w:rsidRPr="004F6892" w:rsidRDefault="004F6892" w:rsidP="004F6892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BD5EF0" w:rsidRPr="00197522" w:rsidRDefault="00BD5EF0" w:rsidP="00C647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</w:p>
                    </w:tc>
                    <w:tc>
                      <w:tcPr>
                        <w:tcW w:w="1754" w:type="dxa"/>
                      </w:tcPr>
                      <w:p w:rsidR="00BD5EF0" w:rsidRPr="00197522" w:rsidRDefault="00BD5EF0" w:rsidP="001E4CDF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</w:p>
                    </w:tc>
                    <w:tc>
                      <w:tcPr>
                        <w:tcW w:w="1870" w:type="dxa"/>
                      </w:tcPr>
                      <w:p w:rsidR="004F6892" w:rsidRPr="004F6892" w:rsidRDefault="004F6892" w:rsidP="004F6892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BA290C" w:rsidRPr="00197522" w:rsidRDefault="00BA290C" w:rsidP="00224B1E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 w:rsidR="00446E4D" w:rsidRPr="00197522" w:rsidRDefault="00446E4D" w:rsidP="00D33F5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</w:p>
                    </w:tc>
                  </w:tr>
                </w:tbl>
                <w:p w:rsidR="001025B3" w:rsidRPr="001025B3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b/>
                      <w:color w:val="0070C0"/>
                      <w:sz w:val="28"/>
                      <w:szCs w:val="28"/>
                      <w:u w:val="single"/>
                    </w:rPr>
                  </w:pPr>
                </w:p>
                <w:p w:rsidR="001025B3" w:rsidRPr="002703AF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0D4B1B">
        <w:rPr>
          <w:noProof/>
          <w:sz w:val="50"/>
          <w:szCs w:val="50"/>
        </w:rPr>
        <w:pict>
          <v:shape id="_x0000_s1576" type="#_x0000_t202" style="position:absolute;margin-left:58.15pt;margin-top:679.95pt;width:38.15pt;height:36.7pt;z-index:251725824;mso-position-horizontal-relative:page;mso-position-vertical-relative:page" filled="f" stroked="f">
            <v:textbox inset="0,0,0,0">
              <w:txbxContent>
                <w:p w:rsidR="002F6EAE" w:rsidRDefault="002F6EAE"/>
              </w:txbxContent>
            </v:textbox>
            <w10:wrap anchorx="page" anchory="page"/>
          </v:shape>
        </w:pict>
      </w:r>
      <w:r w:rsidRPr="000D4B1B">
        <w:rPr>
          <w:noProof/>
          <w:sz w:val="50"/>
          <w:szCs w:val="5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538" type="#_x0000_t16" style="position:absolute;margin-left:63pt;margin-top:357.6pt;width:197.55pt;height:126.85pt;z-index:251713536;visibility:visible;mso-wrap-edited:f;mso-position-horizontal-relative:page;mso-position-vertical-relative:page" filled="f" strokecolor="black [3213]" strokeweight="3pt">
            <v:stroke r:id="rId10" o:title="" filltype="pattern"/>
            <v:textbox style="mso-next-textbox:#_x0000_s1538" inset=",7.2pt,,7.2pt">
              <w:txbxContent>
                <w:p w:rsidR="00C830DD" w:rsidRDefault="00B71645" w:rsidP="004226AB">
                  <w:pPr>
                    <w:pStyle w:val="Heading1"/>
                    <w:jc w:val="center"/>
                    <w:rPr>
                      <w:rFonts w:ascii="Century Gothic" w:hAnsi="Century Gothic"/>
                      <w:i/>
                      <w:color w:val="000000" w:themeColor="text1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My Math</w:t>
                  </w:r>
                </w:p>
                <w:p w:rsidR="00495E39" w:rsidRDefault="009D7225">
                  <w:p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Review: </w:t>
                  </w:r>
                </w:p>
                <w:p w:rsidR="009D7225" w:rsidRPr="00E42DBB" w:rsidRDefault="009D7225">
                  <w:p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Counting, number writing,</w:t>
                  </w:r>
                  <w:r w:rsidR="006F7C52">
                    <w:rPr>
                      <w:rFonts w:ascii="Century Gothic" w:hAnsi="Century Gothic"/>
                      <w:sz w:val="20"/>
                    </w:rPr>
                    <w:t xml:space="preserve"> and </w:t>
                  </w:r>
                  <w:r w:rsidR="00BF13AD">
                    <w:rPr>
                      <w:rFonts w:ascii="Century Gothic" w:hAnsi="Century Gothic"/>
                      <w:sz w:val="20"/>
                    </w:rPr>
                    <w:t>establishing calendar routines.</w:t>
                  </w:r>
                </w:p>
              </w:txbxContent>
            </v:textbox>
            <w10:wrap anchorx="page" anchory="page"/>
          </v:shape>
        </w:pict>
      </w:r>
      <w:r w:rsidRPr="000D4B1B">
        <w:rPr>
          <w:noProof/>
          <w:sz w:val="50"/>
          <w:szCs w:val="50"/>
        </w:rPr>
        <w:pict>
          <v:shape id="_x0000_s1569" type="#_x0000_t202" style="position:absolute;margin-left:40.05pt;margin-top:484.45pt;width:256.2pt;height:22.45pt;z-index:251722752;mso-position-horizontal-relative:page;mso-position-vertical-relative:page" filled="f" stroked="f">
            <v:textbox inset="0,0,0,0">
              <w:txbxContent>
                <w:p w:rsidR="001F119B" w:rsidRDefault="001F119B"/>
              </w:txbxContent>
            </v:textbox>
            <w10:wrap anchorx="page" anchory="page"/>
          </v:shape>
        </w:pict>
      </w:r>
      <w:r w:rsidRPr="000D4B1B">
        <w:rPr>
          <w:noProof/>
          <w:sz w:val="50"/>
          <w:szCs w:val="50"/>
        </w:rPr>
        <w:pict>
          <v:shape id="_x0000_s1566" type="#_x0000_t202" style="position:absolute;margin-left:178.8pt;margin-top:694.25pt;width:8.6pt;height:8.1pt;z-index:251721728;mso-position-horizontal-relative:page;mso-position-vertical-relative:page" filled="f" stroked="f">
            <v:textbox style="mso-next-textbox:#_x0000_s1566" inset="0,0,0,0">
              <w:txbxContent>
                <w:p w:rsidR="00EB5ABA" w:rsidRDefault="00EB5ABA"/>
              </w:txbxContent>
            </v:textbox>
            <w10:wrap anchorx="page" anchory="page"/>
          </v:shape>
        </w:pict>
      </w:r>
      <w:r w:rsidRPr="000D4B1B">
        <w:rPr>
          <w:noProof/>
          <w:sz w:val="50"/>
          <w:szCs w:val="50"/>
        </w:rPr>
        <w:pict>
          <v:shape id="_x0000_s1557" type="#_x0000_t202" style="position:absolute;margin-left:45.75pt;margin-top:478.25pt;width:246.55pt;height:53.85pt;z-index:251718656;mso-position-horizontal-relative:page;mso-position-vertical-relative:page" filled="f" stroked="f">
            <v:textbox style="mso-next-textbox:#_x0000_s1557" inset="0,0,0,0">
              <w:txbxContent>
                <w:p w:rsidR="00556A82" w:rsidRPr="00305E21" w:rsidRDefault="002047C0" w:rsidP="003D181C">
                  <w:pPr>
                    <w:jc w:val="center"/>
                    <w:rPr>
                      <w:szCs w:val="17"/>
                    </w:rPr>
                  </w:pPr>
                  <w:r>
                    <w:rPr>
                      <w:noProof/>
                    </w:rPr>
                    <w:t xml:space="preserve"> </w:t>
                  </w:r>
                  <w:r w:rsidR="001E3E7F">
                    <w:rPr>
                      <w:noProof/>
                    </w:rPr>
                    <w:drawing>
                      <wp:inline distT="0" distB="0" distL="0" distR="0">
                        <wp:extent cx="6350" cy="6350"/>
                        <wp:effectExtent l="0" t="0" r="0" b="0"/>
                        <wp:docPr id="3" name="Picture 2" descr="http://www.wallpapersbuzz.com/App/Css/clea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wallpapersbuzz.com/App/Css/clea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0" cy="6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104338">
        <w:tab/>
      </w:r>
      <w:r w:rsidR="00104338">
        <w:tab/>
      </w:r>
      <w:r w:rsidR="00104338">
        <w:tab/>
      </w:r>
      <w:r w:rsidR="00104338">
        <w:tab/>
      </w:r>
    </w:p>
    <w:sectPr w:rsidR="001025B3" w:rsidRPr="0092608E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42E8" w:rsidRDefault="00E542E8">
      <w:r>
        <w:separator/>
      </w:r>
    </w:p>
  </w:endnote>
  <w:endnote w:type="continuationSeparator" w:id="0">
    <w:p w:rsidR="00E542E8" w:rsidRDefault="00E542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odle Bas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42E8" w:rsidRDefault="00E542E8">
      <w:r>
        <w:separator/>
      </w:r>
    </w:p>
  </w:footnote>
  <w:footnote w:type="continuationSeparator" w:id="0">
    <w:p w:rsidR="00E542E8" w:rsidRDefault="00E542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0.7pt;height:10.7pt" o:bullet="t">
        <v:imagedata r:id="rId1" o:title="BD14691_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AD017F"/>
    <w:multiLevelType w:val="hybridMultilevel"/>
    <w:tmpl w:val="F76C99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D2068B"/>
    <w:multiLevelType w:val="hybridMultilevel"/>
    <w:tmpl w:val="D382E3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1458B9"/>
    <w:multiLevelType w:val="hybridMultilevel"/>
    <w:tmpl w:val="09D8091E"/>
    <w:lvl w:ilvl="0" w:tplc="7D661CC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F61914"/>
    <w:multiLevelType w:val="hybridMultilevel"/>
    <w:tmpl w:val="E0EC53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AC24728"/>
    <w:multiLevelType w:val="hybridMultilevel"/>
    <w:tmpl w:val="46C435EE"/>
    <w:lvl w:ilvl="0" w:tplc="D7CEA13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A76303"/>
    <w:multiLevelType w:val="hybridMultilevel"/>
    <w:tmpl w:val="99223B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393A55"/>
    <w:multiLevelType w:val="hybridMultilevel"/>
    <w:tmpl w:val="8A0EB16E"/>
    <w:lvl w:ilvl="0" w:tplc="24289102">
      <w:start w:val="1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8077B5"/>
    <w:multiLevelType w:val="hybridMultilevel"/>
    <w:tmpl w:val="6B8A0E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4A1DF0"/>
    <w:multiLevelType w:val="hybridMultilevel"/>
    <w:tmpl w:val="736699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4493230"/>
    <w:multiLevelType w:val="hybridMultilevel"/>
    <w:tmpl w:val="0DE2E29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5573654"/>
    <w:multiLevelType w:val="hybridMultilevel"/>
    <w:tmpl w:val="2BE2074C"/>
    <w:lvl w:ilvl="0" w:tplc="891A4CD6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C7779D"/>
    <w:multiLevelType w:val="hybridMultilevel"/>
    <w:tmpl w:val="BED6C232"/>
    <w:lvl w:ilvl="0" w:tplc="5C3CDCB6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3A7EB6"/>
    <w:multiLevelType w:val="hybridMultilevel"/>
    <w:tmpl w:val="C84A5270"/>
    <w:lvl w:ilvl="0" w:tplc="335A8A28">
      <w:start w:val="216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C40F62"/>
    <w:multiLevelType w:val="hybridMultilevel"/>
    <w:tmpl w:val="B9A8EF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2B326075"/>
    <w:multiLevelType w:val="hybridMultilevel"/>
    <w:tmpl w:val="ADB2F68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2FF213ED"/>
    <w:multiLevelType w:val="hybridMultilevel"/>
    <w:tmpl w:val="46C435EE"/>
    <w:lvl w:ilvl="0" w:tplc="D7CEA13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3E595C"/>
    <w:multiLevelType w:val="hybridMultilevel"/>
    <w:tmpl w:val="2C3EA32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8D90C75"/>
    <w:multiLevelType w:val="hybridMultilevel"/>
    <w:tmpl w:val="2E8065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030910"/>
    <w:multiLevelType w:val="multilevel"/>
    <w:tmpl w:val="A2A2A02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0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>
    <w:nsid w:val="4FD31AD2"/>
    <w:multiLevelType w:val="hybridMultilevel"/>
    <w:tmpl w:val="25B04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BF7542A"/>
    <w:multiLevelType w:val="hybridMultilevel"/>
    <w:tmpl w:val="B9C07E32"/>
    <w:lvl w:ilvl="0" w:tplc="A39AD68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7C78ED"/>
    <w:multiLevelType w:val="hybridMultilevel"/>
    <w:tmpl w:val="FBD4B67C"/>
    <w:lvl w:ilvl="0" w:tplc="2D940C0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CE5CF0"/>
    <w:multiLevelType w:val="hybridMultilevel"/>
    <w:tmpl w:val="442CBF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>
    <w:nsid w:val="5FAC2590"/>
    <w:multiLevelType w:val="hybridMultilevel"/>
    <w:tmpl w:val="5F246D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B574E7"/>
    <w:multiLevelType w:val="hybridMultilevel"/>
    <w:tmpl w:val="228E2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3659FE"/>
    <w:multiLevelType w:val="hybridMultilevel"/>
    <w:tmpl w:val="BE52CAC4"/>
    <w:lvl w:ilvl="0" w:tplc="4348A3B4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3D36B63"/>
    <w:multiLevelType w:val="hybridMultilevel"/>
    <w:tmpl w:val="E4D2E364"/>
    <w:lvl w:ilvl="0" w:tplc="18EC832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4E733B0"/>
    <w:multiLevelType w:val="hybridMultilevel"/>
    <w:tmpl w:val="262E144E"/>
    <w:lvl w:ilvl="0" w:tplc="8C96F8FA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5FD63F4"/>
    <w:multiLevelType w:val="hybridMultilevel"/>
    <w:tmpl w:val="46C435EE"/>
    <w:lvl w:ilvl="0" w:tplc="D7CEA13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8927A43"/>
    <w:multiLevelType w:val="hybridMultilevel"/>
    <w:tmpl w:val="CF5C9A7E"/>
    <w:lvl w:ilvl="0" w:tplc="A34075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92E5183"/>
    <w:multiLevelType w:val="hybridMultilevel"/>
    <w:tmpl w:val="B8263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957720A"/>
    <w:multiLevelType w:val="hybridMultilevel"/>
    <w:tmpl w:val="5EF2D89E"/>
    <w:lvl w:ilvl="0" w:tplc="D7CEA13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E00390C"/>
    <w:multiLevelType w:val="hybridMultilevel"/>
    <w:tmpl w:val="CB3EA02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0070B28"/>
    <w:multiLevelType w:val="multilevel"/>
    <w:tmpl w:val="464A114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lowerLetter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lowerLetter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lowerLetter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8">
    <w:nsid w:val="74A8211E"/>
    <w:multiLevelType w:val="hybridMultilevel"/>
    <w:tmpl w:val="4248128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49"/>
  </w:num>
  <w:num w:numId="12">
    <w:abstractNumId w:val="19"/>
  </w:num>
  <w:num w:numId="13">
    <w:abstractNumId w:val="36"/>
  </w:num>
  <w:num w:numId="14">
    <w:abstractNumId w:val="31"/>
  </w:num>
  <w:num w:numId="15">
    <w:abstractNumId w:val="30"/>
  </w:num>
  <w:num w:numId="16">
    <w:abstractNumId w:val="16"/>
  </w:num>
  <w:num w:numId="17">
    <w:abstractNumId w:val="47"/>
  </w:num>
  <w:num w:numId="18">
    <w:abstractNumId w:val="39"/>
  </w:num>
  <w:num w:numId="19">
    <w:abstractNumId w:val="23"/>
  </w:num>
  <w:num w:numId="20">
    <w:abstractNumId w:val="29"/>
  </w:num>
  <w:num w:numId="21">
    <w:abstractNumId w:val="21"/>
  </w:num>
  <w:num w:numId="22">
    <w:abstractNumId w:val="40"/>
  </w:num>
  <w:num w:numId="23">
    <w:abstractNumId w:val="12"/>
  </w:num>
  <w:num w:numId="24">
    <w:abstractNumId w:val="41"/>
  </w:num>
  <w:num w:numId="25">
    <w:abstractNumId w:val="22"/>
  </w:num>
  <w:num w:numId="26">
    <w:abstractNumId w:val="42"/>
  </w:num>
  <w:num w:numId="27">
    <w:abstractNumId w:val="45"/>
  </w:num>
  <w:num w:numId="28">
    <w:abstractNumId w:val="26"/>
  </w:num>
  <w:num w:numId="29">
    <w:abstractNumId w:val="14"/>
  </w:num>
  <w:num w:numId="30">
    <w:abstractNumId w:val="43"/>
  </w:num>
  <w:num w:numId="31">
    <w:abstractNumId w:val="20"/>
  </w:num>
  <w:num w:numId="32">
    <w:abstractNumId w:val="44"/>
  </w:num>
  <w:num w:numId="33">
    <w:abstractNumId w:val="13"/>
  </w:num>
  <w:num w:numId="34">
    <w:abstractNumId w:val="38"/>
  </w:num>
  <w:num w:numId="35">
    <w:abstractNumId w:val="33"/>
  </w:num>
  <w:num w:numId="36">
    <w:abstractNumId w:val="15"/>
  </w:num>
  <w:num w:numId="37">
    <w:abstractNumId w:val="32"/>
  </w:num>
  <w:num w:numId="38">
    <w:abstractNumId w:val="18"/>
  </w:num>
  <w:num w:numId="39">
    <w:abstractNumId w:val="28"/>
  </w:num>
  <w:num w:numId="40">
    <w:abstractNumId w:val="34"/>
  </w:num>
  <w:num w:numId="41">
    <w:abstractNumId w:val="27"/>
  </w:num>
  <w:num w:numId="42">
    <w:abstractNumId w:val="11"/>
  </w:num>
  <w:num w:numId="43">
    <w:abstractNumId w:val="25"/>
  </w:num>
  <w:num w:numId="44">
    <w:abstractNumId w:val="46"/>
  </w:num>
  <w:num w:numId="45">
    <w:abstractNumId w:val="24"/>
  </w:num>
  <w:num w:numId="46">
    <w:abstractNumId w:val="10"/>
  </w:num>
  <w:num w:numId="47">
    <w:abstractNumId w:val="48"/>
  </w:num>
  <w:num w:numId="48">
    <w:abstractNumId w:val="17"/>
  </w:num>
  <w:num w:numId="49">
    <w:abstractNumId w:val="35"/>
  </w:num>
  <w:num w:numId="50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proofState w:spelling="clean" w:grammar="clean"/>
  <w:attachedTemplate r:id="rId1"/>
  <w:stylePaneFormatFilter w:val="3001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019"/>
    <w:rsid w:val="00003438"/>
    <w:rsid w:val="00005EF3"/>
    <w:rsid w:val="00006886"/>
    <w:rsid w:val="0000749C"/>
    <w:rsid w:val="00015D14"/>
    <w:rsid w:val="00016AA7"/>
    <w:rsid w:val="00017E3A"/>
    <w:rsid w:val="00027220"/>
    <w:rsid w:val="00032297"/>
    <w:rsid w:val="00032411"/>
    <w:rsid w:val="00035F61"/>
    <w:rsid w:val="00040546"/>
    <w:rsid w:val="000410CD"/>
    <w:rsid w:val="000515A4"/>
    <w:rsid w:val="00063173"/>
    <w:rsid w:val="00064BE0"/>
    <w:rsid w:val="00066DEB"/>
    <w:rsid w:val="000774EC"/>
    <w:rsid w:val="000830CB"/>
    <w:rsid w:val="000875D0"/>
    <w:rsid w:val="000877A4"/>
    <w:rsid w:val="00087A64"/>
    <w:rsid w:val="000A424F"/>
    <w:rsid w:val="000B3CB1"/>
    <w:rsid w:val="000B62A1"/>
    <w:rsid w:val="000B6902"/>
    <w:rsid w:val="000C0D42"/>
    <w:rsid w:val="000C1D8E"/>
    <w:rsid w:val="000C2ED6"/>
    <w:rsid w:val="000D0E26"/>
    <w:rsid w:val="000D4B1B"/>
    <w:rsid w:val="000D5D3D"/>
    <w:rsid w:val="000D707A"/>
    <w:rsid w:val="000E2BD4"/>
    <w:rsid w:val="000E2C32"/>
    <w:rsid w:val="000E32BD"/>
    <w:rsid w:val="000E6285"/>
    <w:rsid w:val="000E6DF6"/>
    <w:rsid w:val="000F29D5"/>
    <w:rsid w:val="000F6884"/>
    <w:rsid w:val="001025B3"/>
    <w:rsid w:val="00104338"/>
    <w:rsid w:val="00111A20"/>
    <w:rsid w:val="00111CDA"/>
    <w:rsid w:val="00116BA7"/>
    <w:rsid w:val="00122542"/>
    <w:rsid w:val="001325BF"/>
    <w:rsid w:val="00132BB7"/>
    <w:rsid w:val="0013528B"/>
    <w:rsid w:val="001402F2"/>
    <w:rsid w:val="00142879"/>
    <w:rsid w:val="00144343"/>
    <w:rsid w:val="0014699E"/>
    <w:rsid w:val="001574AA"/>
    <w:rsid w:val="00160B30"/>
    <w:rsid w:val="00164D3F"/>
    <w:rsid w:val="00174844"/>
    <w:rsid w:val="001750AB"/>
    <w:rsid w:val="00180984"/>
    <w:rsid w:val="0018104E"/>
    <w:rsid w:val="001837B8"/>
    <w:rsid w:val="001844BF"/>
    <w:rsid w:val="00184C67"/>
    <w:rsid w:val="00185095"/>
    <w:rsid w:val="00185984"/>
    <w:rsid w:val="00186CD4"/>
    <w:rsid w:val="0018766C"/>
    <w:rsid w:val="00187C42"/>
    <w:rsid w:val="00190B99"/>
    <w:rsid w:val="00190D60"/>
    <w:rsid w:val="00192DFF"/>
    <w:rsid w:val="00194765"/>
    <w:rsid w:val="00195622"/>
    <w:rsid w:val="00195A2C"/>
    <w:rsid w:val="00197522"/>
    <w:rsid w:val="001A1B9C"/>
    <w:rsid w:val="001B32F2"/>
    <w:rsid w:val="001B731D"/>
    <w:rsid w:val="001B7761"/>
    <w:rsid w:val="001C5CDE"/>
    <w:rsid w:val="001C6629"/>
    <w:rsid w:val="001C7471"/>
    <w:rsid w:val="001D2A79"/>
    <w:rsid w:val="001D3CC9"/>
    <w:rsid w:val="001D48C2"/>
    <w:rsid w:val="001D7183"/>
    <w:rsid w:val="001E079D"/>
    <w:rsid w:val="001E104E"/>
    <w:rsid w:val="001E1149"/>
    <w:rsid w:val="001E1542"/>
    <w:rsid w:val="001E1C7E"/>
    <w:rsid w:val="001E2BA9"/>
    <w:rsid w:val="001E3E7F"/>
    <w:rsid w:val="001E4CDF"/>
    <w:rsid w:val="001E5185"/>
    <w:rsid w:val="001E5FB0"/>
    <w:rsid w:val="001E7360"/>
    <w:rsid w:val="001F119B"/>
    <w:rsid w:val="001F1EF0"/>
    <w:rsid w:val="001F5E64"/>
    <w:rsid w:val="001F726B"/>
    <w:rsid w:val="002047C0"/>
    <w:rsid w:val="00206E79"/>
    <w:rsid w:val="00207666"/>
    <w:rsid w:val="00207ABF"/>
    <w:rsid w:val="00213A51"/>
    <w:rsid w:val="00213DB3"/>
    <w:rsid w:val="00215570"/>
    <w:rsid w:val="0021697D"/>
    <w:rsid w:val="00216FB8"/>
    <w:rsid w:val="00222136"/>
    <w:rsid w:val="00223639"/>
    <w:rsid w:val="00224B1E"/>
    <w:rsid w:val="00235F36"/>
    <w:rsid w:val="00236358"/>
    <w:rsid w:val="00236FD0"/>
    <w:rsid w:val="00246E6A"/>
    <w:rsid w:val="00252E11"/>
    <w:rsid w:val="00255F4A"/>
    <w:rsid w:val="00257B8E"/>
    <w:rsid w:val="002614FA"/>
    <w:rsid w:val="00263E07"/>
    <w:rsid w:val="00266F5F"/>
    <w:rsid w:val="00270335"/>
    <w:rsid w:val="002703AF"/>
    <w:rsid w:val="00277D21"/>
    <w:rsid w:val="00281371"/>
    <w:rsid w:val="00284F12"/>
    <w:rsid w:val="00292CE9"/>
    <w:rsid w:val="002948FC"/>
    <w:rsid w:val="0029638E"/>
    <w:rsid w:val="002A123F"/>
    <w:rsid w:val="002A2F80"/>
    <w:rsid w:val="002B1E02"/>
    <w:rsid w:val="002B291E"/>
    <w:rsid w:val="002B5133"/>
    <w:rsid w:val="002C08BC"/>
    <w:rsid w:val="002C18F1"/>
    <w:rsid w:val="002C35F7"/>
    <w:rsid w:val="002C6B4C"/>
    <w:rsid w:val="002D16A8"/>
    <w:rsid w:val="002D2D8A"/>
    <w:rsid w:val="002D4691"/>
    <w:rsid w:val="002D58F7"/>
    <w:rsid w:val="002E0114"/>
    <w:rsid w:val="002E11B7"/>
    <w:rsid w:val="002E4F29"/>
    <w:rsid w:val="002E530C"/>
    <w:rsid w:val="002E7108"/>
    <w:rsid w:val="002F0945"/>
    <w:rsid w:val="002F0AEB"/>
    <w:rsid w:val="002F168D"/>
    <w:rsid w:val="002F32F2"/>
    <w:rsid w:val="002F3765"/>
    <w:rsid w:val="002F4E5D"/>
    <w:rsid w:val="002F64A5"/>
    <w:rsid w:val="002F6EAE"/>
    <w:rsid w:val="00305E21"/>
    <w:rsid w:val="00306D84"/>
    <w:rsid w:val="00315CFE"/>
    <w:rsid w:val="003215AC"/>
    <w:rsid w:val="00321D76"/>
    <w:rsid w:val="00322E09"/>
    <w:rsid w:val="00325887"/>
    <w:rsid w:val="0033356B"/>
    <w:rsid w:val="0033538A"/>
    <w:rsid w:val="00341119"/>
    <w:rsid w:val="0034631D"/>
    <w:rsid w:val="00350640"/>
    <w:rsid w:val="003507E7"/>
    <w:rsid w:val="003517DA"/>
    <w:rsid w:val="003534D1"/>
    <w:rsid w:val="00356520"/>
    <w:rsid w:val="00357ADD"/>
    <w:rsid w:val="0036169C"/>
    <w:rsid w:val="00363065"/>
    <w:rsid w:val="0036443A"/>
    <w:rsid w:val="00374097"/>
    <w:rsid w:val="003743CF"/>
    <w:rsid w:val="00375F01"/>
    <w:rsid w:val="003763D1"/>
    <w:rsid w:val="00377AF7"/>
    <w:rsid w:val="003801D4"/>
    <w:rsid w:val="003805A0"/>
    <w:rsid w:val="00380B5D"/>
    <w:rsid w:val="00380C9F"/>
    <w:rsid w:val="0038628D"/>
    <w:rsid w:val="00386AEB"/>
    <w:rsid w:val="00390A1C"/>
    <w:rsid w:val="00391E94"/>
    <w:rsid w:val="00394ED5"/>
    <w:rsid w:val="00394F4A"/>
    <w:rsid w:val="003962BA"/>
    <w:rsid w:val="003A300C"/>
    <w:rsid w:val="003A44AF"/>
    <w:rsid w:val="003A6F33"/>
    <w:rsid w:val="003B0A11"/>
    <w:rsid w:val="003B1790"/>
    <w:rsid w:val="003B56D7"/>
    <w:rsid w:val="003B605C"/>
    <w:rsid w:val="003B7587"/>
    <w:rsid w:val="003C1122"/>
    <w:rsid w:val="003C1C93"/>
    <w:rsid w:val="003C2170"/>
    <w:rsid w:val="003D181C"/>
    <w:rsid w:val="003D1AC5"/>
    <w:rsid w:val="003D56B7"/>
    <w:rsid w:val="003E0B50"/>
    <w:rsid w:val="003E28C6"/>
    <w:rsid w:val="003E350E"/>
    <w:rsid w:val="003E7C20"/>
    <w:rsid w:val="003F1C5F"/>
    <w:rsid w:val="003F38C6"/>
    <w:rsid w:val="003F55D6"/>
    <w:rsid w:val="003F6717"/>
    <w:rsid w:val="00400614"/>
    <w:rsid w:val="00403F78"/>
    <w:rsid w:val="00405FFC"/>
    <w:rsid w:val="004203BE"/>
    <w:rsid w:val="00421389"/>
    <w:rsid w:val="004214C1"/>
    <w:rsid w:val="0042154C"/>
    <w:rsid w:val="004226AB"/>
    <w:rsid w:val="004306F1"/>
    <w:rsid w:val="00430E5A"/>
    <w:rsid w:val="00433174"/>
    <w:rsid w:val="0043376F"/>
    <w:rsid w:val="004339FC"/>
    <w:rsid w:val="00437C2E"/>
    <w:rsid w:val="0044343F"/>
    <w:rsid w:val="00445280"/>
    <w:rsid w:val="0044548C"/>
    <w:rsid w:val="00446E4D"/>
    <w:rsid w:val="00447169"/>
    <w:rsid w:val="004478E4"/>
    <w:rsid w:val="00450EEA"/>
    <w:rsid w:val="004519B7"/>
    <w:rsid w:val="00453BDE"/>
    <w:rsid w:val="00453D3E"/>
    <w:rsid w:val="00454F7A"/>
    <w:rsid w:val="004557E4"/>
    <w:rsid w:val="00456E19"/>
    <w:rsid w:val="00457162"/>
    <w:rsid w:val="00461909"/>
    <w:rsid w:val="004629DF"/>
    <w:rsid w:val="004667E0"/>
    <w:rsid w:val="00472849"/>
    <w:rsid w:val="004755D0"/>
    <w:rsid w:val="00475E4E"/>
    <w:rsid w:val="0048007A"/>
    <w:rsid w:val="0049153C"/>
    <w:rsid w:val="00493094"/>
    <w:rsid w:val="004959DD"/>
    <w:rsid w:val="00495E39"/>
    <w:rsid w:val="004B1835"/>
    <w:rsid w:val="004B2483"/>
    <w:rsid w:val="004B2E97"/>
    <w:rsid w:val="004C0EDF"/>
    <w:rsid w:val="004C1686"/>
    <w:rsid w:val="004C1FC0"/>
    <w:rsid w:val="004C35A4"/>
    <w:rsid w:val="004C61AC"/>
    <w:rsid w:val="004C787F"/>
    <w:rsid w:val="004D03DC"/>
    <w:rsid w:val="004D169E"/>
    <w:rsid w:val="004D6ACC"/>
    <w:rsid w:val="004E0208"/>
    <w:rsid w:val="004E6114"/>
    <w:rsid w:val="004F1454"/>
    <w:rsid w:val="004F4D5E"/>
    <w:rsid w:val="004F6892"/>
    <w:rsid w:val="004F76BC"/>
    <w:rsid w:val="00500EC3"/>
    <w:rsid w:val="00501AD4"/>
    <w:rsid w:val="005026B5"/>
    <w:rsid w:val="005028E8"/>
    <w:rsid w:val="00505FDC"/>
    <w:rsid w:val="00511CEF"/>
    <w:rsid w:val="00515356"/>
    <w:rsid w:val="00516F08"/>
    <w:rsid w:val="00517E96"/>
    <w:rsid w:val="00520C1B"/>
    <w:rsid w:val="00523ABD"/>
    <w:rsid w:val="00524BBD"/>
    <w:rsid w:val="005307B4"/>
    <w:rsid w:val="00530AF1"/>
    <w:rsid w:val="00531FC9"/>
    <w:rsid w:val="005506E3"/>
    <w:rsid w:val="00555827"/>
    <w:rsid w:val="00556A82"/>
    <w:rsid w:val="005577F7"/>
    <w:rsid w:val="00557C1B"/>
    <w:rsid w:val="00562FCA"/>
    <w:rsid w:val="0056682A"/>
    <w:rsid w:val="00566925"/>
    <w:rsid w:val="0057511E"/>
    <w:rsid w:val="00575711"/>
    <w:rsid w:val="00580046"/>
    <w:rsid w:val="00581C7A"/>
    <w:rsid w:val="005848F0"/>
    <w:rsid w:val="00585C19"/>
    <w:rsid w:val="005861C2"/>
    <w:rsid w:val="005926EC"/>
    <w:rsid w:val="00593D63"/>
    <w:rsid w:val="0059690B"/>
    <w:rsid w:val="005A144B"/>
    <w:rsid w:val="005A432A"/>
    <w:rsid w:val="005A5574"/>
    <w:rsid w:val="005A76C9"/>
    <w:rsid w:val="005B4F56"/>
    <w:rsid w:val="005B7866"/>
    <w:rsid w:val="005B7BB1"/>
    <w:rsid w:val="005C791F"/>
    <w:rsid w:val="005D1BD6"/>
    <w:rsid w:val="005D263D"/>
    <w:rsid w:val="005D4A82"/>
    <w:rsid w:val="005D4DC2"/>
    <w:rsid w:val="005E0B67"/>
    <w:rsid w:val="005E2992"/>
    <w:rsid w:val="005E70D9"/>
    <w:rsid w:val="005F6A6C"/>
    <w:rsid w:val="00601E05"/>
    <w:rsid w:val="0060431B"/>
    <w:rsid w:val="00605769"/>
    <w:rsid w:val="0061481E"/>
    <w:rsid w:val="0061500F"/>
    <w:rsid w:val="00615A07"/>
    <w:rsid w:val="00617E2C"/>
    <w:rsid w:val="0062259B"/>
    <w:rsid w:val="0062416F"/>
    <w:rsid w:val="00624B80"/>
    <w:rsid w:val="00625736"/>
    <w:rsid w:val="00626D18"/>
    <w:rsid w:val="0063432A"/>
    <w:rsid w:val="00641C43"/>
    <w:rsid w:val="00643592"/>
    <w:rsid w:val="00644584"/>
    <w:rsid w:val="006477BB"/>
    <w:rsid w:val="00647FE7"/>
    <w:rsid w:val="00651F9C"/>
    <w:rsid w:val="006531F4"/>
    <w:rsid w:val="006608D5"/>
    <w:rsid w:val="00661DAE"/>
    <w:rsid w:val="00664CA9"/>
    <w:rsid w:val="00666E8C"/>
    <w:rsid w:val="00670294"/>
    <w:rsid w:val="0067071A"/>
    <w:rsid w:val="00681B99"/>
    <w:rsid w:val="00681C27"/>
    <w:rsid w:val="006822DD"/>
    <w:rsid w:val="00685F8D"/>
    <w:rsid w:val="00686506"/>
    <w:rsid w:val="0069049E"/>
    <w:rsid w:val="00690967"/>
    <w:rsid w:val="00692DAE"/>
    <w:rsid w:val="006A65B0"/>
    <w:rsid w:val="006C098F"/>
    <w:rsid w:val="006C0CD2"/>
    <w:rsid w:val="006C174B"/>
    <w:rsid w:val="006C284D"/>
    <w:rsid w:val="006C3395"/>
    <w:rsid w:val="006C6B2E"/>
    <w:rsid w:val="006D1E1A"/>
    <w:rsid w:val="006D5FE6"/>
    <w:rsid w:val="006D64B2"/>
    <w:rsid w:val="006D78D3"/>
    <w:rsid w:val="006E1A6A"/>
    <w:rsid w:val="006E29F9"/>
    <w:rsid w:val="006E60AE"/>
    <w:rsid w:val="006F050B"/>
    <w:rsid w:val="006F68BD"/>
    <w:rsid w:val="006F69EC"/>
    <w:rsid w:val="006F7C52"/>
    <w:rsid w:val="00701254"/>
    <w:rsid w:val="007041E4"/>
    <w:rsid w:val="0070786F"/>
    <w:rsid w:val="00710F6F"/>
    <w:rsid w:val="00711B1D"/>
    <w:rsid w:val="00713F30"/>
    <w:rsid w:val="00723F11"/>
    <w:rsid w:val="00730D8F"/>
    <w:rsid w:val="00733748"/>
    <w:rsid w:val="00737DFE"/>
    <w:rsid w:val="0074118D"/>
    <w:rsid w:val="00742189"/>
    <w:rsid w:val="0074277B"/>
    <w:rsid w:val="00743C69"/>
    <w:rsid w:val="00743DBB"/>
    <w:rsid w:val="0074445D"/>
    <w:rsid w:val="007469C1"/>
    <w:rsid w:val="00753EAA"/>
    <w:rsid w:val="00754090"/>
    <w:rsid w:val="00754FA7"/>
    <w:rsid w:val="00771695"/>
    <w:rsid w:val="007749E2"/>
    <w:rsid w:val="00782EB2"/>
    <w:rsid w:val="007926F1"/>
    <w:rsid w:val="00795DF5"/>
    <w:rsid w:val="007A1952"/>
    <w:rsid w:val="007A4C2C"/>
    <w:rsid w:val="007A6666"/>
    <w:rsid w:val="007A767E"/>
    <w:rsid w:val="007B2BC2"/>
    <w:rsid w:val="007B2CCB"/>
    <w:rsid w:val="007B3172"/>
    <w:rsid w:val="007B48F7"/>
    <w:rsid w:val="007C04B7"/>
    <w:rsid w:val="007C24BC"/>
    <w:rsid w:val="007C7EE3"/>
    <w:rsid w:val="007D0F96"/>
    <w:rsid w:val="007D138D"/>
    <w:rsid w:val="007D1FC8"/>
    <w:rsid w:val="007D4CB6"/>
    <w:rsid w:val="007D72AE"/>
    <w:rsid w:val="007D7F35"/>
    <w:rsid w:val="007E1F00"/>
    <w:rsid w:val="007E2A0E"/>
    <w:rsid w:val="007E426B"/>
    <w:rsid w:val="007F0BCD"/>
    <w:rsid w:val="007F360F"/>
    <w:rsid w:val="007F3FA8"/>
    <w:rsid w:val="007F6418"/>
    <w:rsid w:val="008006EF"/>
    <w:rsid w:val="0080075E"/>
    <w:rsid w:val="0080275D"/>
    <w:rsid w:val="008042A1"/>
    <w:rsid w:val="00805C1B"/>
    <w:rsid w:val="00805DBA"/>
    <w:rsid w:val="00807D1A"/>
    <w:rsid w:val="008115C1"/>
    <w:rsid w:val="00816B50"/>
    <w:rsid w:val="0082360E"/>
    <w:rsid w:val="00825C0F"/>
    <w:rsid w:val="00826671"/>
    <w:rsid w:val="00833C5E"/>
    <w:rsid w:val="00835E85"/>
    <w:rsid w:val="00841065"/>
    <w:rsid w:val="0084273F"/>
    <w:rsid w:val="00843594"/>
    <w:rsid w:val="00846568"/>
    <w:rsid w:val="00847270"/>
    <w:rsid w:val="00851A42"/>
    <w:rsid w:val="00852988"/>
    <w:rsid w:val="00854162"/>
    <w:rsid w:val="00854391"/>
    <w:rsid w:val="008643BB"/>
    <w:rsid w:val="008728AC"/>
    <w:rsid w:val="0087365A"/>
    <w:rsid w:val="0088196B"/>
    <w:rsid w:val="00883180"/>
    <w:rsid w:val="008841EF"/>
    <w:rsid w:val="00892B10"/>
    <w:rsid w:val="00896A25"/>
    <w:rsid w:val="008A0005"/>
    <w:rsid w:val="008A0D43"/>
    <w:rsid w:val="008A6CAB"/>
    <w:rsid w:val="008A6FBB"/>
    <w:rsid w:val="008A7DF7"/>
    <w:rsid w:val="008B2ACD"/>
    <w:rsid w:val="008B34BE"/>
    <w:rsid w:val="008B444D"/>
    <w:rsid w:val="008B536F"/>
    <w:rsid w:val="008C14C0"/>
    <w:rsid w:val="008C41AE"/>
    <w:rsid w:val="008C5DB3"/>
    <w:rsid w:val="008C7FE0"/>
    <w:rsid w:val="008D074E"/>
    <w:rsid w:val="008D20FD"/>
    <w:rsid w:val="008D21C3"/>
    <w:rsid w:val="008D5A62"/>
    <w:rsid w:val="008D6E03"/>
    <w:rsid w:val="008D7506"/>
    <w:rsid w:val="008E02B2"/>
    <w:rsid w:val="008E3A15"/>
    <w:rsid w:val="008E5DD3"/>
    <w:rsid w:val="008F4B11"/>
    <w:rsid w:val="008F66E7"/>
    <w:rsid w:val="008F6C67"/>
    <w:rsid w:val="00903EC0"/>
    <w:rsid w:val="0090700B"/>
    <w:rsid w:val="009114E3"/>
    <w:rsid w:val="0091225B"/>
    <w:rsid w:val="00915916"/>
    <w:rsid w:val="009169FE"/>
    <w:rsid w:val="00916E83"/>
    <w:rsid w:val="0092189D"/>
    <w:rsid w:val="00922F8C"/>
    <w:rsid w:val="00923A01"/>
    <w:rsid w:val="00925343"/>
    <w:rsid w:val="0092608E"/>
    <w:rsid w:val="0093063C"/>
    <w:rsid w:val="00932A83"/>
    <w:rsid w:val="00935457"/>
    <w:rsid w:val="00937582"/>
    <w:rsid w:val="00937BBB"/>
    <w:rsid w:val="00940F18"/>
    <w:rsid w:val="0094155C"/>
    <w:rsid w:val="009429B8"/>
    <w:rsid w:val="00942A04"/>
    <w:rsid w:val="00943FBF"/>
    <w:rsid w:val="00944813"/>
    <w:rsid w:val="0094526B"/>
    <w:rsid w:val="0095255D"/>
    <w:rsid w:val="00953715"/>
    <w:rsid w:val="00961561"/>
    <w:rsid w:val="0096308E"/>
    <w:rsid w:val="00971971"/>
    <w:rsid w:val="00974E75"/>
    <w:rsid w:val="0097703F"/>
    <w:rsid w:val="00983828"/>
    <w:rsid w:val="00983D34"/>
    <w:rsid w:val="0098434D"/>
    <w:rsid w:val="00986528"/>
    <w:rsid w:val="00990BD5"/>
    <w:rsid w:val="009916DB"/>
    <w:rsid w:val="00997B57"/>
    <w:rsid w:val="009A091F"/>
    <w:rsid w:val="009A266F"/>
    <w:rsid w:val="009A49C4"/>
    <w:rsid w:val="009A6179"/>
    <w:rsid w:val="009B001E"/>
    <w:rsid w:val="009B2989"/>
    <w:rsid w:val="009B54B6"/>
    <w:rsid w:val="009B7D01"/>
    <w:rsid w:val="009C0D5C"/>
    <w:rsid w:val="009C2652"/>
    <w:rsid w:val="009C438E"/>
    <w:rsid w:val="009C7114"/>
    <w:rsid w:val="009D2549"/>
    <w:rsid w:val="009D3C00"/>
    <w:rsid w:val="009D4ADE"/>
    <w:rsid w:val="009D7225"/>
    <w:rsid w:val="009E08FE"/>
    <w:rsid w:val="009E34B7"/>
    <w:rsid w:val="009E4798"/>
    <w:rsid w:val="009E669D"/>
    <w:rsid w:val="009E6832"/>
    <w:rsid w:val="009F02D2"/>
    <w:rsid w:val="009F08D6"/>
    <w:rsid w:val="009F21FB"/>
    <w:rsid w:val="009F2C50"/>
    <w:rsid w:val="009F53CA"/>
    <w:rsid w:val="00A01F2D"/>
    <w:rsid w:val="00A03950"/>
    <w:rsid w:val="00A100B0"/>
    <w:rsid w:val="00A161E2"/>
    <w:rsid w:val="00A175C6"/>
    <w:rsid w:val="00A251AB"/>
    <w:rsid w:val="00A30B99"/>
    <w:rsid w:val="00A342F0"/>
    <w:rsid w:val="00A3453A"/>
    <w:rsid w:val="00A351A7"/>
    <w:rsid w:val="00A36BF3"/>
    <w:rsid w:val="00A40FAC"/>
    <w:rsid w:val="00A43FE3"/>
    <w:rsid w:val="00A45636"/>
    <w:rsid w:val="00A463E1"/>
    <w:rsid w:val="00A475B9"/>
    <w:rsid w:val="00A50B46"/>
    <w:rsid w:val="00A52817"/>
    <w:rsid w:val="00A5484E"/>
    <w:rsid w:val="00A56734"/>
    <w:rsid w:val="00A615D7"/>
    <w:rsid w:val="00A615EA"/>
    <w:rsid w:val="00A64C16"/>
    <w:rsid w:val="00A64CC9"/>
    <w:rsid w:val="00A66D60"/>
    <w:rsid w:val="00A67370"/>
    <w:rsid w:val="00A72C57"/>
    <w:rsid w:val="00A80B02"/>
    <w:rsid w:val="00A815D7"/>
    <w:rsid w:val="00A81BCA"/>
    <w:rsid w:val="00A842F7"/>
    <w:rsid w:val="00A843A1"/>
    <w:rsid w:val="00A843A5"/>
    <w:rsid w:val="00A84FA2"/>
    <w:rsid w:val="00A9094F"/>
    <w:rsid w:val="00A950E4"/>
    <w:rsid w:val="00AA0219"/>
    <w:rsid w:val="00AA15E6"/>
    <w:rsid w:val="00AA4537"/>
    <w:rsid w:val="00AA4B19"/>
    <w:rsid w:val="00AA524F"/>
    <w:rsid w:val="00AB11A8"/>
    <w:rsid w:val="00AB4D80"/>
    <w:rsid w:val="00AB5EA5"/>
    <w:rsid w:val="00AC0AF1"/>
    <w:rsid w:val="00AC3FF1"/>
    <w:rsid w:val="00AD148A"/>
    <w:rsid w:val="00AD5A2C"/>
    <w:rsid w:val="00AD5F97"/>
    <w:rsid w:val="00AD798E"/>
    <w:rsid w:val="00AE0FF5"/>
    <w:rsid w:val="00AE1E55"/>
    <w:rsid w:val="00AE380B"/>
    <w:rsid w:val="00AE50A6"/>
    <w:rsid w:val="00AE5663"/>
    <w:rsid w:val="00AF02D6"/>
    <w:rsid w:val="00AF450C"/>
    <w:rsid w:val="00AF78FE"/>
    <w:rsid w:val="00B00C94"/>
    <w:rsid w:val="00B0358E"/>
    <w:rsid w:val="00B07FB3"/>
    <w:rsid w:val="00B13286"/>
    <w:rsid w:val="00B14400"/>
    <w:rsid w:val="00B17346"/>
    <w:rsid w:val="00B203ED"/>
    <w:rsid w:val="00B20F65"/>
    <w:rsid w:val="00B26458"/>
    <w:rsid w:val="00B30D17"/>
    <w:rsid w:val="00B3647D"/>
    <w:rsid w:val="00B3673D"/>
    <w:rsid w:val="00B42653"/>
    <w:rsid w:val="00B449D0"/>
    <w:rsid w:val="00B52F15"/>
    <w:rsid w:val="00B53ADA"/>
    <w:rsid w:val="00B55990"/>
    <w:rsid w:val="00B619B9"/>
    <w:rsid w:val="00B62ACF"/>
    <w:rsid w:val="00B71645"/>
    <w:rsid w:val="00B71E36"/>
    <w:rsid w:val="00B74FDF"/>
    <w:rsid w:val="00B8102E"/>
    <w:rsid w:val="00B822BA"/>
    <w:rsid w:val="00B8716B"/>
    <w:rsid w:val="00B87FC2"/>
    <w:rsid w:val="00B94C66"/>
    <w:rsid w:val="00B95ECD"/>
    <w:rsid w:val="00BA290C"/>
    <w:rsid w:val="00BA396A"/>
    <w:rsid w:val="00BA3DE8"/>
    <w:rsid w:val="00BA4A88"/>
    <w:rsid w:val="00BA7E32"/>
    <w:rsid w:val="00BB07BD"/>
    <w:rsid w:val="00BB0F4C"/>
    <w:rsid w:val="00BB15A6"/>
    <w:rsid w:val="00BB2222"/>
    <w:rsid w:val="00BB757B"/>
    <w:rsid w:val="00BB7A80"/>
    <w:rsid w:val="00BC6A6F"/>
    <w:rsid w:val="00BD1665"/>
    <w:rsid w:val="00BD1DAC"/>
    <w:rsid w:val="00BD5EF0"/>
    <w:rsid w:val="00BE0A9B"/>
    <w:rsid w:val="00BE7CE1"/>
    <w:rsid w:val="00BF13AD"/>
    <w:rsid w:val="00BF5254"/>
    <w:rsid w:val="00BF76E9"/>
    <w:rsid w:val="00C01D97"/>
    <w:rsid w:val="00C075E5"/>
    <w:rsid w:val="00C110DE"/>
    <w:rsid w:val="00C14994"/>
    <w:rsid w:val="00C1656B"/>
    <w:rsid w:val="00C22DC6"/>
    <w:rsid w:val="00C25520"/>
    <w:rsid w:val="00C26529"/>
    <w:rsid w:val="00C27A85"/>
    <w:rsid w:val="00C33C4C"/>
    <w:rsid w:val="00C446BE"/>
    <w:rsid w:val="00C465C5"/>
    <w:rsid w:val="00C54BC7"/>
    <w:rsid w:val="00C55100"/>
    <w:rsid w:val="00C55FAA"/>
    <w:rsid w:val="00C64765"/>
    <w:rsid w:val="00C65BD8"/>
    <w:rsid w:val="00C7162E"/>
    <w:rsid w:val="00C72122"/>
    <w:rsid w:val="00C80EC0"/>
    <w:rsid w:val="00C82D3A"/>
    <w:rsid w:val="00C830DD"/>
    <w:rsid w:val="00C83579"/>
    <w:rsid w:val="00C91871"/>
    <w:rsid w:val="00C9331A"/>
    <w:rsid w:val="00C93484"/>
    <w:rsid w:val="00C93672"/>
    <w:rsid w:val="00C93D27"/>
    <w:rsid w:val="00C95911"/>
    <w:rsid w:val="00CA0707"/>
    <w:rsid w:val="00CA515B"/>
    <w:rsid w:val="00CB0B1A"/>
    <w:rsid w:val="00CB3968"/>
    <w:rsid w:val="00CB3BC2"/>
    <w:rsid w:val="00CB3E50"/>
    <w:rsid w:val="00CC1C82"/>
    <w:rsid w:val="00CC2F8A"/>
    <w:rsid w:val="00CC3E86"/>
    <w:rsid w:val="00CC3F51"/>
    <w:rsid w:val="00CD1B3E"/>
    <w:rsid w:val="00CD288D"/>
    <w:rsid w:val="00CD43D9"/>
    <w:rsid w:val="00CD4651"/>
    <w:rsid w:val="00CD4926"/>
    <w:rsid w:val="00CD50A0"/>
    <w:rsid w:val="00CE3071"/>
    <w:rsid w:val="00CE470C"/>
    <w:rsid w:val="00CE4BF7"/>
    <w:rsid w:val="00CE4D25"/>
    <w:rsid w:val="00CE5B91"/>
    <w:rsid w:val="00CE6A69"/>
    <w:rsid w:val="00CE7A71"/>
    <w:rsid w:val="00CE7B47"/>
    <w:rsid w:val="00CF17E1"/>
    <w:rsid w:val="00CF4CEE"/>
    <w:rsid w:val="00CF5201"/>
    <w:rsid w:val="00CF59E1"/>
    <w:rsid w:val="00CF64D9"/>
    <w:rsid w:val="00CF70E4"/>
    <w:rsid w:val="00CF7556"/>
    <w:rsid w:val="00D00F59"/>
    <w:rsid w:val="00D026D5"/>
    <w:rsid w:val="00D0551D"/>
    <w:rsid w:val="00D05582"/>
    <w:rsid w:val="00D0720F"/>
    <w:rsid w:val="00D12DA3"/>
    <w:rsid w:val="00D20BFD"/>
    <w:rsid w:val="00D212BB"/>
    <w:rsid w:val="00D3224E"/>
    <w:rsid w:val="00D33014"/>
    <w:rsid w:val="00D33F59"/>
    <w:rsid w:val="00D3519B"/>
    <w:rsid w:val="00D35339"/>
    <w:rsid w:val="00D431BD"/>
    <w:rsid w:val="00D43BA3"/>
    <w:rsid w:val="00D45966"/>
    <w:rsid w:val="00D4633A"/>
    <w:rsid w:val="00D502D3"/>
    <w:rsid w:val="00D50EC2"/>
    <w:rsid w:val="00D516DA"/>
    <w:rsid w:val="00D53217"/>
    <w:rsid w:val="00D56530"/>
    <w:rsid w:val="00D60CDB"/>
    <w:rsid w:val="00D628B8"/>
    <w:rsid w:val="00D62963"/>
    <w:rsid w:val="00D630AD"/>
    <w:rsid w:val="00D63F03"/>
    <w:rsid w:val="00D64F7B"/>
    <w:rsid w:val="00D6723E"/>
    <w:rsid w:val="00D72B69"/>
    <w:rsid w:val="00D73AB5"/>
    <w:rsid w:val="00D73C85"/>
    <w:rsid w:val="00D80465"/>
    <w:rsid w:val="00D8227D"/>
    <w:rsid w:val="00D84A5F"/>
    <w:rsid w:val="00D95695"/>
    <w:rsid w:val="00D96BEE"/>
    <w:rsid w:val="00D96C9D"/>
    <w:rsid w:val="00DA78E3"/>
    <w:rsid w:val="00DB265F"/>
    <w:rsid w:val="00DB4E6D"/>
    <w:rsid w:val="00DB61BA"/>
    <w:rsid w:val="00DC2208"/>
    <w:rsid w:val="00DC330B"/>
    <w:rsid w:val="00DC62CC"/>
    <w:rsid w:val="00DC7B58"/>
    <w:rsid w:val="00DD10BC"/>
    <w:rsid w:val="00DD2C54"/>
    <w:rsid w:val="00DD4680"/>
    <w:rsid w:val="00DD6D06"/>
    <w:rsid w:val="00DE3C0E"/>
    <w:rsid w:val="00DE48C3"/>
    <w:rsid w:val="00DE68B8"/>
    <w:rsid w:val="00DE6E42"/>
    <w:rsid w:val="00DF0480"/>
    <w:rsid w:val="00DF3CC2"/>
    <w:rsid w:val="00E0018D"/>
    <w:rsid w:val="00E019CF"/>
    <w:rsid w:val="00E02893"/>
    <w:rsid w:val="00E07111"/>
    <w:rsid w:val="00E1737C"/>
    <w:rsid w:val="00E216B2"/>
    <w:rsid w:val="00E23F27"/>
    <w:rsid w:val="00E247EF"/>
    <w:rsid w:val="00E25FEB"/>
    <w:rsid w:val="00E27521"/>
    <w:rsid w:val="00E31FEB"/>
    <w:rsid w:val="00E33C7F"/>
    <w:rsid w:val="00E34453"/>
    <w:rsid w:val="00E41BF9"/>
    <w:rsid w:val="00E4241D"/>
    <w:rsid w:val="00E42DBB"/>
    <w:rsid w:val="00E438A4"/>
    <w:rsid w:val="00E4512D"/>
    <w:rsid w:val="00E459D3"/>
    <w:rsid w:val="00E45F41"/>
    <w:rsid w:val="00E45F42"/>
    <w:rsid w:val="00E474DD"/>
    <w:rsid w:val="00E47651"/>
    <w:rsid w:val="00E542E8"/>
    <w:rsid w:val="00E54A87"/>
    <w:rsid w:val="00E5550D"/>
    <w:rsid w:val="00E56A8E"/>
    <w:rsid w:val="00E57D1B"/>
    <w:rsid w:val="00E63F5B"/>
    <w:rsid w:val="00E70625"/>
    <w:rsid w:val="00E7520B"/>
    <w:rsid w:val="00E76704"/>
    <w:rsid w:val="00E76CCF"/>
    <w:rsid w:val="00E80107"/>
    <w:rsid w:val="00E80C75"/>
    <w:rsid w:val="00E81572"/>
    <w:rsid w:val="00E842C0"/>
    <w:rsid w:val="00E848FF"/>
    <w:rsid w:val="00E900CE"/>
    <w:rsid w:val="00E93274"/>
    <w:rsid w:val="00E97DCF"/>
    <w:rsid w:val="00EA4A39"/>
    <w:rsid w:val="00EA57E3"/>
    <w:rsid w:val="00EA58CE"/>
    <w:rsid w:val="00EB0D3C"/>
    <w:rsid w:val="00EB10EA"/>
    <w:rsid w:val="00EB3240"/>
    <w:rsid w:val="00EB5ABA"/>
    <w:rsid w:val="00EB609A"/>
    <w:rsid w:val="00EB64B4"/>
    <w:rsid w:val="00EC109E"/>
    <w:rsid w:val="00EC15EA"/>
    <w:rsid w:val="00EC3FEA"/>
    <w:rsid w:val="00ED08F4"/>
    <w:rsid w:val="00ED165B"/>
    <w:rsid w:val="00ED69C1"/>
    <w:rsid w:val="00ED7762"/>
    <w:rsid w:val="00ED792B"/>
    <w:rsid w:val="00EE2FD0"/>
    <w:rsid w:val="00EE49B9"/>
    <w:rsid w:val="00EF6681"/>
    <w:rsid w:val="00F0228B"/>
    <w:rsid w:val="00F03D3D"/>
    <w:rsid w:val="00F077D7"/>
    <w:rsid w:val="00F11855"/>
    <w:rsid w:val="00F12F72"/>
    <w:rsid w:val="00F21151"/>
    <w:rsid w:val="00F25CA5"/>
    <w:rsid w:val="00F300B9"/>
    <w:rsid w:val="00F3119D"/>
    <w:rsid w:val="00F313CC"/>
    <w:rsid w:val="00F33072"/>
    <w:rsid w:val="00F3375E"/>
    <w:rsid w:val="00F340E7"/>
    <w:rsid w:val="00F36E14"/>
    <w:rsid w:val="00F46A00"/>
    <w:rsid w:val="00F55373"/>
    <w:rsid w:val="00F57019"/>
    <w:rsid w:val="00F575C2"/>
    <w:rsid w:val="00F57997"/>
    <w:rsid w:val="00F624B9"/>
    <w:rsid w:val="00F63822"/>
    <w:rsid w:val="00F64134"/>
    <w:rsid w:val="00F6665B"/>
    <w:rsid w:val="00F67665"/>
    <w:rsid w:val="00F702E4"/>
    <w:rsid w:val="00F703C0"/>
    <w:rsid w:val="00F72F54"/>
    <w:rsid w:val="00F73F5D"/>
    <w:rsid w:val="00F74871"/>
    <w:rsid w:val="00F74B39"/>
    <w:rsid w:val="00F76019"/>
    <w:rsid w:val="00F7747A"/>
    <w:rsid w:val="00F800E4"/>
    <w:rsid w:val="00F87828"/>
    <w:rsid w:val="00F95070"/>
    <w:rsid w:val="00F96B14"/>
    <w:rsid w:val="00F9789C"/>
    <w:rsid w:val="00FB23B0"/>
    <w:rsid w:val="00FB5DC6"/>
    <w:rsid w:val="00FC3BB9"/>
    <w:rsid w:val="00FC6403"/>
    <w:rsid w:val="00FC648E"/>
    <w:rsid w:val="00FD087F"/>
    <w:rsid w:val="00FD3527"/>
    <w:rsid w:val="00FD6054"/>
    <w:rsid w:val="00FD6544"/>
    <w:rsid w:val="00FE3ECF"/>
    <w:rsid w:val="00FF09B6"/>
    <w:rsid w:val="00FF1793"/>
    <w:rsid w:val="00FF5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4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  <o:colormenu v:ext="edit" fillcolor="none [3212]" strokecolor="none [3213]"/>
    </o:shapedefaults>
    <o:shapelayout v:ext="edit">
      <o:idmap v:ext="edit" data="1"/>
      <o:rules v:ext="edit">
        <o:r id="V:Rule1" type="callout" idref="#_x0000_s155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F76019"/>
    <w:rPr>
      <w:rFonts w:ascii="Verdana" w:eastAsia="Times New Roman" w:hAnsi="Verdana"/>
      <w:shd w:val="clear" w:color="auto" w:fill="FFFF99"/>
    </w:rPr>
  </w:style>
  <w:style w:type="character" w:styleId="Hyperlink">
    <w:name w:val="Hyperlink"/>
    <w:basedOn w:val="DefaultParagraphFont"/>
    <w:uiPriority w:val="99"/>
    <w:unhideWhenUsed/>
    <w:rsid w:val="00AE0FF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64C16"/>
    <w:rPr>
      <w:rFonts w:ascii="Times New Roman" w:eastAsiaTheme="minorHAnsi" w:hAnsi="Times New Roman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64C16"/>
    <w:rPr>
      <w:rFonts w:ascii="Times New Roman" w:eastAsiaTheme="minorHAnsi" w:hAnsi="Times New Roman"/>
      <w:sz w:val="28"/>
      <w:szCs w:val="21"/>
    </w:rPr>
  </w:style>
  <w:style w:type="paragraph" w:styleId="ListParagraph">
    <w:name w:val="List Paragraph"/>
    <w:basedOn w:val="Normal"/>
    <w:uiPriority w:val="34"/>
    <w:qFormat/>
    <w:rsid w:val="00937582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0410CD"/>
    <w:rPr>
      <w:rFonts w:ascii="Arial" w:eastAsia="Times New Roman" w:hAnsi="Arial" w:cs="Arial"/>
      <w:b/>
      <w:color w:val="3366FF"/>
      <w:sz w:val="24"/>
    </w:rPr>
  </w:style>
  <w:style w:type="character" w:customStyle="1" w:styleId="Heading1Char">
    <w:name w:val="Heading 1 Char"/>
    <w:basedOn w:val="DefaultParagraphFont"/>
    <w:link w:val="Heading1"/>
    <w:rsid w:val="00472849"/>
    <w:rPr>
      <w:rFonts w:ascii="Comic Sans MS" w:eastAsia="Times New Roman" w:hAnsi="Comic Sans MS" w:cs="Arial"/>
      <w:b/>
      <w:color w:val="3366FF"/>
      <w:sz w:val="36"/>
      <w:szCs w:val="36"/>
    </w:rPr>
  </w:style>
  <w:style w:type="table" w:styleId="TableGrid">
    <w:name w:val="Table Grid"/>
    <w:basedOn w:val="TableNormal"/>
    <w:uiPriority w:val="59"/>
    <w:rsid w:val="00102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yell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1AAD5D-3FDD-4B0B-8562-C55936F7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13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abellino</dc:creator>
  <cp:lastModifiedBy>Dana</cp:lastModifiedBy>
  <cp:revision>5</cp:revision>
  <cp:lastPrinted>2013-02-24T14:07:00Z</cp:lastPrinted>
  <dcterms:created xsi:type="dcterms:W3CDTF">2015-08-16T17:33:00Z</dcterms:created>
  <dcterms:modified xsi:type="dcterms:W3CDTF">2015-08-16T17:52:00Z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