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B96618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Default="00C33C4C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szCs w:val="24"/>
                    </w:rPr>
                    <w:t xml:space="preserve">August </w:t>
                  </w:r>
                  <w:r w:rsidR="002E00D5">
                    <w:rPr>
                      <w:rFonts w:ascii="Century Gothic" w:hAnsi="Century Gothic" w:cs="Arial"/>
                      <w:b/>
                      <w:szCs w:val="24"/>
                    </w:rPr>
                    <w:t>24</w:t>
                  </w:r>
                  <w:r w:rsidR="002E00D5" w:rsidRPr="002E00D5"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  <w:t>th</w:t>
                  </w:r>
                  <w:r w:rsidR="002E00D5">
                    <w:rPr>
                      <w:rFonts w:ascii="Century Gothic" w:hAnsi="Century Gothic" w:cs="Arial"/>
                      <w:b/>
                      <w:szCs w:val="24"/>
                    </w:rPr>
                    <w:t>-28</w:t>
                  </w:r>
                  <w:r w:rsidR="002E00D5" w:rsidRPr="002E00D5"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  <w:t>th</w:t>
                  </w:r>
                  <w:r w:rsidR="002E00D5">
                    <w:rPr>
                      <w:rFonts w:ascii="Century Gothic" w:hAnsi="Century Gothic" w:cs="Arial"/>
                      <w:b/>
                      <w:szCs w:val="24"/>
                    </w:rPr>
                    <w:t xml:space="preserve"> </w:t>
                  </w:r>
                  <w:r w:rsidR="003534D1">
                    <w:rPr>
                      <w:rFonts w:ascii="Century Gothic" w:hAnsi="Century Gothic" w:cs="Arial"/>
                      <w:b/>
                      <w:szCs w:val="24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B96618" w:rsidP="0092608E">
      <w:r w:rsidRPr="00B96618">
        <w:rPr>
          <w:noProof/>
          <w:sz w:val="50"/>
          <w:szCs w:val="50"/>
        </w:rPr>
        <w:pict>
          <v:roundrect id="_x0000_s1536" style="position:absolute;margin-left:337.85pt;margin-top:127.8pt;width:108pt;height:151.2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C96E53" w:rsidRDefault="00C96E53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690967" w:rsidRPr="00C96E53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How to think like a scientist</w:t>
                  </w:r>
                </w:p>
              </w:txbxContent>
            </v:textbox>
            <w10:wrap anchorx="page" anchory="page"/>
          </v:roundrect>
        </w:pict>
      </w:r>
      <w:r>
        <w:rPr>
          <w:noProof/>
        </w:rPr>
        <w:pict>
          <v:roundrect id="_x0000_s1585" style="position:absolute;margin-left:457.05pt;margin-top:127.8pt;width:108pt;height:151.4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C96E53" w:rsidRDefault="00C96E53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690967" w:rsidRPr="00C96E53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PAWS rules</w:t>
                  </w:r>
                  <w:r w:rsidR="002E00D5" w:rsidRPr="00C96E53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C96E53" w:rsidRPr="00C96E53">
                    <w:rPr>
                      <w:rFonts w:ascii="Century Gothic" w:hAnsi="Century Gothic"/>
                      <w:sz w:val="18"/>
                      <w:szCs w:val="18"/>
                    </w:rPr>
                    <w:t xml:space="preserve">and </w:t>
                  </w:r>
                  <w:r w:rsidR="00C96E53">
                    <w:rPr>
                      <w:rFonts w:ascii="Century Gothic" w:hAnsi="Century Gothic"/>
                      <w:sz w:val="18"/>
                      <w:szCs w:val="18"/>
                    </w:rPr>
                    <w:t>Pillars</w:t>
                  </w: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 xml:space="preserve"> of character: Trustworthiness</w:t>
                  </w:r>
                  <w:r w:rsidR="00D60CDB" w:rsidRPr="00C96E53">
                    <w:rPr>
                      <w:rFonts w:ascii="Century Gothic" w:hAnsi="Century Gothic"/>
                      <w:sz w:val="18"/>
                      <w:szCs w:val="18"/>
                    </w:rPr>
                    <w:t>, Respect, Responsibility, Fairness, Caring, and Citizenship</w:t>
                  </w:r>
                </w:p>
              </w:txbxContent>
            </v:textbox>
            <w10:wrap anchorx="page" anchory="page"/>
          </v:roundrect>
        </w:pict>
      </w:r>
      <w:r w:rsidRPr="00B96618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Technology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C96E53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Education/Library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B96618" w:rsidP="0092608E">
      <w:r w:rsidRPr="00B96618">
        <w:rPr>
          <w:noProof/>
          <w:sz w:val="50"/>
          <w:szCs w:val="50"/>
        </w:rPr>
        <w:pict>
          <v:shape id="_x0000_s1478" type="#_x0000_t202" style="position:absolute;margin-left:37.05pt;margin-top:237pt;width:259.2pt;height:112.05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Pr="00005EF3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Continuing review of</w:t>
                  </w:r>
                  <w:r w:rsidR="009D7225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: Letter names and sounds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, letter formation, alphabetical order, high frequency words, </w:t>
                  </w:r>
                  <w:r w:rsidR="007C04B7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rhyming, and syllables</w:t>
                  </w:r>
                  <w:r w:rsidR="003801D4" w:rsidRPr="00C96E53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.</w:t>
                  </w:r>
                </w:p>
                <w:p w:rsidR="00C96E53" w:rsidRP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6"/>
                      <w:szCs w:val="6"/>
                    </w:rPr>
                  </w:pPr>
                </w:p>
                <w:p w:rsid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 xml:space="preserve">Sight word review:  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on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ride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I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see</w:t>
                  </w:r>
                </w:p>
                <w:p w:rsid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a</w:t>
                  </w:r>
                  <w:proofErr w:type="gramEnd"/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funny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like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to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my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can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is</w:t>
                  </w:r>
                </w:p>
                <w:p w:rsidR="00C96E53" w:rsidRPr="00C96E53" w:rsidRDefault="00C96E53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this</w:t>
                  </w:r>
                  <w:proofErr w:type="gramEnd"/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little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big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that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pretty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the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find and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you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>me</w:t>
                  </w:r>
                  <w:r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ab/>
                    <w:t xml:space="preserve">too </w:t>
                  </w: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B96618" w:rsidP="0092608E">
      <w:pPr>
        <w:tabs>
          <w:tab w:val="left" w:pos="2730"/>
        </w:tabs>
      </w:pPr>
      <w:r w:rsidRPr="00B96618">
        <w:rPr>
          <w:noProof/>
          <w:sz w:val="50"/>
          <w:szCs w:val="5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54" type="#_x0000_t61" style="position:absolute;margin-left:305.85pt;margin-top:286.55pt;width:267.1pt;height:220.35pt;z-index:251717632;visibility:visible;mso-wrap-edited:f;mso-position-horizontal-relative:page;mso-position-vertical-relative:page" adj="918,19208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601E05" w:rsidRPr="00437C2E" w:rsidRDefault="00C96E53" w:rsidP="00213A51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Turn in homework daily</w:t>
                  </w:r>
                  <w:r w:rsidR="001F22FE">
                    <w:rPr>
                      <w:rFonts w:ascii="Century Gothic" w:hAnsi="Century Gothic"/>
                      <w:sz w:val="18"/>
                      <w:szCs w:val="18"/>
                    </w:rPr>
                    <w:t xml:space="preserve"> and read every </w:t>
                  </w:r>
                  <w:r w:rsidR="001F22FE">
                    <w:rPr>
                      <w:rFonts w:ascii="Century Gothic" w:hAnsi="Century Gothic"/>
                      <w:sz w:val="18"/>
                      <w:szCs w:val="18"/>
                    </w:rPr>
                    <w:t>night</w:t>
                  </w:r>
                </w:p>
                <w:p w:rsidR="00601E05" w:rsidRPr="00437C2E" w:rsidRDefault="00213A51" w:rsidP="00213A51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1 hour late start on Thursday, August </w:t>
                  </w:r>
                  <w:r w:rsidR="000774A7">
                    <w:rPr>
                      <w:rFonts w:ascii="Century Gothic" w:hAnsi="Century Gothic"/>
                      <w:sz w:val="18"/>
                      <w:szCs w:val="18"/>
                    </w:rPr>
                    <w:t>27</w:t>
                  </w:r>
                  <w:r w:rsidRPr="00437C2E">
                    <w:rPr>
                      <w:rFonts w:ascii="Century Gothic" w:hAnsi="Century Gothic"/>
                      <w:sz w:val="18"/>
                      <w:szCs w:val="18"/>
                      <w:vertAlign w:val="superscript"/>
                    </w:rPr>
                    <w:t>th</w:t>
                  </w:r>
                </w:p>
                <w:p w:rsidR="00437C2E" w:rsidRPr="00437C2E" w:rsidRDefault="00437C2E" w:rsidP="00437C2E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Stay organized and bring your </w:t>
                  </w:r>
                  <w:r w:rsidR="003801D4">
                    <w:rPr>
                      <w:rFonts w:ascii="Century Gothic" w:hAnsi="Century Gothic"/>
                      <w:sz w:val="18"/>
                      <w:szCs w:val="18"/>
                    </w:rPr>
                    <w:t>Bulldog</w:t>
                  </w: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 folder to and from school every day!</w:t>
                  </w:r>
                </w:p>
                <w:p w:rsidR="00437C2E" w:rsidRPr="00437C2E" w:rsidRDefault="00437C2E" w:rsidP="00437C2E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>Parents…</w:t>
                  </w:r>
                  <w:r w:rsidR="000774A7">
                    <w:rPr>
                      <w:rFonts w:ascii="Century Gothic" w:hAnsi="Century Gothic"/>
                      <w:sz w:val="18"/>
                      <w:szCs w:val="18"/>
                    </w:rPr>
                    <w:t xml:space="preserve">Reading a to z accounts coming home this week.  First quarter goal is </w:t>
                  </w:r>
                  <w:r w:rsidR="00F9663B">
                    <w:rPr>
                      <w:rFonts w:ascii="Century Gothic" w:hAnsi="Century Gothic"/>
                      <w:sz w:val="18"/>
                      <w:szCs w:val="18"/>
                    </w:rPr>
                    <w:t>level D or higher.</w:t>
                  </w: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F60460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  <w:r w:rsidRPr="00F60460">
                    <w:rPr>
                      <w:rFonts w:ascii="Century Gothic" w:hAnsi="Century Gothic"/>
                      <w:sz w:val="20"/>
                    </w:rPr>
                    <w:drawing>
                      <wp:inline distT="0" distB="0" distL="0" distR="0">
                        <wp:extent cx="1976363" cy="1482468"/>
                        <wp:effectExtent l="19050" t="19050" r="23887" b="22482"/>
                        <wp:docPr id="2" name="Picture 0" descr="class 2015-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ss 2015-1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249" cy="148463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shape>
        </w:pict>
      </w: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C50822" w:rsidP="00ED165B">
      <w:pPr>
        <w:tabs>
          <w:tab w:val="left" w:pos="2730"/>
        </w:tabs>
      </w:pPr>
      <w:r>
        <w:rPr>
          <w:noProof/>
          <w:sz w:val="50"/>
          <w:szCs w:val="50"/>
        </w:rPr>
        <w:pict>
          <v:shape id="_x0000_s1588" type="#_x0000_t202" style="position:absolute;margin-left:312.3pt;margin-top:396.5pt;width:90pt;height:101.65pt;z-index:251729920;mso-position-horizontal-relative:page;mso-position-vertical-relative:page" filled="f" stroked="f">
            <v:textbox inset="0,0,0,0">
              <w:txbxContent>
                <w:p w:rsidR="00C50822" w:rsidRDefault="00C50822" w:rsidP="00C50822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C50822" w:rsidRPr="00C50822" w:rsidRDefault="00C50822" w:rsidP="00C50822">
                  <w:pPr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81333" cy="981333"/>
                        <wp:effectExtent l="19050" t="0" r="9267" b="0"/>
                        <wp:docPr id="8" name="Picture 5" descr="https://s-media-cache-ak0.pinimg.com/236x/24/a5/1f/24a51f1d3f13d4d8caccad52e9b717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-media-cache-ak0.pinimg.com/236x/24/a5/1f/24a51f1d3f13d4d8caccad52e9b717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775" cy="98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33C6A" w:rsidRPr="00B96618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49.15pt;margin-top:361.45pt;width:215.65pt;height:133.65pt;z-index:251713536;visibility:visible;mso-wrap-edited:f;mso-position-horizontal-relative:page;mso-position-vertical-relative:page" filled="f" strokecolor="black [3213]" strokeweight="3pt">
            <v:stroke r:id="rId11" o:title="" filltype="pattern"/>
            <v:textbox style="mso-next-textbox:#_x0000_s1538" inset=",7.2pt,,7.2pt">
              <w:txbxContent>
                <w:p w:rsidR="00C830DD" w:rsidRDefault="00B71645" w:rsidP="004226AB">
                  <w:pPr>
                    <w:pStyle w:val="Heading1"/>
                    <w:jc w:val="center"/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My Math</w:t>
                  </w:r>
                </w:p>
                <w:p w:rsidR="00C96E53" w:rsidRDefault="00C96E53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495E39" w:rsidRPr="00B23BE6" w:rsidRDefault="009D7225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B23BE6">
                    <w:rPr>
                      <w:rFonts w:ascii="Century Gothic" w:hAnsi="Century Gothic"/>
                      <w:sz w:val="18"/>
                      <w:szCs w:val="18"/>
                    </w:rPr>
                    <w:t>Review</w:t>
                  </w:r>
                  <w:r w:rsidR="00C96E53" w:rsidRPr="00B23BE6">
                    <w:rPr>
                      <w:rFonts w:ascii="Century Gothic" w:hAnsi="Century Gothic"/>
                      <w:sz w:val="18"/>
                      <w:szCs w:val="18"/>
                    </w:rPr>
                    <w:t>ing</w:t>
                  </w:r>
                  <w:r w:rsidRPr="00B23BE6">
                    <w:rPr>
                      <w:rFonts w:ascii="Century Gothic" w:hAnsi="Century Gothic"/>
                      <w:sz w:val="18"/>
                      <w:szCs w:val="18"/>
                    </w:rPr>
                    <w:t xml:space="preserve">: </w:t>
                  </w:r>
                </w:p>
                <w:p w:rsidR="009D7225" w:rsidRPr="00B23BE6" w:rsidRDefault="009D7225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proofErr w:type="gramStart"/>
                  <w:r w:rsidRPr="00B23BE6">
                    <w:rPr>
                      <w:rFonts w:ascii="Century Gothic" w:hAnsi="Century Gothic"/>
                      <w:sz w:val="18"/>
                      <w:szCs w:val="18"/>
                    </w:rPr>
                    <w:t>Counting</w:t>
                  </w:r>
                  <w:r w:rsidR="00B23BE6" w:rsidRPr="00B23BE6">
                    <w:rPr>
                      <w:rFonts w:ascii="Century Gothic" w:hAnsi="Century Gothic"/>
                      <w:sz w:val="18"/>
                      <w:szCs w:val="18"/>
                    </w:rPr>
                    <w:t xml:space="preserve"> to 120</w:t>
                  </w:r>
                  <w:r w:rsidRPr="00B23BE6">
                    <w:rPr>
                      <w:rFonts w:ascii="Century Gothic" w:hAnsi="Century Gothic"/>
                      <w:sz w:val="18"/>
                      <w:szCs w:val="18"/>
                    </w:rPr>
                    <w:t>, number writing</w:t>
                  </w:r>
                  <w:r w:rsidR="00B23BE6" w:rsidRPr="00B23BE6">
                    <w:rPr>
                      <w:rFonts w:ascii="Century Gothic" w:hAnsi="Century Gothic"/>
                      <w:sz w:val="18"/>
                      <w:szCs w:val="18"/>
                    </w:rPr>
                    <w:t xml:space="preserve"> to 30</w:t>
                  </w:r>
                  <w:r w:rsidRPr="00B23BE6">
                    <w:rPr>
                      <w:rFonts w:ascii="Century Gothic" w:hAnsi="Century Gothic"/>
                      <w:sz w:val="18"/>
                      <w:szCs w:val="18"/>
                    </w:rPr>
                    <w:t>,</w:t>
                  </w:r>
                  <w:r w:rsidR="006F7C52" w:rsidRPr="00B23BE6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C96E53" w:rsidRPr="00B23BE6">
                    <w:rPr>
                      <w:rFonts w:ascii="Century Gothic" w:hAnsi="Century Gothic"/>
                      <w:sz w:val="18"/>
                      <w:szCs w:val="18"/>
                    </w:rPr>
                    <w:t xml:space="preserve">shapes, positional words, </w:t>
                  </w:r>
                  <w:r w:rsidR="006F7C52" w:rsidRPr="00B23BE6">
                    <w:rPr>
                      <w:rFonts w:ascii="Century Gothic" w:hAnsi="Century Gothic"/>
                      <w:sz w:val="18"/>
                      <w:szCs w:val="18"/>
                    </w:rPr>
                    <w:t xml:space="preserve">and </w:t>
                  </w:r>
                  <w:r w:rsidR="00BF13AD" w:rsidRPr="00B23BE6">
                    <w:rPr>
                      <w:rFonts w:ascii="Century Gothic" w:hAnsi="Century Gothic"/>
                      <w:sz w:val="18"/>
                      <w:szCs w:val="18"/>
                    </w:rPr>
                    <w:t>establishing calendar routines.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B96618" w:rsidRPr="00B96618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="00B96618" w:rsidRPr="00B96618">
        <w:rPr>
          <w:noProof/>
          <w:sz w:val="50"/>
          <w:szCs w:val="50"/>
        </w:rPr>
        <w:pict>
          <v:shape id="_x0000_s1551" type="#_x0000_t202" style="position:absolute;margin-left:40.05pt;margin-top:506.9pt;width:525pt;height:271.2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280477" w:rsidRPr="00BB15A6" w:rsidTr="00522FF5">
                    <w:trPr>
                      <w:trHeight w:val="3168"/>
                    </w:trPr>
                    <w:tc>
                      <w:tcPr>
                        <w:tcW w:w="1506" w:type="dxa"/>
                      </w:tcPr>
                      <w:p w:rsidR="00280477" w:rsidRPr="00ED69C1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1A1B9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Read 15-20 minutes tonight!</w:t>
                        </w:r>
                      </w:p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Complete 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280477" w:rsidRDefault="00280477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Default="00280477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No homework on Friday, enjoy your family and read together over the weekend!</w:t>
                        </w:r>
                      </w:p>
                      <w:p w:rsidR="00280477" w:rsidRPr="00522FF5" w:rsidRDefault="00280477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280477" w:rsidRPr="00522FF5" w:rsidRDefault="00280477" w:rsidP="00D33F59">
                        <w:pPr>
                          <w:pStyle w:val="BodyText2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4296" cy="1147250"/>
                              <wp:effectExtent l="19050" t="0" r="0" b="0"/>
                              <wp:docPr id="5" name="Picture 2" descr="parents read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parents read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863" cy="114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80477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80477" w:rsidRPr="00ED69C1" w:rsidRDefault="00280477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Counting/</w:t>
                        </w:r>
                      </w:p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number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Practice counting to 120 </w:t>
                        </w: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by ones and twos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Default="0028047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Counting/</w:t>
                        </w:r>
                      </w:p>
                      <w:p w:rsidR="00280477" w:rsidRPr="00522FF5" w:rsidRDefault="00280477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number worksheet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80477" w:rsidRPr="00522FF5" w:rsidRDefault="00280477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Practice counting to 120 </w:t>
                        </w: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by fives and tens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280477" w:rsidRPr="00522FF5" w:rsidRDefault="00280477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B96618" w:rsidRPr="00B96618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="00B96618" w:rsidRPr="00B96618">
        <w:rPr>
          <w:noProof/>
          <w:sz w:val="50"/>
          <w:szCs w:val="50"/>
        </w:rPr>
        <w:pict>
          <v:shape id="_x0000_s1569" type="#_x0000_t202" style="position:absolute;margin-left:40.05pt;margin-top:484.45pt;width:256.2pt;height:22.45pt;z-index:251722752;mso-position-horizontal-relative:page;mso-position-vertical-relative:page" filled="f" stroked="f">
            <v:textbox inset="0,0,0,0">
              <w:txbxContent>
                <w:p w:rsidR="001F119B" w:rsidRDefault="001F119B"/>
              </w:txbxContent>
            </v:textbox>
            <w10:wrap anchorx="page" anchory="page"/>
          </v:shape>
        </w:pict>
      </w:r>
      <w:r w:rsidR="00B96618" w:rsidRPr="00B96618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B96618" w:rsidRPr="00B96618">
        <w:rPr>
          <w:noProof/>
          <w:sz w:val="50"/>
          <w:szCs w:val="50"/>
        </w:rPr>
        <w:pict>
          <v:shape id="_x0000_s1557" type="#_x0000_t202" style="position:absolute;margin-left:45.75pt;margin-top:478.25pt;width:246.55pt;height:53.85pt;z-index:251718656;mso-position-horizontal-relative:page;mso-position-vertical-relative:page" filled="f" stroked="f">
            <v:textbox style="mso-next-textbox:#_x0000_s1557" inset="0,0,0,0">
              <w:txbxContent>
                <w:p w:rsidR="00556A82" w:rsidRPr="00305E21" w:rsidRDefault="002047C0" w:rsidP="003D181C">
                  <w:pPr>
                    <w:jc w:val="center"/>
                    <w:rPr>
                      <w:szCs w:val="17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1E3E7F">
                    <w:rPr>
                      <w:noProof/>
                    </w:rPr>
                    <w:drawing>
                      <wp:inline distT="0" distB="0" distL="0" distR="0">
                        <wp:extent cx="6350" cy="6350"/>
                        <wp:effectExtent l="0" t="0" r="0" b="0"/>
                        <wp:docPr id="3" name="Picture 2" descr="http://www.wallpapersbuzz.com/App/Css/clea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wallpapersbuzz.com/App/Css/clea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519" w:rsidRDefault="00383519">
      <w:r>
        <w:separator/>
      </w:r>
    </w:p>
  </w:endnote>
  <w:endnote w:type="continuationSeparator" w:id="0">
    <w:p w:rsidR="00383519" w:rsidRDefault="00383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519" w:rsidRDefault="00383519">
      <w:r>
        <w:separator/>
      </w:r>
    </w:p>
  </w:footnote>
  <w:footnote w:type="continuationSeparator" w:id="0">
    <w:p w:rsidR="00383519" w:rsidRDefault="003835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0.7pt;height:10.7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D017F"/>
    <w:multiLevelType w:val="hybridMultilevel"/>
    <w:tmpl w:val="F76C99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D2068B"/>
    <w:multiLevelType w:val="hybridMultilevel"/>
    <w:tmpl w:val="D382E3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458B9"/>
    <w:multiLevelType w:val="hybridMultilevel"/>
    <w:tmpl w:val="09D8091E"/>
    <w:lvl w:ilvl="0" w:tplc="7D661CC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F61914"/>
    <w:multiLevelType w:val="hybridMultilevel"/>
    <w:tmpl w:val="E0EC5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C24728"/>
    <w:multiLevelType w:val="hybridMultilevel"/>
    <w:tmpl w:val="46C435E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A76303"/>
    <w:multiLevelType w:val="hybridMultilevel"/>
    <w:tmpl w:val="99223B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393A55"/>
    <w:multiLevelType w:val="hybridMultilevel"/>
    <w:tmpl w:val="8A0EB16E"/>
    <w:lvl w:ilvl="0" w:tplc="24289102">
      <w:start w:val="1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8077B5"/>
    <w:multiLevelType w:val="hybridMultilevel"/>
    <w:tmpl w:val="6B8A0E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4A1DF0"/>
    <w:multiLevelType w:val="hybridMultilevel"/>
    <w:tmpl w:val="736699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4493230"/>
    <w:multiLevelType w:val="hybridMultilevel"/>
    <w:tmpl w:val="0DE2E29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573654"/>
    <w:multiLevelType w:val="hybridMultilevel"/>
    <w:tmpl w:val="2BE2074C"/>
    <w:lvl w:ilvl="0" w:tplc="891A4CD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C7779D"/>
    <w:multiLevelType w:val="hybridMultilevel"/>
    <w:tmpl w:val="BED6C232"/>
    <w:lvl w:ilvl="0" w:tplc="5C3CDC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3A7EB6"/>
    <w:multiLevelType w:val="hybridMultilevel"/>
    <w:tmpl w:val="C84A5270"/>
    <w:lvl w:ilvl="0" w:tplc="335A8A28">
      <w:start w:val="216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C40F62"/>
    <w:multiLevelType w:val="hybridMultilevel"/>
    <w:tmpl w:val="B9A8EF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B326075"/>
    <w:multiLevelType w:val="hybridMultilevel"/>
    <w:tmpl w:val="ADB2F68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F213ED"/>
    <w:multiLevelType w:val="hybridMultilevel"/>
    <w:tmpl w:val="46C435E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3E595C"/>
    <w:multiLevelType w:val="hybridMultilevel"/>
    <w:tmpl w:val="2C3EA3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D90C75"/>
    <w:multiLevelType w:val="hybridMultilevel"/>
    <w:tmpl w:val="2E8065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030910"/>
    <w:multiLevelType w:val="multilevel"/>
    <w:tmpl w:val="A2A2A02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4FD31AD2"/>
    <w:multiLevelType w:val="hybridMultilevel"/>
    <w:tmpl w:val="25B04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F7542A"/>
    <w:multiLevelType w:val="hybridMultilevel"/>
    <w:tmpl w:val="B9C07E32"/>
    <w:lvl w:ilvl="0" w:tplc="A39AD6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C78ED"/>
    <w:multiLevelType w:val="hybridMultilevel"/>
    <w:tmpl w:val="FBD4B67C"/>
    <w:lvl w:ilvl="0" w:tplc="2D940C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E5CF0"/>
    <w:multiLevelType w:val="hybridMultilevel"/>
    <w:tmpl w:val="442CBF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5FAC2590"/>
    <w:multiLevelType w:val="hybridMultilevel"/>
    <w:tmpl w:val="5F246D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B574E7"/>
    <w:multiLevelType w:val="hybridMultilevel"/>
    <w:tmpl w:val="228E2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3659FE"/>
    <w:multiLevelType w:val="hybridMultilevel"/>
    <w:tmpl w:val="BE52CAC4"/>
    <w:lvl w:ilvl="0" w:tplc="4348A3B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D36B63"/>
    <w:multiLevelType w:val="hybridMultilevel"/>
    <w:tmpl w:val="E4D2E364"/>
    <w:lvl w:ilvl="0" w:tplc="18EC832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E733B0"/>
    <w:multiLevelType w:val="hybridMultilevel"/>
    <w:tmpl w:val="262E144E"/>
    <w:lvl w:ilvl="0" w:tplc="8C96F8F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FD63F4"/>
    <w:multiLevelType w:val="hybridMultilevel"/>
    <w:tmpl w:val="46C435E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927A43"/>
    <w:multiLevelType w:val="hybridMultilevel"/>
    <w:tmpl w:val="CF5C9A7E"/>
    <w:lvl w:ilvl="0" w:tplc="A34075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2E5183"/>
    <w:multiLevelType w:val="hybridMultilevel"/>
    <w:tmpl w:val="B8263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57720A"/>
    <w:multiLevelType w:val="hybridMultilevel"/>
    <w:tmpl w:val="5EF2D89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00390C"/>
    <w:multiLevelType w:val="hybridMultilevel"/>
    <w:tmpl w:val="CB3EA0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0070B28"/>
    <w:multiLevelType w:val="multilevel"/>
    <w:tmpl w:val="464A114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lowerLetter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lowerLetter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lowerLetter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>
    <w:nsid w:val="74A8211E"/>
    <w:multiLevelType w:val="hybridMultilevel"/>
    <w:tmpl w:val="4248128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9"/>
  </w:num>
  <w:num w:numId="12">
    <w:abstractNumId w:val="19"/>
  </w:num>
  <w:num w:numId="13">
    <w:abstractNumId w:val="36"/>
  </w:num>
  <w:num w:numId="14">
    <w:abstractNumId w:val="31"/>
  </w:num>
  <w:num w:numId="15">
    <w:abstractNumId w:val="30"/>
  </w:num>
  <w:num w:numId="16">
    <w:abstractNumId w:val="16"/>
  </w:num>
  <w:num w:numId="17">
    <w:abstractNumId w:val="47"/>
  </w:num>
  <w:num w:numId="18">
    <w:abstractNumId w:val="39"/>
  </w:num>
  <w:num w:numId="19">
    <w:abstractNumId w:val="23"/>
  </w:num>
  <w:num w:numId="20">
    <w:abstractNumId w:val="29"/>
  </w:num>
  <w:num w:numId="21">
    <w:abstractNumId w:val="21"/>
  </w:num>
  <w:num w:numId="22">
    <w:abstractNumId w:val="40"/>
  </w:num>
  <w:num w:numId="23">
    <w:abstractNumId w:val="12"/>
  </w:num>
  <w:num w:numId="24">
    <w:abstractNumId w:val="41"/>
  </w:num>
  <w:num w:numId="25">
    <w:abstractNumId w:val="22"/>
  </w:num>
  <w:num w:numId="26">
    <w:abstractNumId w:val="42"/>
  </w:num>
  <w:num w:numId="27">
    <w:abstractNumId w:val="45"/>
  </w:num>
  <w:num w:numId="28">
    <w:abstractNumId w:val="26"/>
  </w:num>
  <w:num w:numId="29">
    <w:abstractNumId w:val="14"/>
  </w:num>
  <w:num w:numId="30">
    <w:abstractNumId w:val="43"/>
  </w:num>
  <w:num w:numId="31">
    <w:abstractNumId w:val="20"/>
  </w:num>
  <w:num w:numId="32">
    <w:abstractNumId w:val="44"/>
  </w:num>
  <w:num w:numId="33">
    <w:abstractNumId w:val="13"/>
  </w:num>
  <w:num w:numId="34">
    <w:abstractNumId w:val="38"/>
  </w:num>
  <w:num w:numId="35">
    <w:abstractNumId w:val="33"/>
  </w:num>
  <w:num w:numId="36">
    <w:abstractNumId w:val="15"/>
  </w:num>
  <w:num w:numId="37">
    <w:abstractNumId w:val="32"/>
  </w:num>
  <w:num w:numId="38">
    <w:abstractNumId w:val="18"/>
  </w:num>
  <w:num w:numId="39">
    <w:abstractNumId w:val="28"/>
  </w:num>
  <w:num w:numId="40">
    <w:abstractNumId w:val="34"/>
  </w:num>
  <w:num w:numId="41">
    <w:abstractNumId w:val="27"/>
  </w:num>
  <w:num w:numId="42">
    <w:abstractNumId w:val="11"/>
  </w:num>
  <w:num w:numId="43">
    <w:abstractNumId w:val="25"/>
  </w:num>
  <w:num w:numId="44">
    <w:abstractNumId w:val="46"/>
  </w:num>
  <w:num w:numId="45">
    <w:abstractNumId w:val="24"/>
  </w:num>
  <w:num w:numId="46">
    <w:abstractNumId w:val="10"/>
  </w:num>
  <w:num w:numId="47">
    <w:abstractNumId w:val="48"/>
  </w:num>
  <w:num w:numId="48">
    <w:abstractNumId w:val="17"/>
  </w:num>
  <w:num w:numId="49">
    <w:abstractNumId w:val="35"/>
  </w:num>
  <w:num w:numId="5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5F61"/>
    <w:rsid w:val="00040546"/>
    <w:rsid w:val="000410CD"/>
    <w:rsid w:val="000515A4"/>
    <w:rsid w:val="00063173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6884"/>
    <w:rsid w:val="001025B3"/>
    <w:rsid w:val="00104338"/>
    <w:rsid w:val="00111A20"/>
    <w:rsid w:val="00111CDA"/>
    <w:rsid w:val="00116BA7"/>
    <w:rsid w:val="00122542"/>
    <w:rsid w:val="001325BF"/>
    <w:rsid w:val="00132BB7"/>
    <w:rsid w:val="0013528B"/>
    <w:rsid w:val="001402F2"/>
    <w:rsid w:val="00142879"/>
    <w:rsid w:val="00144343"/>
    <w:rsid w:val="0014699E"/>
    <w:rsid w:val="001574AA"/>
    <w:rsid w:val="00160B30"/>
    <w:rsid w:val="00164D3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52E11"/>
    <w:rsid w:val="00255F4A"/>
    <w:rsid w:val="00257B8E"/>
    <w:rsid w:val="002614FA"/>
    <w:rsid w:val="00263E07"/>
    <w:rsid w:val="00266F5F"/>
    <w:rsid w:val="00270335"/>
    <w:rsid w:val="002703AF"/>
    <w:rsid w:val="00277D21"/>
    <w:rsid w:val="00280477"/>
    <w:rsid w:val="00281371"/>
    <w:rsid w:val="00284F12"/>
    <w:rsid w:val="00292CE9"/>
    <w:rsid w:val="002948FC"/>
    <w:rsid w:val="0029638E"/>
    <w:rsid w:val="002A123F"/>
    <w:rsid w:val="002A2F80"/>
    <w:rsid w:val="002B1E02"/>
    <w:rsid w:val="002B291E"/>
    <w:rsid w:val="002B5133"/>
    <w:rsid w:val="002C08BC"/>
    <w:rsid w:val="002C18F1"/>
    <w:rsid w:val="002C35F7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8C6"/>
    <w:rsid w:val="003E350E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61909"/>
    <w:rsid w:val="004629DF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6666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E85"/>
    <w:rsid w:val="00841065"/>
    <w:rsid w:val="0084273F"/>
    <w:rsid w:val="00843594"/>
    <w:rsid w:val="00846568"/>
    <w:rsid w:val="00847270"/>
    <w:rsid w:val="00851A42"/>
    <w:rsid w:val="00852988"/>
    <w:rsid w:val="00854162"/>
    <w:rsid w:val="00854391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78FE"/>
    <w:rsid w:val="00B00C94"/>
    <w:rsid w:val="00B0358E"/>
    <w:rsid w:val="00B07FB3"/>
    <w:rsid w:val="00B13286"/>
    <w:rsid w:val="00B14400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52F15"/>
    <w:rsid w:val="00B53ADA"/>
    <w:rsid w:val="00B55990"/>
    <w:rsid w:val="00B619B9"/>
    <w:rsid w:val="00B62ACF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7CE1"/>
    <w:rsid w:val="00BF13AD"/>
    <w:rsid w:val="00BF5254"/>
    <w:rsid w:val="00BF76E9"/>
    <w:rsid w:val="00C01D97"/>
    <w:rsid w:val="00C075E5"/>
    <w:rsid w:val="00C110DE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64765"/>
    <w:rsid w:val="00C65BD8"/>
    <w:rsid w:val="00C7162E"/>
    <w:rsid w:val="00C72122"/>
    <w:rsid w:val="00C80EC0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6530"/>
    <w:rsid w:val="00D60CDB"/>
    <w:rsid w:val="00D628B8"/>
    <w:rsid w:val="00D62963"/>
    <w:rsid w:val="00D630AD"/>
    <w:rsid w:val="00D63F03"/>
    <w:rsid w:val="00D64F7B"/>
    <w:rsid w:val="00D6723E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DD"/>
    <w:rsid w:val="00E47651"/>
    <w:rsid w:val="00E542E8"/>
    <w:rsid w:val="00E54A87"/>
    <w:rsid w:val="00E5550D"/>
    <w:rsid w:val="00E56A8E"/>
    <w:rsid w:val="00E57D1B"/>
    <w:rsid w:val="00E63F5B"/>
    <w:rsid w:val="00E70625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88995-76D0-4A16-9109-170351335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55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12</cp:revision>
  <cp:lastPrinted>2015-08-23T01:07:00Z</cp:lastPrinted>
  <dcterms:created xsi:type="dcterms:W3CDTF">2015-08-22T12:45:00Z</dcterms:created>
  <dcterms:modified xsi:type="dcterms:W3CDTF">2015-08-23T01:07:00Z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