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92608E" w:rsidRDefault="000C415A" w:rsidP="0042154C">
      <w:pPr>
        <w:pStyle w:val="Masthead"/>
        <w:jc w:val="left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82" type="#_x0000_t202" style="position:absolute;margin-left:69.3pt;margin-top:34.55pt;width:82.5pt;height:77.75pt;z-index:251727872;mso-position-horizontal-relative:page;mso-position-vertical-relative:page" filled="f" stroked="f">
            <v:textbox inset="0,0,0,0">
              <w:txbxContent>
                <w:p w:rsidR="00363065" w:rsidRDefault="00363065">
                  <w:r w:rsidRPr="00363065">
                    <w:rPr>
                      <w:noProof/>
                    </w:rPr>
                    <w:drawing>
                      <wp:inline distT="0" distB="0" distL="0" distR="0">
                        <wp:extent cx="1105415" cy="957761"/>
                        <wp:effectExtent l="19050" t="0" r="0" b="0"/>
                        <wp:docPr id="7" name="Picture 3" descr="C:\Users\Dana\Documents\GFH First Grade\Class Organizaton\Bulldog puppy-blue coll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ana\Documents\GFH First Grade\Class Organizaton\Bulldog puppy-blue coll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r="73395" b="580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9191" cy="9610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308" style="position:absolute;margin-left:330.3pt;margin-top:34.55pt;width:226.2pt;height:80.85pt;z-index:251656192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inset="0,0,0,0"/>
            <w10:wrap anchorx="page" anchory="page"/>
          </v:rect>
        </w:pict>
      </w:r>
      <w:r>
        <w:rPr>
          <w:noProof/>
        </w:rPr>
        <w:pict>
          <v:shape id="_x0000_s1519" type="#_x0000_t202" style="position:absolute;margin-left:154.95pt;margin-top:40.3pt;width:132pt;height:75.1pt;z-index:251710464;mso-position-horizontal-relative:page;mso-position-vertical-relative:page" fillcolor="white [3212]" stroked="f">
            <v:textbox style="mso-next-textbox:#_x0000_s1519" inset="0,0,0,0">
              <w:txbxContent>
                <w:p w:rsidR="004226AB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News from </w:t>
                  </w:r>
                </w:p>
                <w:p w:rsidR="004226AB" w:rsidRPr="00C465C5" w:rsidRDefault="002D58F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Ms.Ogorek’s</w:t>
                  </w:r>
                  <w:proofErr w:type="spellEnd"/>
                  <w:proofErr w:type="gramEnd"/>
                </w:p>
                <w:p w:rsidR="000410CD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1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st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Grade Class!</w:t>
                  </w:r>
                </w:p>
                <w:p w:rsidR="007D1FC8" w:rsidRPr="00EB421B" w:rsidRDefault="00AF664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0"/>
                    </w:rPr>
                  </w:pPr>
                  <w:r>
                    <w:rPr>
                      <w:rFonts w:ascii="Century Gothic" w:hAnsi="Century Gothic" w:cs="Arial"/>
                      <w:b/>
                      <w:sz w:val="20"/>
                    </w:rPr>
                    <w:t xml:space="preserve">September </w:t>
                  </w:r>
                  <w:r w:rsidR="00D32295">
                    <w:rPr>
                      <w:rFonts w:ascii="Century Gothic" w:hAnsi="Century Gothic" w:cs="Arial"/>
                      <w:b/>
                      <w:sz w:val="20"/>
                    </w:rPr>
                    <w:t>14</w:t>
                  </w:r>
                  <w:r w:rsidR="00D32295" w:rsidRPr="00D32295">
                    <w:rPr>
                      <w:rFonts w:ascii="Century Gothic" w:hAnsi="Century Gothic" w:cs="Arial"/>
                      <w:b/>
                      <w:sz w:val="20"/>
                      <w:vertAlign w:val="superscript"/>
                    </w:rPr>
                    <w:t>th</w:t>
                  </w:r>
                  <w:r w:rsidR="00D32295">
                    <w:rPr>
                      <w:rFonts w:ascii="Century Gothic" w:hAnsi="Century Gothic" w:cs="Arial"/>
                      <w:b/>
                      <w:sz w:val="20"/>
                    </w:rPr>
                    <w:t>-18</w:t>
                  </w:r>
                  <w:r w:rsidR="00D32295" w:rsidRPr="00D32295">
                    <w:rPr>
                      <w:rFonts w:ascii="Century Gothic" w:hAnsi="Century Gothic" w:cs="Arial"/>
                      <w:b/>
                      <w:sz w:val="20"/>
                      <w:vertAlign w:val="superscript"/>
                    </w:rPr>
                    <w:t>th</w:t>
                  </w:r>
                  <w:r w:rsidR="00D32295">
                    <w:rPr>
                      <w:rFonts w:ascii="Century Gothic" w:hAnsi="Century Gothic" w:cs="Arial"/>
                      <w:b/>
                      <w:sz w:val="20"/>
                    </w:rPr>
                    <w:t xml:space="preserve"> </w:t>
                  </w:r>
                  <w:r>
                    <w:rPr>
                      <w:rFonts w:ascii="Century Gothic" w:hAnsi="Century Gothic" w:cs="Arial"/>
                      <w:b/>
                      <w:sz w:val="20"/>
                    </w:rPr>
                    <w:t xml:space="preserve"> </w:t>
                  </w:r>
                </w:p>
                <w:p w:rsidR="00B71645" w:rsidRDefault="00B7164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974E75" w:rsidRDefault="00974E7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664CA9" w:rsidRDefault="00664CA9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377AF7" w:rsidRPr="00997B57" w:rsidRDefault="00377AF7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  <w:vertAlign w:val="superscript"/>
                    </w:rPr>
                  </w:pPr>
                </w:p>
                <w:p w:rsidR="00997B57" w:rsidRDefault="00997B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25C0F" w:rsidRDefault="00825C0F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46568" w:rsidRDefault="00846568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223639" w:rsidRDefault="00223639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CE5B91" w:rsidRDefault="00CE5B9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935457" w:rsidRDefault="009354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E7520B" w:rsidRDefault="00E7520B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0410CD" w:rsidRDefault="00FB5DC6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  <w:r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9D4ADE" w:rsidRPr="00E70625" w:rsidRDefault="009D4ADE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305E21" w:rsidRDefault="00305E2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</w:p>
                <w:p w:rsidR="00192DFF" w:rsidRPr="008A7DF7" w:rsidRDefault="00192DFF" w:rsidP="000410CD">
                  <w:pPr>
                    <w:jc w:val="center"/>
                    <w:rPr>
                      <w:rFonts w:ascii="Doodle Basic" w:hAnsi="Doodle Basic" w:cs="Arial"/>
                      <w:b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9" type="#_x0000_t202" style="position:absolute;margin-left:336.15pt;margin-top:40.3pt;width:216.5pt;height:75.1pt;z-index:251726848;mso-wrap-edited:f;mso-position-horizontal-relative:page;mso-position-vertical-relative:page" fillcolor="white [3212]" stroked="f">
            <v:textbox style="mso-next-textbox:#_x0000_s1579" inset="0,0,0,0">
              <w:txbxContent>
                <w:p w:rsidR="00C33C4C" w:rsidRPr="00B71645" w:rsidRDefault="003534D1" w:rsidP="00C33C4C">
                  <w:pPr>
                    <w:pStyle w:val="Heading3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Stay in </w:t>
                  </w:r>
                  <w:r w:rsidR="001E1149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touch</w:t>
                  </w:r>
                  <w:r w:rsidR="00C33C4C" w:rsidRPr="00B71645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:</w:t>
                  </w:r>
                </w:p>
                <w:p w:rsidR="00C33C4C" w:rsidRPr="00E5550D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Phone: 216-475-8110 Ext.55131</w:t>
                  </w:r>
                </w:p>
                <w:p w:rsidR="00C33C4C" w:rsidRPr="00E5550D" w:rsidRDefault="00C33C4C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 xml:space="preserve">Email: </w:t>
                  </w:r>
                  <w:r w:rsidR="003534D1"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dogorek@ghbulldogs.org</w:t>
                  </w:r>
                </w:p>
                <w:p w:rsidR="003534D1" w:rsidRPr="001E1149" w:rsidRDefault="003534D1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Website</w:t>
                  </w: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: </w:t>
                  </w:r>
                  <w:r w:rsidRPr="001E1149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www.msogorek.weebly.com</w:t>
                  </w:r>
                </w:p>
                <w:p w:rsidR="00C33C4C" w:rsidRPr="001E1149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color w:val="auto"/>
                      <w:sz w:val="20"/>
                      <w:szCs w:val="20"/>
                    </w:rPr>
                  </w:pPr>
                </w:p>
                <w:p w:rsidR="00C33C4C" w:rsidRPr="001B32F2" w:rsidRDefault="00C33C4C" w:rsidP="00C33C4C">
                  <w:pPr>
                    <w:pStyle w:val="SchoolAddress"/>
                    <w:jc w:val="center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5" type="#_x0000_t202" style="position:absolute;margin-left:54pt;margin-top:30.45pt;width:254.25pt;height:88.75pt;z-index:251675648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style="mso-next-textbox:#_x0000_s1455" inset="0,0,0,0">
              <w:txbxContent>
                <w:p w:rsidR="008F6C67" w:rsidRPr="003534D1" w:rsidRDefault="008F6C67" w:rsidP="003743CF">
                  <w:pPr>
                    <w:rPr>
                      <w:color w:val="66FFFF"/>
                    </w:rPr>
                  </w:pPr>
                </w:p>
              </w:txbxContent>
            </v:textbox>
            <w10:wrap side="left" anchorx="page" anchory="page"/>
          </v:shape>
        </w:pict>
      </w:r>
      <w:r>
        <w:rPr>
          <w:noProof/>
        </w:rPr>
        <w:pict>
          <v:group id="_x0000_s1324" style="position:absolute;margin-left:11.9pt;margin-top:71.55pt;width:573.1pt;height:706.6pt;z-index:251633664;mso-position-horizontal-relative:page;mso-position-vertical-relative:page" coordorigin="540,1260" coordsize="11160,13860">
            <v:rect id="_x0000_s1319" style="position:absolute;left:540;top:1440;width:11160;height:13680;mso-position-horizontal-relative:page;mso-position-vertical-relative:page" o:regroupid="4" filled="f" strokecolor="#0070c0" strokeweight="1pt">
              <v:textbox inset="0,0,0,0"/>
            </v:rect>
            <v:rect id="_x0000_s1322" style="position:absolute;left:8100;top:1260;width:540;height:360;mso-position-horizontal-relative:page;mso-position-vertical-relative:page" o:regroupid="4" strokecolor="#0070c0" strokeweight="1pt">
              <v:textbox inset="0,0,0,0"/>
            </v:rect>
            <w10:wrap anchorx="page" anchory="page"/>
          </v:group>
        </w:pict>
      </w:r>
      <w:r>
        <w:rPr>
          <w:noProof/>
        </w:rPr>
        <w:pict>
          <v:shape id="_x0000_s1454" type="#_x0000_t202" style="position:absolute;margin-left:63pt;margin-top:405pt;width:171pt;height:117pt;z-index:251674624;mso-wrap-style:none;mso-position-horizontal-relative:page;mso-position-vertical-relative:page" filled="f" stroked="f">
            <v:textbox style="mso-next-textbox:#_x0000_s1454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8" type="#_x0000_t202" style="position:absolute;margin-left:200pt;margin-top:248pt;width:7.2pt;height:7.2pt;z-index:251640832;visibility:hidden;mso-position-horizontal-relative:page;mso-position-vertical-relative:page" filled="f" stroked="f">
            <v:textbox style="mso-next-textbox:#_x0000_s116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2" type="#_x0000_t202" style="position:absolute;margin-left:199.2pt;margin-top:519.8pt;width:7.2pt;height:7.2pt;z-index:251641856;visibility:hidden;mso-position-horizontal-relative:page;mso-position-vertical-relative:page" filled="f" stroked="f">
            <v:textbox style="mso-next-textbox:#_x0000_s117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1" type="#_x0000_t202" style="position:absolute;margin-left:90pt;margin-top:414pt;width:105.1pt;height:115.35pt;z-index:251673600;mso-wrap-style:none;mso-position-horizontal-relative:page;mso-position-vertical-relative:page" filled="f" stroked="f">
            <v:textbox style="mso-next-textbox:#_x0000_s1451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6" type="#_x0000_t202" style="position:absolute;margin-left:200pt;margin-top:97pt;width:7.2pt;height:7.2pt;z-index:251642880;visibility:hidden;mso-position-horizontal-relative:page;mso-position-vertical-relative:page" filled="f" stroked="f">
            <v:textbox style="mso-next-textbox:#_x0000_s117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0" type="#_x0000_t202" style="position:absolute;margin-left:201pt;margin-top:351pt;width:7.2pt;height:7.2pt;z-index:251643904;visibility:hidden;mso-position-horizontal-relative:page;mso-position-vertical-relative:page" filled="f" stroked="f">
            <v:textbox style="mso-next-textbox:#_x0000_s118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4" type="#_x0000_t202" style="position:absolute;margin-left:201pt;margin-top:604pt;width:7.2pt;height:7.2pt;z-index:251644928;visibility:hidden;mso-position-horizontal-relative:page;mso-position-vertical-relative:page" filled="f" stroked="f">
            <v:textbox style="mso-next-textbox:#_x0000_s118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8" type="#_x0000_t202" style="position:absolute;margin-left:43pt;margin-top:98pt;width:7.2pt;height:7.2pt;z-index:251645952;visibility:hidden;mso-position-horizontal-relative:page;mso-position-vertical-relative:page" filled="f" stroked="f">
            <v:textbox style="mso-next-textbox:#_x0000_s118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2" type="#_x0000_t202" style="position:absolute;margin-left:43.2pt;margin-top:451pt;width:7.2pt;height:7.2pt;z-index:251646976;visibility:hidden;mso-position-horizontal-relative:page;mso-position-vertical-relative:page" filled="f" stroked="f">
            <v:textbox style="mso-next-textbox:#_x0000_s119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6" type="#_x0000_t202" style="position:absolute;margin-left:200pt;margin-top:82.8pt;width:7.2pt;height:7.2pt;z-index:251648000;visibility:hidden;mso-position-horizontal-relative:page;mso-position-vertical-relative:page" filled="f" stroked="f">
            <v:textbox style="mso-next-textbox:#_x0000_s119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0" type="#_x0000_t202" style="position:absolute;margin-left:198.2pt;margin-top:319pt;width:7.2pt;height:7.2pt;z-index:251649024;visibility:hidden;mso-position-horizontal-relative:page;mso-position-vertical-relative:page" filled="f" stroked="f">
            <v:textbox style="mso-next-textbox:#_x0000_s120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4" type="#_x0000_t202" style="position:absolute;margin-left:199pt;margin-top:546pt;width:7.2pt;height:7.2pt;z-index:251650048;visibility:hidden;mso-position-horizontal-relative:page;mso-position-vertical-relative:page" filled="f" stroked="f">
            <v:textbox style="mso-next-textbox:#_x0000_s120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8" type="#_x0000_t202" style="position:absolute;margin-left:43pt;margin-top:98pt;width:7.2pt;height:7.2pt;z-index:251651072;visibility:hidden;mso-position-horizontal-relative:page;mso-position-vertical-relative:page" filled="f" stroked="f">
            <v:textbox style="mso-next-textbox:#_x0000_s120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2" type="#_x0000_t202" style="position:absolute;margin-left:42.2pt;margin-top:436.8pt;width:7.2pt;height:7.2pt;z-index:251652096;visibility:hidden;mso-position-horizontal-relative:page;mso-position-vertical-relative:page" filled="f" stroked="f">
            <v:textbox style="mso-next-textbox:#_x0000_s121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4" type="#_x0000_t202" style="position:absolute;margin-left:200pt;margin-top:22pt;width:7.2pt;height:7.2pt;z-index:251653120;visibility:hidden;mso-position-horizontal-relative:page;mso-position-vertical-relative:page" filled="f" stroked="f">
            <v:textbox style="mso-next-textbox:#_x0000_s124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8" type="#_x0000_t202" style="position:absolute;margin-left:201pt;margin-top:213.8pt;width:7.2pt;height:7.2pt;z-index:251654144;visibility:hidden;mso-position-horizontal-relative:page;mso-position-vertical-relative:page" filled="f" stroked="f">
            <v:textbox style="mso-next-textbox:#_x0000_s124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2" type="#_x0000_t202" style="position:absolute;margin-left:202pt;margin-top:362pt;width:7.2pt;height:7.2pt;z-index:251655168;visibility:hidden;mso-position-horizontal-relative:page;mso-position-vertical-relative:page" filled="f" stroked="f">
            <v:textbox style="mso-next-textbox:#_x0000_s125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0C415A" w:rsidP="0092608E">
      <w:r w:rsidRPr="000C415A">
        <w:rPr>
          <w:noProof/>
          <w:sz w:val="50"/>
          <w:szCs w:val="50"/>
        </w:rPr>
        <w:pict>
          <v:shape id="_x0000_s1548" type="#_x0000_t202" style="position:absolute;margin-left:37.05pt;margin-top:127.8pt;width:259.2pt;height:101.05pt;z-index:251715584;visibility:visible;mso-wrap-edited:f;mso-position-horizontal-relative:page;mso-position-vertical-relative:page" filled="f" strokecolor="black [3213]" strokeweight="4pt">
            <v:stroke dashstyle="1 1" endcap="round"/>
            <v:textbox style="mso-next-textbox:#_x0000_s1548" inset=",7.2pt,,7.2pt">
              <w:txbxContent>
                <w:p w:rsidR="00A100B0" w:rsidRPr="0043376F" w:rsidRDefault="00C465C5" w:rsidP="00C465C5">
                  <w:pPr>
                    <w:jc w:val="center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0D0E26">
                    <w:rPr>
                      <w:rFonts w:ascii="Century Gothic" w:hAnsi="Century Gothic" w:cs="Tahoma"/>
                      <w:b/>
                      <w:i/>
                      <w:szCs w:val="24"/>
                      <w:u w:val="single"/>
                    </w:rPr>
                    <w:t>Related Arts</w:t>
                  </w:r>
                  <w:r w:rsidRPr="0043376F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(Specials) this week: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Monday:  </w:t>
                  </w:r>
                  <w:r w:rsidR="00D32295">
                    <w:rPr>
                      <w:rFonts w:ascii="Century Gothic" w:hAnsi="Century Gothic" w:cs="Tahoma"/>
                      <w:sz w:val="18"/>
                      <w:szCs w:val="18"/>
                    </w:rPr>
                    <w:t>Physical Education</w:t>
                  </w:r>
                  <w:r w:rsidR="003371BC">
                    <w:rPr>
                      <w:rFonts w:ascii="Century Gothic" w:hAnsi="Century Gothic" w:cs="Tahoma"/>
                      <w:sz w:val="18"/>
                      <w:szCs w:val="18"/>
                    </w:rPr>
                    <w:t>/Library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Tuesday:  </w:t>
                  </w:r>
                  <w:r w:rsidR="002E00D5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</w:t>
                  </w:r>
                  <w:r w:rsidR="00D32295">
                    <w:rPr>
                      <w:rFonts w:ascii="Century Gothic" w:hAnsi="Century Gothic" w:cs="Tahoma"/>
                      <w:sz w:val="18"/>
                      <w:szCs w:val="18"/>
                    </w:rPr>
                    <w:t>Music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Wednesday:  </w:t>
                  </w:r>
                  <w:r w:rsidR="00D32295">
                    <w:rPr>
                      <w:rFonts w:ascii="Century Gothic" w:hAnsi="Century Gothic" w:cs="Tahoma"/>
                      <w:sz w:val="18"/>
                      <w:szCs w:val="18"/>
                    </w:rPr>
                    <w:t>Technology</w:t>
                  </w:r>
                </w:p>
                <w:p w:rsidR="00826671" w:rsidRPr="008D6E03" w:rsidRDefault="00826671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>Thursday:</w:t>
                  </w:r>
                  <w:r w:rsidR="002948FC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 </w:t>
                  </w:r>
                  <w:r w:rsidR="00D32295">
                    <w:rPr>
                      <w:rFonts w:ascii="Century Gothic" w:hAnsi="Century Gothic" w:cs="Tahoma"/>
                      <w:sz w:val="18"/>
                      <w:szCs w:val="18"/>
                    </w:rPr>
                    <w:t>Physical Education</w:t>
                  </w:r>
                </w:p>
                <w:p w:rsidR="00826671" w:rsidRPr="008D6E03" w:rsidRDefault="00826671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>Friday:</w:t>
                  </w:r>
                  <w:r w:rsidR="00C465C5"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 </w:t>
                  </w:r>
                  <w:r w:rsidR="00D32295">
                    <w:rPr>
                      <w:rFonts w:ascii="Century Gothic" w:hAnsi="Century Gothic" w:cs="Tahoma"/>
                      <w:sz w:val="18"/>
                      <w:szCs w:val="18"/>
                    </w:rPr>
                    <w:t>Music</w:t>
                  </w:r>
                </w:p>
                <w:p w:rsidR="00C465C5" w:rsidRPr="008D6E03" w:rsidRDefault="00C465C5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Next Monday:  </w:t>
                  </w:r>
                  <w:r w:rsidR="00D32295">
                    <w:rPr>
                      <w:rFonts w:ascii="Century Gothic" w:hAnsi="Century Gothic" w:cs="Tahoma"/>
                      <w:sz w:val="18"/>
                      <w:szCs w:val="18"/>
                    </w:rPr>
                    <w:t>Technology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oundrect id="_x0000_s1585" style="position:absolute;margin-left:457.05pt;margin-top:127.8pt;width:108pt;height:130.5pt;z-index:251728896;visibility:visible;mso-wrap-edited:f;mso-position-horizontal-relative:page;mso-position-vertical-relative:page" arcsize="10923f" filled="f" strokecolor="black [3213]" strokeweight="1pt">
            <v:textbox style="mso-next-textbox:#_x0000_s1585" inset=",7.2pt,,7.2pt">
              <w:txbxContent>
                <w:p w:rsidR="00ED7762" w:rsidRDefault="00ED7762" w:rsidP="00ED7762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Social Studies</w:t>
                  </w:r>
                </w:p>
                <w:p w:rsidR="00C96E53" w:rsidRDefault="002E00D5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C96E53">
                    <w:rPr>
                      <w:rFonts w:ascii="Century Gothic" w:hAnsi="Century Gothic"/>
                      <w:sz w:val="18"/>
                      <w:szCs w:val="18"/>
                    </w:rPr>
                    <w:t>Continue with</w:t>
                  </w:r>
                  <w:r w:rsidR="00C76151">
                    <w:rPr>
                      <w:rFonts w:ascii="Century Gothic" w:hAnsi="Century Gothic"/>
                      <w:sz w:val="18"/>
                      <w:szCs w:val="18"/>
                    </w:rPr>
                    <w:t xml:space="preserve"> following rules…</w:t>
                  </w:r>
                </w:p>
                <w:p w:rsidR="00AF664D" w:rsidRPr="00C76151" w:rsidRDefault="00AF664D" w:rsidP="00AF664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6"/>
                      <w:szCs w:val="16"/>
                    </w:rPr>
                  </w:pPr>
                </w:p>
                <w:p w:rsidR="00AF664D" w:rsidRPr="00C76151" w:rsidRDefault="00D32295" w:rsidP="00AF664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6"/>
                      <w:szCs w:val="16"/>
                    </w:rPr>
                  </w:pPr>
                  <w:r w:rsidRPr="00C76151">
                    <w:rPr>
                      <w:rFonts w:ascii="Century Gothic" w:hAnsi="Century Gothic"/>
                      <w:sz w:val="16"/>
                      <w:szCs w:val="16"/>
                    </w:rPr>
                    <w:t>Showing Respect</w:t>
                  </w:r>
                </w:p>
                <w:p w:rsidR="00AF664D" w:rsidRPr="00C76151" w:rsidRDefault="00AF664D" w:rsidP="00AF664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6"/>
                      <w:szCs w:val="16"/>
                    </w:rPr>
                  </w:pPr>
                </w:p>
                <w:p w:rsidR="00AF664D" w:rsidRPr="00C76151" w:rsidRDefault="00AF664D" w:rsidP="00AF664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6"/>
                      <w:szCs w:val="16"/>
                    </w:rPr>
                  </w:pPr>
                  <w:r w:rsidRPr="00C76151">
                    <w:rPr>
                      <w:rFonts w:ascii="Century Gothic" w:hAnsi="Century Gothic"/>
                      <w:sz w:val="16"/>
                      <w:szCs w:val="16"/>
                    </w:rPr>
                    <w:t>Rais</w:t>
                  </w:r>
                  <w:r w:rsidR="00FA4649" w:rsidRPr="00C76151">
                    <w:rPr>
                      <w:rFonts w:ascii="Century Gothic" w:hAnsi="Century Gothic"/>
                      <w:sz w:val="16"/>
                      <w:szCs w:val="16"/>
                    </w:rPr>
                    <w:t>ing</w:t>
                  </w:r>
                  <w:r w:rsidRPr="00C76151">
                    <w:rPr>
                      <w:rFonts w:ascii="Century Gothic" w:hAnsi="Century Gothic"/>
                      <w:sz w:val="16"/>
                      <w:szCs w:val="16"/>
                    </w:rPr>
                    <w:t xml:space="preserve"> Hand to Speak</w:t>
                  </w:r>
                </w:p>
                <w:p w:rsidR="00FA4649" w:rsidRPr="00C76151" w:rsidRDefault="00FA4649" w:rsidP="00AF664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6"/>
                      <w:szCs w:val="16"/>
                    </w:rPr>
                  </w:pPr>
                </w:p>
                <w:p w:rsidR="00FA4649" w:rsidRPr="00C76151" w:rsidRDefault="00FA4649" w:rsidP="00AF664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6"/>
                      <w:szCs w:val="16"/>
                    </w:rPr>
                  </w:pPr>
                  <w:r w:rsidRPr="00C76151">
                    <w:rPr>
                      <w:rFonts w:ascii="Century Gothic" w:hAnsi="Century Gothic"/>
                      <w:sz w:val="16"/>
                      <w:szCs w:val="16"/>
                    </w:rPr>
                    <w:t>Quiet in the hallway</w:t>
                  </w:r>
                </w:p>
                <w:p w:rsidR="00EB421B" w:rsidRPr="00C96E53" w:rsidRDefault="00EB421B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roundrect>
        </w:pict>
      </w:r>
      <w:r w:rsidRPr="000C415A">
        <w:rPr>
          <w:noProof/>
          <w:sz w:val="50"/>
          <w:szCs w:val="50"/>
        </w:rPr>
        <w:pict>
          <v:roundrect id="_x0000_s1536" style="position:absolute;margin-left:337.85pt;margin-top:127.8pt;width:108pt;height:132.95pt;z-index:251711488;visibility:visible;mso-wrap-edited:f;mso-position-horizontal-relative:page;mso-position-vertical-relative:page" arcsize="10923f" filled="f" strokecolor="black [3213]" strokeweight="1pt">
            <v:textbox style="mso-next-textbox:#_x0000_s1536" inset=",7.2pt,,7.2pt">
              <w:txbxContent>
                <w:p w:rsidR="00C830DD" w:rsidRDefault="00ED7762" w:rsidP="00C830D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Science</w:t>
                  </w:r>
                </w:p>
                <w:p w:rsidR="00690967" w:rsidRDefault="00AF664D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z w:val="18"/>
                      <w:szCs w:val="18"/>
                    </w:rPr>
                    <w:t xml:space="preserve">Continue with … </w:t>
                  </w:r>
                  <w:r w:rsidR="00167B4F">
                    <w:rPr>
                      <w:rFonts w:ascii="Century Gothic" w:hAnsi="Century Gothic"/>
                      <w:sz w:val="18"/>
                      <w:szCs w:val="18"/>
                    </w:rPr>
                    <w:t>Pushes and Pulls</w:t>
                  </w:r>
                </w:p>
                <w:p w:rsidR="00AF664D" w:rsidRPr="00AF664D" w:rsidRDefault="00AF664D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6"/>
                      <w:szCs w:val="6"/>
                    </w:rPr>
                  </w:pPr>
                </w:p>
                <w:p w:rsidR="00EB421B" w:rsidRDefault="00247ED5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70015" cy="945916"/>
                        <wp:effectExtent l="19050" t="0" r="0" b="0"/>
                        <wp:docPr id="2" name="Picture 1" descr="https://s-media-cache-ak0.pinimg.com/736x/8b/97/77/8b9777a800036a5bce536053ff2eb2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s-media-cache-ak0.pinimg.com/736x/8b/97/77/8b9777a800036a5bce536053ff2eb2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3026" cy="9501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</w:t>
                  </w:r>
                  <w:r w:rsidR="00AF664D">
                    <w:rPr>
                      <w:noProof/>
                    </w:rPr>
                    <w:drawing>
                      <wp:inline distT="0" distB="0" distL="0" distR="0">
                        <wp:extent cx="711164" cy="914400"/>
                        <wp:effectExtent l="19050" t="0" r="0" b="0"/>
                        <wp:docPr id="5" name="Picture 1" descr="https://create-cdn.net/siteimages/19/8/2/198206/31337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create-cdn.net/siteimages/19/8/2/198206/31337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1626" cy="9149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421B" w:rsidRPr="00C96E53" w:rsidRDefault="00EB421B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roundrect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Default="000C415A" w:rsidP="0092608E">
      <w:r w:rsidRPr="000C415A">
        <w:rPr>
          <w:noProof/>
          <w:sz w:val="50"/>
          <w:szCs w:val="50"/>
        </w:rPr>
        <w:pict>
          <v:shape id="_x0000_s1478" type="#_x0000_t202" style="position:absolute;margin-left:37.05pt;margin-top:237pt;width:259.2pt;height:279.15pt;z-index:251682816;visibility:visible;mso-wrap-edited:f;mso-position-horizontal-relative:page;mso-position-vertical-relative:page" filled="f" strokecolor="black [3213]" strokeweight="3pt">
            <v:stroke linestyle="thickBetweenThin"/>
            <v:textbox style="mso-next-textbox:#_x0000_s1478" inset=",7.2pt,,7.2pt">
              <w:txbxContent>
                <w:p w:rsidR="00374097" w:rsidRDefault="003801D4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 xml:space="preserve">Reach for </w:t>
                  </w:r>
                  <w:r w:rsidR="00916E8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>Reading</w:t>
                  </w:r>
                  <w:r w:rsidR="00005EF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  <w:tab/>
                  </w:r>
                </w:p>
                <w:p w:rsidR="00445D72" w:rsidRDefault="00445D72" w:rsidP="00445D72">
                  <w:pPr>
                    <w:jc w:val="center"/>
                    <w:rPr>
                      <w:rFonts w:ascii="Century Gothic" w:hAnsi="Century Gothic"/>
                      <w:sz w:val="20"/>
                    </w:rPr>
                  </w:pPr>
                  <w:r w:rsidRPr="00445D72">
                    <w:rPr>
                      <w:rFonts w:ascii="Century Gothic" w:hAnsi="Century Gothic"/>
                      <w:sz w:val="20"/>
                    </w:rPr>
                    <w:t>Unit 1 – Week 1</w:t>
                  </w:r>
                </w:p>
                <w:p w:rsidR="00445D72" w:rsidRDefault="00445D72" w:rsidP="003371BC">
                  <w:pPr>
                    <w:spacing w:line="276" w:lineRule="auto"/>
                    <w:rPr>
                      <w:rFonts w:ascii="Century Gothic" w:hAnsi="Century Gothic"/>
                      <w:sz w:val="20"/>
                    </w:rPr>
                  </w:pPr>
                  <w:r w:rsidRPr="00386532">
                    <w:rPr>
                      <w:rFonts w:ascii="Century Gothic" w:hAnsi="Century Gothic"/>
                      <w:b/>
                      <w:sz w:val="20"/>
                    </w:rPr>
                    <w:t>Big Question</w:t>
                  </w:r>
                  <w:r w:rsidRPr="00445D72">
                    <w:rPr>
                      <w:rFonts w:ascii="Century Gothic" w:hAnsi="Century Gothic"/>
                      <w:sz w:val="20"/>
                    </w:rPr>
                    <w:t xml:space="preserve">: </w:t>
                  </w:r>
                  <w:r w:rsidRPr="000754BD">
                    <w:rPr>
                      <w:rFonts w:ascii="Century Gothic" w:hAnsi="Century Gothic"/>
                      <w:sz w:val="18"/>
                      <w:szCs w:val="18"/>
                    </w:rPr>
                    <w:t>What is a Family?</w:t>
                  </w:r>
                </w:p>
                <w:p w:rsidR="00386532" w:rsidRPr="000754BD" w:rsidRDefault="00386532" w:rsidP="003371BC">
                  <w:pPr>
                    <w:spacing w:line="276" w:lineRule="auto"/>
                    <w:rPr>
                      <w:rFonts w:ascii="Century Gothic" w:hAnsi="Century Gothic"/>
                      <w:b/>
                      <w:sz w:val="20"/>
                    </w:rPr>
                  </w:pPr>
                  <w:r w:rsidRPr="000754BD">
                    <w:rPr>
                      <w:rFonts w:ascii="Century Gothic" w:hAnsi="Century Gothic"/>
                      <w:b/>
                      <w:sz w:val="20"/>
                    </w:rPr>
                    <w:t xml:space="preserve">Comprehension: </w:t>
                  </w:r>
                </w:p>
                <w:p w:rsidR="00386532" w:rsidRPr="000754BD" w:rsidRDefault="000754BD" w:rsidP="003371BC">
                  <w:pPr>
                    <w:spacing w:line="276" w:lineRule="auto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0754BD">
                    <w:rPr>
                      <w:rFonts w:ascii="Century Gothic" w:hAnsi="Century Gothic"/>
                      <w:sz w:val="18"/>
                      <w:szCs w:val="18"/>
                    </w:rPr>
                    <w:t>Preview and set a purpose</w:t>
                  </w:r>
                </w:p>
                <w:p w:rsidR="00386532" w:rsidRPr="000754BD" w:rsidRDefault="000754BD" w:rsidP="003371BC">
                  <w:pPr>
                    <w:spacing w:line="276" w:lineRule="auto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0754BD">
                    <w:rPr>
                      <w:rFonts w:ascii="Century Gothic" w:hAnsi="Century Gothic"/>
                      <w:sz w:val="18"/>
                      <w:szCs w:val="18"/>
                    </w:rPr>
                    <w:t>Organize ideas</w:t>
                  </w:r>
                </w:p>
                <w:p w:rsidR="00386532" w:rsidRPr="00386532" w:rsidRDefault="00386532" w:rsidP="003371BC">
                  <w:pPr>
                    <w:spacing w:line="276" w:lineRule="auto"/>
                    <w:rPr>
                      <w:rFonts w:ascii="Century Gothic" w:hAnsi="Century Gothic"/>
                      <w:b/>
                      <w:sz w:val="20"/>
                    </w:rPr>
                  </w:pPr>
                  <w:r w:rsidRPr="00386532">
                    <w:rPr>
                      <w:rFonts w:ascii="Century Gothic" w:hAnsi="Century Gothic"/>
                      <w:b/>
                      <w:sz w:val="20"/>
                    </w:rPr>
                    <w:t>Phonics:</w:t>
                  </w:r>
                </w:p>
                <w:p w:rsidR="00445D72" w:rsidRPr="000754BD" w:rsidRDefault="00445D72" w:rsidP="003371BC">
                  <w:pPr>
                    <w:spacing w:line="276" w:lineRule="auto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0754BD">
                    <w:rPr>
                      <w:rFonts w:ascii="Century Gothic" w:hAnsi="Century Gothic"/>
                      <w:sz w:val="18"/>
                      <w:szCs w:val="18"/>
                    </w:rPr>
                    <w:t xml:space="preserve">Identify and write sounds and letters </w:t>
                  </w:r>
                  <w:r w:rsidRPr="004A7BB9">
                    <w:rPr>
                      <w:rFonts w:ascii="Century Gothic" w:hAnsi="Century Gothic"/>
                      <w:i/>
                      <w:sz w:val="18"/>
                      <w:szCs w:val="18"/>
                    </w:rPr>
                    <w:t>m,</w:t>
                  </w:r>
                  <w:r w:rsidR="004A7BB9" w:rsidRPr="004A7BB9">
                    <w:rPr>
                      <w:rFonts w:ascii="Century Gothic" w:hAnsi="Century Gothic"/>
                      <w:i/>
                      <w:sz w:val="18"/>
                      <w:szCs w:val="18"/>
                    </w:rPr>
                    <w:t xml:space="preserve"> </w:t>
                  </w:r>
                  <w:r w:rsidRPr="004A7BB9">
                    <w:rPr>
                      <w:rFonts w:ascii="Century Gothic" w:hAnsi="Century Gothic"/>
                      <w:i/>
                      <w:sz w:val="18"/>
                      <w:szCs w:val="18"/>
                    </w:rPr>
                    <w:t>s,</w:t>
                  </w:r>
                  <w:r w:rsidR="004A7BB9" w:rsidRPr="004A7BB9">
                    <w:rPr>
                      <w:rFonts w:ascii="Century Gothic" w:hAnsi="Century Gothic"/>
                      <w:i/>
                      <w:sz w:val="18"/>
                      <w:szCs w:val="18"/>
                    </w:rPr>
                    <w:t xml:space="preserve"> </w:t>
                  </w:r>
                  <w:r w:rsidRPr="004A7BB9">
                    <w:rPr>
                      <w:rFonts w:ascii="Century Gothic" w:hAnsi="Century Gothic"/>
                      <w:i/>
                      <w:sz w:val="18"/>
                      <w:szCs w:val="18"/>
                    </w:rPr>
                    <w:t>h,</w:t>
                  </w:r>
                  <w:r w:rsidR="004A7BB9" w:rsidRPr="004A7BB9">
                    <w:rPr>
                      <w:rFonts w:ascii="Century Gothic" w:hAnsi="Century Gothic"/>
                      <w:i/>
                      <w:sz w:val="18"/>
                      <w:szCs w:val="18"/>
                    </w:rPr>
                    <w:t xml:space="preserve"> </w:t>
                  </w:r>
                  <w:r w:rsidRPr="004A7BB9">
                    <w:rPr>
                      <w:rFonts w:ascii="Century Gothic" w:hAnsi="Century Gothic"/>
                      <w:i/>
                      <w:sz w:val="18"/>
                      <w:szCs w:val="18"/>
                    </w:rPr>
                    <w:t>t</w:t>
                  </w:r>
                </w:p>
                <w:p w:rsidR="00445D72" w:rsidRPr="000754BD" w:rsidRDefault="00445D72" w:rsidP="003371BC">
                  <w:pPr>
                    <w:spacing w:line="276" w:lineRule="auto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0754BD">
                    <w:rPr>
                      <w:rFonts w:ascii="Century Gothic" w:hAnsi="Century Gothic"/>
                      <w:sz w:val="18"/>
                      <w:szCs w:val="18"/>
                    </w:rPr>
                    <w:t xml:space="preserve">Read and spell words with short </w:t>
                  </w:r>
                  <w:r w:rsidRPr="004A7BB9">
                    <w:rPr>
                      <w:rFonts w:ascii="Century Gothic" w:hAnsi="Century Gothic"/>
                      <w:i/>
                      <w:sz w:val="18"/>
                      <w:szCs w:val="18"/>
                    </w:rPr>
                    <w:t>a</w:t>
                  </w:r>
                </w:p>
                <w:p w:rsidR="00445D72" w:rsidRPr="000754BD" w:rsidRDefault="00445D72" w:rsidP="003371BC">
                  <w:pPr>
                    <w:spacing w:line="276" w:lineRule="auto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0754BD">
                    <w:rPr>
                      <w:rFonts w:ascii="Century Gothic" w:hAnsi="Century Gothic"/>
                      <w:sz w:val="18"/>
                      <w:szCs w:val="18"/>
                    </w:rPr>
                    <w:t xml:space="preserve">Read decodable text: </w:t>
                  </w:r>
                  <w:r w:rsidRPr="00835514">
                    <w:rPr>
                      <w:rFonts w:ascii="Century Gothic" w:hAnsi="Century Gothic"/>
                      <w:i/>
                      <w:sz w:val="18"/>
                      <w:szCs w:val="18"/>
                    </w:rPr>
                    <w:t>Family Time</w:t>
                  </w:r>
                </w:p>
                <w:p w:rsidR="00445D72" w:rsidRPr="00445D72" w:rsidRDefault="00445D72" w:rsidP="003371BC">
                  <w:pPr>
                    <w:spacing w:line="276" w:lineRule="auto"/>
                    <w:rPr>
                      <w:rFonts w:ascii="Century Gothic" w:hAnsi="Century Gothic"/>
                      <w:sz w:val="20"/>
                    </w:rPr>
                  </w:pPr>
                  <w:r w:rsidRPr="00386532">
                    <w:rPr>
                      <w:rFonts w:ascii="Century Gothic" w:hAnsi="Century Gothic"/>
                      <w:b/>
                      <w:sz w:val="20"/>
                    </w:rPr>
                    <w:t>Grammar:</w:t>
                  </w:r>
                  <w:r w:rsidRPr="00445D72"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Pr="00541B30">
                    <w:rPr>
                      <w:rFonts w:ascii="Century Gothic" w:hAnsi="Century Gothic"/>
                      <w:sz w:val="18"/>
                      <w:szCs w:val="18"/>
                    </w:rPr>
                    <w:t>Nouns</w:t>
                  </w:r>
                  <w:r w:rsidR="00386532" w:rsidRPr="00541B30">
                    <w:rPr>
                      <w:rFonts w:ascii="Century Gothic" w:hAnsi="Century Gothic"/>
                      <w:sz w:val="18"/>
                      <w:szCs w:val="18"/>
                    </w:rPr>
                    <w:t xml:space="preserve"> (person, place, or thing)</w:t>
                  </w:r>
                </w:p>
                <w:p w:rsidR="00386532" w:rsidRPr="00541B30" w:rsidRDefault="000754BD" w:rsidP="003371BC">
                  <w:pPr>
                    <w:spacing w:line="276" w:lineRule="auto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</w:rPr>
                    <w:t>H</w:t>
                  </w:r>
                  <w:r w:rsidR="00445D72" w:rsidRPr="000754BD">
                    <w:rPr>
                      <w:rFonts w:ascii="Century Gothic" w:hAnsi="Century Gothic"/>
                      <w:b/>
                      <w:sz w:val="20"/>
                    </w:rPr>
                    <w:t>igh frequency words</w:t>
                  </w:r>
                  <w:r>
                    <w:rPr>
                      <w:rFonts w:ascii="Century Gothic" w:hAnsi="Century Gothic"/>
                      <w:b/>
                      <w:sz w:val="20"/>
                    </w:rPr>
                    <w:t xml:space="preserve"> </w:t>
                  </w:r>
                  <w:r w:rsidRPr="00541B30">
                    <w:rPr>
                      <w:rFonts w:ascii="Century Gothic" w:hAnsi="Century Gothic"/>
                      <w:sz w:val="18"/>
                      <w:szCs w:val="18"/>
                    </w:rPr>
                    <w:t>(read and spell)</w:t>
                  </w:r>
                  <w:r w:rsidR="00445D72" w:rsidRPr="00541B30">
                    <w:rPr>
                      <w:rFonts w:ascii="Century Gothic" w:hAnsi="Century Gothic"/>
                      <w:sz w:val="18"/>
                      <w:szCs w:val="18"/>
                    </w:rPr>
                    <w:t xml:space="preserve">: </w:t>
                  </w:r>
                </w:p>
                <w:p w:rsidR="00445D72" w:rsidRPr="000754BD" w:rsidRDefault="00445D72" w:rsidP="003371BC">
                  <w:pPr>
                    <w:spacing w:line="276" w:lineRule="auto"/>
                    <w:rPr>
                      <w:rFonts w:ascii="Century Gothic" w:hAnsi="Century Gothic"/>
                      <w:sz w:val="18"/>
                      <w:szCs w:val="18"/>
                    </w:rPr>
                  </w:pPr>
                  <w:proofErr w:type="gramStart"/>
                  <w:r w:rsidRPr="000754BD">
                    <w:rPr>
                      <w:rFonts w:ascii="Century Gothic" w:hAnsi="Century Gothic"/>
                      <w:sz w:val="18"/>
                      <w:szCs w:val="18"/>
                    </w:rPr>
                    <w:t>find</w:t>
                  </w:r>
                  <w:proofErr w:type="gramEnd"/>
                  <w:r w:rsidRPr="000754BD">
                    <w:rPr>
                      <w:rFonts w:ascii="Century Gothic" w:hAnsi="Century Gothic"/>
                      <w:sz w:val="18"/>
                      <w:szCs w:val="18"/>
                    </w:rPr>
                    <w:t>, has, have, his, mother too</w:t>
                  </w:r>
                </w:p>
                <w:p w:rsidR="00445D72" w:rsidRPr="00541B30" w:rsidRDefault="000754BD" w:rsidP="003371BC">
                  <w:pPr>
                    <w:spacing w:line="276" w:lineRule="auto"/>
                    <w:rPr>
                      <w:rFonts w:ascii="Century Gothic" w:hAnsi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</w:rPr>
                    <w:t>Vocabulary</w:t>
                  </w:r>
                  <w:r w:rsidR="00541B30">
                    <w:rPr>
                      <w:rFonts w:ascii="Century Gothic" w:hAnsi="Century Gothic"/>
                      <w:b/>
                      <w:sz w:val="20"/>
                    </w:rPr>
                    <w:t xml:space="preserve"> [Key Words]: </w:t>
                  </w:r>
                  <w:r w:rsidR="00541B30">
                    <w:rPr>
                      <w:rFonts w:ascii="Century Gothic" w:hAnsi="Century Gothic"/>
                      <w:sz w:val="20"/>
                    </w:rPr>
                    <w:t>(</w:t>
                  </w:r>
                  <w:r w:rsidRPr="00541B30">
                    <w:rPr>
                      <w:rFonts w:ascii="Century Gothic" w:hAnsi="Century Gothic"/>
                      <w:sz w:val="18"/>
                      <w:szCs w:val="18"/>
                    </w:rPr>
                    <w:t>Understand the meaning</w:t>
                  </w:r>
                  <w:r w:rsidR="00541B30">
                    <w:rPr>
                      <w:rFonts w:ascii="Century Gothic" w:hAnsi="Century Gothic"/>
                      <w:sz w:val="18"/>
                      <w:szCs w:val="18"/>
                    </w:rPr>
                    <w:t>)</w:t>
                  </w:r>
                </w:p>
                <w:p w:rsidR="00445D72" w:rsidRPr="000754BD" w:rsidRDefault="00445D72" w:rsidP="003371BC">
                  <w:pPr>
                    <w:spacing w:line="276" w:lineRule="auto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0754BD">
                    <w:rPr>
                      <w:rFonts w:ascii="Century Gothic" w:hAnsi="Century Gothic"/>
                      <w:sz w:val="18"/>
                      <w:szCs w:val="18"/>
                    </w:rPr>
                    <w:t>Social studies vocabulary-family, family member, holiday, home, meal</w:t>
                  </w:r>
                </w:p>
                <w:p w:rsidR="00445D72" w:rsidRPr="000754BD" w:rsidRDefault="00445D72" w:rsidP="003371BC">
                  <w:pPr>
                    <w:spacing w:line="276" w:lineRule="auto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0754BD">
                    <w:rPr>
                      <w:rFonts w:ascii="Century Gothic" w:hAnsi="Century Gothic"/>
                      <w:sz w:val="18"/>
                      <w:szCs w:val="18"/>
                    </w:rPr>
                    <w:t>Academic vocabulary-care, celebrate, help, play, world</w:t>
                  </w:r>
                </w:p>
                <w:p w:rsidR="00445D72" w:rsidRPr="000754BD" w:rsidRDefault="00445D72" w:rsidP="003371BC">
                  <w:pPr>
                    <w:spacing w:line="276" w:lineRule="auto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386532">
                    <w:rPr>
                      <w:rFonts w:ascii="Century Gothic" w:hAnsi="Century Gothic"/>
                      <w:b/>
                      <w:sz w:val="20"/>
                    </w:rPr>
                    <w:t>Writing:</w:t>
                  </w:r>
                  <w:r w:rsidRPr="00445D72"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Pr="000754BD">
                    <w:rPr>
                      <w:rFonts w:ascii="Century Gothic" w:hAnsi="Century Gothic"/>
                      <w:sz w:val="18"/>
                      <w:szCs w:val="18"/>
                    </w:rPr>
                    <w:t>Writing about families</w:t>
                  </w:r>
                </w:p>
                <w:p w:rsidR="00D32295" w:rsidRPr="00C96E53" w:rsidRDefault="00D32295" w:rsidP="00445D72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92608E" w:rsidRDefault="0092608E" w:rsidP="0092608E"/>
    <w:p w:rsidR="00C830DD" w:rsidRDefault="000C415A" w:rsidP="0092608E">
      <w:pPr>
        <w:tabs>
          <w:tab w:val="left" w:pos="2730"/>
        </w:tabs>
      </w:pPr>
      <w:r w:rsidRPr="000C415A">
        <w:rPr>
          <w:noProof/>
          <w:sz w:val="50"/>
          <w:szCs w:val="50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538" type="#_x0000_t16" style="position:absolute;margin-left:316.7pt;margin-top:267.5pt;width:260.25pt;height:155.25pt;z-index:251713536;visibility:visible;mso-wrap-edited:f;mso-position-horizontal-relative:page;mso-position-vertical-relative:page" filled="f" strokecolor="black [3213]" strokeweight="3pt">
            <v:stroke r:id="rId11" o:title="" filltype="pattern"/>
            <v:textbox style="mso-next-textbox:#_x0000_s1538" inset=",7.2pt,,7.2pt">
              <w:txbxContent>
                <w:p w:rsidR="009D7225" w:rsidRPr="00FA117C" w:rsidRDefault="00F10650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>Chapter 1:</w:t>
                  </w:r>
                  <w:r w:rsidR="00CC44B8" w:rsidRPr="00FA117C">
                    <w:rPr>
                      <w:rFonts w:ascii="Century Gothic" w:hAnsi="Century Gothic"/>
                      <w:sz w:val="20"/>
                    </w:rPr>
                    <w:t xml:space="preserve">  </w:t>
                  </w:r>
                  <w:r w:rsidRPr="002339CA">
                    <w:rPr>
                      <w:rFonts w:ascii="Century Gothic" w:hAnsi="Century Gothic"/>
                      <w:sz w:val="18"/>
                      <w:szCs w:val="18"/>
                    </w:rPr>
                    <w:t>How Do You Add Numbers?</w:t>
                  </w:r>
                </w:p>
                <w:p w:rsidR="00C56ADA" w:rsidRPr="002339CA" w:rsidRDefault="00F10650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>Objectives:</w:t>
                  </w:r>
                  <w:r w:rsidRPr="00FA117C"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="00C56ADA" w:rsidRPr="002339CA">
                    <w:rPr>
                      <w:rFonts w:ascii="Century Gothic" w:hAnsi="Century Gothic"/>
                      <w:sz w:val="18"/>
                      <w:szCs w:val="18"/>
                    </w:rPr>
                    <w:t>Students will…</w:t>
                  </w:r>
                </w:p>
                <w:p w:rsidR="00F10650" w:rsidRPr="002339CA" w:rsidRDefault="00247ED5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2339CA">
                    <w:rPr>
                      <w:rFonts w:ascii="Century Gothic" w:hAnsi="Century Gothic"/>
                      <w:sz w:val="18"/>
                      <w:szCs w:val="18"/>
                    </w:rPr>
                    <w:t>Use counters to make sums of 4,</w:t>
                  </w:r>
                  <w:r w:rsidR="0011137E" w:rsidRPr="002339CA">
                    <w:rPr>
                      <w:rFonts w:ascii="Century Gothic" w:hAnsi="Century Gothic"/>
                      <w:sz w:val="18"/>
                      <w:szCs w:val="18"/>
                    </w:rPr>
                    <w:t xml:space="preserve"> </w:t>
                  </w:r>
                  <w:r w:rsidRPr="002339CA">
                    <w:rPr>
                      <w:rFonts w:ascii="Century Gothic" w:hAnsi="Century Gothic"/>
                      <w:sz w:val="18"/>
                      <w:szCs w:val="18"/>
                    </w:rPr>
                    <w:t>5,</w:t>
                  </w:r>
                  <w:r w:rsidR="0011137E" w:rsidRPr="002339CA">
                    <w:rPr>
                      <w:rFonts w:ascii="Century Gothic" w:hAnsi="Century Gothic"/>
                      <w:sz w:val="18"/>
                      <w:szCs w:val="18"/>
                    </w:rPr>
                    <w:t xml:space="preserve"> </w:t>
                  </w:r>
                  <w:r w:rsidRPr="002339CA">
                    <w:rPr>
                      <w:rFonts w:ascii="Century Gothic" w:hAnsi="Century Gothic"/>
                      <w:sz w:val="18"/>
                      <w:szCs w:val="18"/>
                    </w:rPr>
                    <w:t>6,</w:t>
                  </w:r>
                  <w:r w:rsidR="0011137E" w:rsidRPr="002339CA">
                    <w:rPr>
                      <w:rFonts w:ascii="Century Gothic" w:hAnsi="Century Gothic"/>
                      <w:sz w:val="18"/>
                      <w:szCs w:val="18"/>
                    </w:rPr>
                    <w:t xml:space="preserve"> </w:t>
                  </w:r>
                  <w:r w:rsidRPr="002339CA">
                    <w:rPr>
                      <w:rFonts w:ascii="Century Gothic" w:hAnsi="Century Gothic"/>
                      <w:sz w:val="18"/>
                      <w:szCs w:val="18"/>
                    </w:rPr>
                    <w:t>7,</w:t>
                  </w:r>
                  <w:r w:rsidR="0011137E" w:rsidRPr="002339CA">
                    <w:rPr>
                      <w:rFonts w:ascii="Century Gothic" w:hAnsi="Century Gothic"/>
                      <w:sz w:val="18"/>
                      <w:szCs w:val="18"/>
                    </w:rPr>
                    <w:t xml:space="preserve"> </w:t>
                  </w:r>
                  <w:r w:rsidRPr="002339CA">
                    <w:rPr>
                      <w:rFonts w:ascii="Century Gothic" w:hAnsi="Century Gothic"/>
                      <w:sz w:val="18"/>
                      <w:szCs w:val="18"/>
                    </w:rPr>
                    <w:t>8,</w:t>
                  </w:r>
                  <w:r w:rsidR="0011137E" w:rsidRPr="002339CA">
                    <w:rPr>
                      <w:rFonts w:ascii="Century Gothic" w:hAnsi="Century Gothic"/>
                      <w:sz w:val="18"/>
                      <w:szCs w:val="18"/>
                    </w:rPr>
                    <w:t xml:space="preserve"> </w:t>
                  </w:r>
                  <w:r w:rsidRPr="002339CA">
                    <w:rPr>
                      <w:rFonts w:ascii="Century Gothic" w:hAnsi="Century Gothic"/>
                      <w:sz w:val="18"/>
                      <w:szCs w:val="18"/>
                    </w:rPr>
                    <w:t>and 9 in different ways.</w:t>
                  </w:r>
                </w:p>
                <w:p w:rsidR="00F10650" w:rsidRPr="00FA117C" w:rsidRDefault="00F10650">
                  <w:pPr>
                    <w:rPr>
                      <w:rFonts w:ascii="Century Gothic" w:hAnsi="Century Gothic"/>
                      <w:b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 xml:space="preserve">Vocabulary: </w:t>
                  </w:r>
                </w:p>
                <w:p w:rsidR="00F10650" w:rsidRPr="002339CA" w:rsidRDefault="00F10650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2339CA">
                    <w:rPr>
                      <w:rFonts w:ascii="Century Gothic" w:hAnsi="Century Gothic"/>
                      <w:sz w:val="18"/>
                      <w:szCs w:val="18"/>
                    </w:rPr>
                    <w:t xml:space="preserve">Review – </w:t>
                  </w:r>
                  <w:r w:rsidR="00247ED5" w:rsidRPr="002339CA">
                    <w:rPr>
                      <w:rFonts w:ascii="Century Gothic" w:hAnsi="Century Gothic"/>
                      <w:sz w:val="18"/>
                      <w:szCs w:val="18"/>
                    </w:rPr>
                    <w:t>sum, add</w:t>
                  </w:r>
                </w:p>
                <w:p w:rsidR="00F10650" w:rsidRPr="002339CA" w:rsidRDefault="00F10650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2339CA">
                    <w:rPr>
                      <w:rFonts w:ascii="Century Gothic" w:hAnsi="Century Gothic"/>
                      <w:sz w:val="18"/>
                      <w:szCs w:val="18"/>
                    </w:rPr>
                    <w:t xml:space="preserve">New – </w:t>
                  </w:r>
                  <w:r w:rsidR="00247ED5" w:rsidRPr="002339CA">
                    <w:rPr>
                      <w:rFonts w:ascii="Century Gothic" w:hAnsi="Century Gothic"/>
                      <w:sz w:val="18"/>
                      <w:szCs w:val="18"/>
                    </w:rPr>
                    <w:t>in all, same</w:t>
                  </w:r>
                </w:p>
              </w:txbxContent>
            </v:textbox>
            <w10:wrap anchorx="page" anchory="page"/>
          </v:shape>
        </w:pict>
      </w:r>
      <w:r w:rsidR="0092608E">
        <w:tab/>
      </w:r>
    </w:p>
    <w:p w:rsidR="001025B3" w:rsidRDefault="000C415A" w:rsidP="0092608E">
      <w:pPr>
        <w:tabs>
          <w:tab w:val="left" w:pos="2730"/>
        </w:tabs>
      </w:pPr>
      <w:r w:rsidRPr="000C415A">
        <w:rPr>
          <w:noProof/>
          <w:sz w:val="50"/>
          <w:szCs w:val="50"/>
        </w:rPr>
        <w:pict>
          <v:shape id="_x0000_s1590" type="#_x0000_t202" style="position:absolute;margin-left:365.35pt;margin-top:276.8pt;width:154.2pt;height:22.5pt;z-index:251729920;mso-position-horizontal-relative:page;mso-position-vertical-relative:page" filled="f" stroked="f">
            <v:textbox inset="0,0,0,0">
              <w:txbxContent>
                <w:p w:rsidR="00FA117C" w:rsidRDefault="00FA117C" w:rsidP="00FA117C">
                  <w:pPr>
                    <w:pStyle w:val="Heading1"/>
                    <w:jc w:val="center"/>
                    <w:rPr>
                      <w:rFonts w:ascii="Century Gothic" w:hAnsi="Century Gothic"/>
                      <w:i/>
                      <w:color w:val="000000" w:themeColor="text1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entury Gothic" w:hAnsi="Century Gothic"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>My Math</w:t>
                  </w:r>
                </w:p>
                <w:p w:rsidR="00FA117C" w:rsidRDefault="00FA117C"/>
              </w:txbxContent>
            </v:textbox>
            <w10:wrap anchorx="page" anchory="page"/>
          </v:shape>
        </w:pict>
      </w:r>
    </w:p>
    <w:p w:rsidR="009E34B7" w:rsidRDefault="009E34B7" w:rsidP="00040546">
      <w:pPr>
        <w:tabs>
          <w:tab w:val="left" w:pos="2730"/>
        </w:tabs>
        <w:jc w:val="center"/>
      </w:pPr>
    </w:p>
    <w:p w:rsidR="009E34B7" w:rsidRDefault="009E34B7" w:rsidP="00040546">
      <w:pPr>
        <w:tabs>
          <w:tab w:val="left" w:pos="2730"/>
        </w:tabs>
        <w:jc w:val="center"/>
      </w:pPr>
    </w:p>
    <w:p w:rsidR="001025B3" w:rsidRPr="0092608E" w:rsidRDefault="000C415A" w:rsidP="00ED165B">
      <w:pPr>
        <w:tabs>
          <w:tab w:val="left" w:pos="2730"/>
        </w:tabs>
      </w:pPr>
      <w:r w:rsidRPr="000C415A">
        <w:rPr>
          <w:noProof/>
          <w:sz w:val="50"/>
          <w:szCs w:val="50"/>
        </w:rPr>
        <w:pict>
          <v:roundrect id="_x0000_s1554" style="position:absolute;margin-left:313.8pt;margin-top:430.55pt;width:256.85pt;height:85.6pt;z-index:251717632;visibility:visible;mso-wrap-edited:f;mso-position-horizontal-relative:page;mso-position-vertical-relative:page" arcsize="1302f" filled="f" strokecolor="black [3213]" strokeweight="1pt">
            <v:textbox style="mso-next-textbox:#_x0000_s1554" inset=",7.2pt,,7.2pt">
              <w:txbxContent>
                <w:p w:rsidR="0056682A" w:rsidRDefault="00495E39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</w:pPr>
                  <w:r w:rsidRPr="000D0E26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Classroom Reminders</w:t>
                  </w:r>
                  <w:r w:rsidR="007D1FC8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&amp;</w:t>
                  </w:r>
                  <w:r w:rsidR="003805A0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News!</w:t>
                  </w:r>
                </w:p>
                <w:p w:rsidR="00C56ADA" w:rsidRPr="00445D72" w:rsidRDefault="00445D72" w:rsidP="00246B6A">
                  <w:pPr>
                    <w:rPr>
                      <w:rFonts w:ascii="Century Gothic" w:hAnsi="Century Gothic"/>
                      <w:sz w:val="16"/>
                      <w:szCs w:val="16"/>
                    </w:rPr>
                  </w:pPr>
                  <w:r>
                    <w:rPr>
                      <w:rFonts w:ascii="Century Gothic" w:hAnsi="Century Gothic"/>
                      <w:sz w:val="16"/>
                      <w:szCs w:val="16"/>
                    </w:rPr>
                    <w:t>&gt;</w:t>
                  </w:r>
                  <w:r w:rsidR="00541B30">
                    <w:rPr>
                      <w:rFonts w:ascii="Century Gothic" w:hAnsi="Century Gothic"/>
                      <w:sz w:val="16"/>
                      <w:szCs w:val="16"/>
                    </w:rPr>
                    <w:t xml:space="preserve"> </w:t>
                  </w:r>
                  <w:r w:rsidR="00AF664D" w:rsidRPr="00445D72">
                    <w:rPr>
                      <w:rFonts w:ascii="Century Gothic" w:hAnsi="Century Gothic"/>
                      <w:sz w:val="16"/>
                      <w:szCs w:val="16"/>
                    </w:rPr>
                    <w:t xml:space="preserve">PTA Meeting at Elmwood on Wednesday at </w:t>
                  </w:r>
                  <w:r w:rsidR="00C56ADA" w:rsidRPr="00445D72">
                    <w:rPr>
                      <w:rFonts w:ascii="Century Gothic" w:hAnsi="Century Gothic"/>
                      <w:sz w:val="16"/>
                      <w:szCs w:val="16"/>
                    </w:rPr>
                    <w:t>6:30!</w:t>
                  </w:r>
                </w:p>
                <w:p w:rsidR="000C6EE9" w:rsidRDefault="00445D72" w:rsidP="00445D72">
                  <w:pPr>
                    <w:rPr>
                      <w:rFonts w:ascii="Century Gothic" w:hAnsi="Century Gothic"/>
                      <w:sz w:val="16"/>
                      <w:szCs w:val="16"/>
                    </w:rPr>
                  </w:pPr>
                  <w:r>
                    <w:rPr>
                      <w:rFonts w:ascii="Century Gothic" w:hAnsi="Century Gothic"/>
                      <w:sz w:val="16"/>
                      <w:szCs w:val="16"/>
                    </w:rPr>
                    <w:t>&gt;</w:t>
                  </w:r>
                  <w:r w:rsidR="00541B30">
                    <w:rPr>
                      <w:rFonts w:ascii="Century Gothic" w:hAnsi="Century Gothic"/>
                      <w:sz w:val="16"/>
                      <w:szCs w:val="16"/>
                    </w:rPr>
                    <w:t xml:space="preserve"> </w:t>
                  </w:r>
                  <w:r w:rsidR="00D32295" w:rsidRPr="00445D72">
                    <w:rPr>
                      <w:rFonts w:ascii="Century Gothic" w:hAnsi="Century Gothic"/>
                      <w:sz w:val="16"/>
                      <w:szCs w:val="16"/>
                    </w:rPr>
                    <w:t>Return poetry binder each</w:t>
                  </w:r>
                  <w:r w:rsidR="00D32295" w:rsidRPr="00445D72">
                    <w:rPr>
                      <w:rFonts w:ascii="Century Gothic" w:hAnsi="Century Gothic"/>
                      <w:szCs w:val="24"/>
                    </w:rPr>
                    <w:t xml:space="preserve"> </w:t>
                  </w:r>
                  <w:r w:rsidR="00D32295" w:rsidRPr="00445D72">
                    <w:rPr>
                      <w:rFonts w:ascii="Century Gothic" w:hAnsi="Century Gothic"/>
                      <w:sz w:val="16"/>
                      <w:szCs w:val="16"/>
                    </w:rPr>
                    <w:t>Monday.  Also return reading log completed for the prior week.</w:t>
                  </w:r>
                </w:p>
                <w:p w:rsidR="00246B6A" w:rsidRDefault="00246B6A" w:rsidP="00445D72">
                  <w:pPr>
                    <w:rPr>
                      <w:rFonts w:ascii="Century Gothic" w:hAnsi="Century Gothic"/>
                      <w:sz w:val="16"/>
                      <w:szCs w:val="16"/>
                    </w:rPr>
                  </w:pPr>
                  <w:r>
                    <w:rPr>
                      <w:rFonts w:ascii="Century Gothic" w:hAnsi="Century Gothic"/>
                      <w:sz w:val="16"/>
                      <w:szCs w:val="16"/>
                    </w:rPr>
                    <w:t>&gt;</w:t>
                  </w:r>
                  <w:r w:rsidR="00541B30">
                    <w:rPr>
                      <w:rFonts w:ascii="Century Gothic" w:hAnsi="Century Gothic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16"/>
                      <w:szCs w:val="16"/>
                    </w:rPr>
                    <w:t>Reading is the best way to become a better reader!</w:t>
                  </w:r>
                </w:p>
                <w:p w:rsidR="00246B6A" w:rsidRPr="00445D72" w:rsidRDefault="00246B6A" w:rsidP="00445D72">
                  <w:pPr>
                    <w:rPr>
                      <w:rFonts w:ascii="Century Gothic" w:hAnsi="Century Gothic"/>
                      <w:sz w:val="16"/>
                      <w:szCs w:val="16"/>
                    </w:rPr>
                  </w:pPr>
                  <w:r>
                    <w:rPr>
                      <w:rFonts w:ascii="Century Gothic" w:hAnsi="Century Gothic"/>
                      <w:sz w:val="16"/>
                      <w:szCs w:val="16"/>
                    </w:rPr>
                    <w:t>&gt;</w:t>
                  </w:r>
                  <w:r w:rsidR="00541B30">
                    <w:rPr>
                      <w:rFonts w:ascii="Century Gothic" w:hAnsi="Century Gothic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16"/>
                      <w:szCs w:val="16"/>
                    </w:rPr>
                    <w:t>Any questions feel free to contact me!</w:t>
                  </w:r>
                </w:p>
                <w:p w:rsidR="000C6EE9" w:rsidRDefault="000C6EE9" w:rsidP="000C6EE9">
                  <w:pPr>
                    <w:pStyle w:val="ListParagraph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0C6EE9" w:rsidRPr="000C6EE9" w:rsidRDefault="000C6EE9" w:rsidP="000C6EE9">
                  <w:pPr>
                    <w:pStyle w:val="ListParagraph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</w:p>
                <w:p w:rsidR="0050270C" w:rsidRPr="000C6EE9" w:rsidRDefault="0050270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Cs w:val="24"/>
                      <w:u w:val="single"/>
                    </w:rPr>
                  </w:pPr>
                </w:p>
                <w:p w:rsidR="00922F8C" w:rsidRPr="00501AD4" w:rsidRDefault="00922F8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 w:val="6"/>
                      <w:szCs w:val="6"/>
                      <w:u w:val="single"/>
                    </w:rPr>
                  </w:pPr>
                </w:p>
                <w:p w:rsidR="007D1FC8" w:rsidRPr="00F74B39" w:rsidRDefault="007D1FC8" w:rsidP="00643592">
                  <w:pPr>
                    <w:pStyle w:val="ListParagraph"/>
                    <w:jc w:val="center"/>
                    <w:rPr>
                      <w:rFonts w:ascii="Century Gothic" w:hAnsi="Century Gothic"/>
                      <w:sz w:val="6"/>
                      <w:szCs w:val="6"/>
                    </w:rPr>
                  </w:pPr>
                </w:p>
                <w:p w:rsidR="00437C2E" w:rsidRDefault="00437C2E" w:rsidP="00437C2E">
                  <w:pPr>
                    <w:ind w:left="360"/>
                    <w:jc w:val="center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Default="00437C2E" w:rsidP="00C50822">
                  <w:pPr>
                    <w:ind w:left="360"/>
                    <w:jc w:val="right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pStyle w:val="ListParagraph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032411" w:rsidRDefault="00032411" w:rsidP="00032411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B619B9" w:rsidRPr="00B619B9" w:rsidRDefault="00B619B9" w:rsidP="00B619B9">
                  <w:pPr>
                    <w:rPr>
                      <w:rFonts w:ascii="Century Gothic" w:hAnsi="Century Gothic"/>
                      <w:sz w:val="20"/>
                    </w:rPr>
                  </w:pPr>
                </w:p>
                <w:p w:rsidR="003534D1" w:rsidRDefault="003534D1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  <w:p w:rsidR="00E5550D" w:rsidRDefault="00E5550D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</w:txbxContent>
            </v:textbox>
            <w10:wrap anchorx="page" anchory="page"/>
          </v:roundrect>
        </w:pict>
      </w:r>
      <w:r w:rsidRPr="000C415A">
        <w:rPr>
          <w:noProof/>
          <w:sz w:val="50"/>
          <w:szCs w:val="50"/>
        </w:rPr>
        <w:pict>
          <v:shape id="_x0000_s1551" type="#_x0000_t202" style="position:absolute;margin-left:39.9pt;margin-top:521.05pt;width:525.15pt;height:247.4pt;z-index:251631614;visibility:visible;mso-wrap-edited:f;mso-position-horizontal-relative:page;mso-position-vertical-relative:page" filled="f" stroked="f" strokecolor="#0070c0" strokeweight="3pt">
            <v:stroke linestyle="thickBetweenThin"/>
            <v:textbox style="mso-next-textbox:#_x0000_s1551" inset=",7.2pt,,7.2pt">
              <w:txbxContent>
                <w:tbl>
                  <w:tblPr>
                    <w:tblStyle w:val="TableGrid"/>
                    <w:tblW w:w="0" w:type="auto"/>
                    <w:tblLayout w:type="fixed"/>
                    <w:tblLook w:val="04A0"/>
                  </w:tblPr>
                  <w:tblGrid>
                    <w:gridCol w:w="1506"/>
                    <w:gridCol w:w="1784"/>
                    <w:gridCol w:w="1784"/>
                    <w:gridCol w:w="1784"/>
                    <w:gridCol w:w="1784"/>
                    <w:gridCol w:w="1785"/>
                  </w:tblGrid>
                  <w:tr w:rsidR="00522FF5" w:rsidRPr="00BB15A6" w:rsidTr="00522FF5">
                    <w:trPr>
                      <w:trHeight w:val="441"/>
                    </w:trPr>
                    <w:tc>
                      <w:tcPr>
                        <w:tcW w:w="10427" w:type="dxa"/>
                        <w:gridSpan w:val="6"/>
                      </w:tcPr>
                      <w:p w:rsidR="00BD5EF0" w:rsidRPr="00B8716B" w:rsidRDefault="00743C69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</w:rPr>
                          <w:t xml:space="preserve">             </w:t>
                        </w:r>
                        <w:r w:rsidR="00BD5EF0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H</w:t>
                        </w:r>
                        <w:r w:rsidR="00ED69C1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omework</w:t>
                        </w:r>
                      </w:p>
                    </w:tc>
                  </w:tr>
                  <w:tr w:rsidR="00522FF5" w:rsidRPr="00BB15A6" w:rsidTr="00522FF5">
                    <w:trPr>
                      <w:trHeight w:val="268"/>
                    </w:trPr>
                    <w:tc>
                      <w:tcPr>
                        <w:tcW w:w="1506" w:type="dxa"/>
                      </w:tcPr>
                      <w:p w:rsidR="00BD5EF0" w:rsidRPr="00BB15A6" w:rsidRDefault="00BD5EF0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M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onday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uesday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W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ednesday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hursday</w:t>
                        </w:r>
                      </w:p>
                    </w:tc>
                    <w:tc>
                      <w:tcPr>
                        <w:tcW w:w="1785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F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riday</w:t>
                        </w:r>
                      </w:p>
                    </w:tc>
                  </w:tr>
                  <w:tr w:rsidR="00D32295" w:rsidRPr="00BB15A6" w:rsidTr="00246B6A">
                    <w:trPr>
                      <w:trHeight w:val="2690"/>
                    </w:trPr>
                    <w:tc>
                      <w:tcPr>
                        <w:tcW w:w="1506" w:type="dxa"/>
                      </w:tcPr>
                      <w:p w:rsidR="00D32295" w:rsidRPr="00ED69C1" w:rsidRDefault="00D32295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  <w:r w:rsidRPr="00ED69C1"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  <w:t>Language Arts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CB25C8" w:rsidRPr="00CB25C8" w:rsidRDefault="00CB25C8" w:rsidP="00CB25C8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 w:rsidRPr="00CB25C8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Read 15-20 minutes tonight and fill out reading log!</w:t>
                        </w:r>
                      </w:p>
                      <w:p w:rsidR="00CB25C8" w:rsidRPr="00CB25C8" w:rsidRDefault="00CB25C8" w:rsidP="00CB25C8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</w:p>
                      <w:p w:rsidR="00445D72" w:rsidRPr="00CB25C8" w:rsidRDefault="00CB25C8" w:rsidP="00A801C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i/>
                            <w:sz w:val="18"/>
                            <w:szCs w:val="18"/>
                          </w:rPr>
                        </w:pPr>
                        <w:r w:rsidRPr="00CB25C8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 xml:space="preserve">Complete worksheet and practice decodable </w:t>
                        </w:r>
                        <w:r w:rsidR="00A801CA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text</w:t>
                        </w:r>
                        <w:r w:rsidRPr="00CB25C8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 xml:space="preserve">: </w:t>
                        </w:r>
                        <w:r w:rsidRPr="00CB25C8">
                          <w:rPr>
                            <w:rFonts w:ascii="Century Gothic" w:hAnsi="Century Gothic" w:cs="Arial"/>
                            <w:i/>
                            <w:sz w:val="18"/>
                            <w:szCs w:val="18"/>
                          </w:rPr>
                          <w:t>Family Time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CB25C8" w:rsidRPr="00CB25C8" w:rsidRDefault="00CB25C8" w:rsidP="00CB25C8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 w:rsidRPr="00CB25C8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Read 15-20 minutes tonight and fill out reading log!</w:t>
                        </w:r>
                      </w:p>
                      <w:p w:rsidR="00CB25C8" w:rsidRPr="00CB25C8" w:rsidRDefault="00CB25C8" w:rsidP="00CB25C8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</w:p>
                      <w:p w:rsidR="00D32295" w:rsidRPr="00522FF5" w:rsidRDefault="00CB25C8" w:rsidP="00A801C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CB25C8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 xml:space="preserve">Complete worksheet and practice decodable </w:t>
                        </w:r>
                        <w:r w:rsidR="00A801CA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text</w:t>
                        </w:r>
                        <w:r w:rsidRPr="00CB25C8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 xml:space="preserve">: </w:t>
                        </w:r>
                        <w:r w:rsidRPr="00CB25C8">
                          <w:rPr>
                            <w:rFonts w:ascii="Century Gothic" w:hAnsi="Century Gothic" w:cs="Arial"/>
                            <w:i/>
                            <w:sz w:val="18"/>
                            <w:szCs w:val="18"/>
                          </w:rPr>
                          <w:t>Family Time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CB25C8" w:rsidRPr="00CB25C8" w:rsidRDefault="00CB25C8" w:rsidP="00CB25C8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 w:rsidRPr="00CB25C8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Read 15-20 minutes tonight and fill out reading log!</w:t>
                        </w:r>
                      </w:p>
                      <w:p w:rsidR="00CB25C8" w:rsidRPr="00CB25C8" w:rsidRDefault="00CB25C8" w:rsidP="00CB25C8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</w:p>
                      <w:p w:rsidR="00D32295" w:rsidRPr="00522FF5" w:rsidRDefault="00CB25C8" w:rsidP="00A801C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  <w:u w:val="single"/>
                          </w:rPr>
                        </w:pPr>
                        <w:r w:rsidRPr="00CB25C8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 xml:space="preserve">Complete worksheet and practice decodable </w:t>
                        </w:r>
                        <w:r w:rsidR="00A801CA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text</w:t>
                        </w:r>
                        <w:r w:rsidRPr="00CB25C8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 xml:space="preserve">: </w:t>
                        </w:r>
                        <w:r w:rsidRPr="00CB25C8">
                          <w:rPr>
                            <w:rFonts w:ascii="Century Gothic" w:hAnsi="Century Gothic" w:cs="Arial"/>
                            <w:i/>
                            <w:sz w:val="18"/>
                            <w:szCs w:val="18"/>
                          </w:rPr>
                          <w:t>Family Time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CB25C8" w:rsidRPr="00CB25C8" w:rsidRDefault="00CB25C8" w:rsidP="00CB25C8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 w:rsidRPr="00CB25C8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Read 15-20 minutes tonight and fill out reading log!</w:t>
                        </w:r>
                      </w:p>
                      <w:p w:rsidR="00CB25C8" w:rsidRPr="00CB25C8" w:rsidRDefault="00CB25C8" w:rsidP="00CB25C8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</w:p>
                      <w:p w:rsidR="00D32295" w:rsidRPr="00522FF5" w:rsidRDefault="00CB25C8" w:rsidP="00A801C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CB25C8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 xml:space="preserve">Complete worksheet and practice decodable </w:t>
                        </w:r>
                        <w:r w:rsidR="00A801CA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text</w:t>
                        </w:r>
                        <w:r w:rsidRPr="00CB25C8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 xml:space="preserve">: </w:t>
                        </w:r>
                        <w:r w:rsidRPr="00CB25C8">
                          <w:rPr>
                            <w:rFonts w:ascii="Century Gothic" w:hAnsi="Century Gothic" w:cs="Arial"/>
                            <w:i/>
                            <w:sz w:val="18"/>
                            <w:szCs w:val="18"/>
                          </w:rPr>
                          <w:t>Family Time</w:t>
                        </w:r>
                      </w:p>
                    </w:tc>
                    <w:tc>
                      <w:tcPr>
                        <w:tcW w:w="1785" w:type="dxa"/>
                      </w:tcPr>
                      <w:p w:rsidR="00D32295" w:rsidRDefault="00B12745" w:rsidP="0063543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In class Friday:</w:t>
                        </w:r>
                      </w:p>
                      <w:p w:rsidR="00B12745" w:rsidRDefault="00B12745" w:rsidP="00B1274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15"/>
                            <w:szCs w:val="15"/>
                          </w:rPr>
                          <w:t>Students will be assessed on…</w:t>
                        </w:r>
                      </w:p>
                      <w:p w:rsidR="000754BD" w:rsidRDefault="000754BD" w:rsidP="00B1274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5"/>
                            <w:szCs w:val="15"/>
                          </w:rPr>
                        </w:pPr>
                      </w:p>
                      <w:p w:rsidR="00B12745" w:rsidRDefault="00B12745" w:rsidP="00E561D2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15"/>
                            <w:szCs w:val="15"/>
                          </w:rPr>
                          <w:t>Comprehension</w:t>
                        </w:r>
                      </w:p>
                      <w:p w:rsidR="00246B6A" w:rsidRDefault="00246B6A" w:rsidP="00E561D2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5"/>
                            <w:szCs w:val="15"/>
                          </w:rPr>
                        </w:pPr>
                      </w:p>
                      <w:p w:rsidR="00B12745" w:rsidRDefault="00B12745" w:rsidP="00E561D2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15"/>
                            <w:szCs w:val="15"/>
                          </w:rPr>
                          <w:t>Vocabulary</w:t>
                        </w:r>
                      </w:p>
                      <w:p w:rsidR="00246B6A" w:rsidRDefault="00246B6A" w:rsidP="00E561D2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5"/>
                            <w:szCs w:val="15"/>
                          </w:rPr>
                        </w:pPr>
                      </w:p>
                      <w:p w:rsidR="00E561D2" w:rsidRDefault="00E561D2" w:rsidP="00E561D2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15"/>
                            <w:szCs w:val="15"/>
                          </w:rPr>
                          <w:t>Grammar</w:t>
                        </w:r>
                        <w:r w:rsidR="000754BD">
                          <w:rPr>
                            <w:rFonts w:ascii="Century Gothic" w:hAnsi="Century Gothic" w:cs="Arial"/>
                            <w:sz w:val="15"/>
                            <w:szCs w:val="15"/>
                          </w:rPr>
                          <w:t xml:space="preserve"> &amp; </w:t>
                        </w:r>
                        <w:r>
                          <w:rPr>
                            <w:rFonts w:ascii="Century Gothic" w:hAnsi="Century Gothic" w:cs="Arial"/>
                            <w:sz w:val="15"/>
                            <w:szCs w:val="15"/>
                          </w:rPr>
                          <w:t>Writing</w:t>
                        </w:r>
                      </w:p>
                      <w:p w:rsidR="00246B6A" w:rsidRDefault="00246B6A" w:rsidP="00E561D2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5"/>
                            <w:szCs w:val="15"/>
                          </w:rPr>
                        </w:pPr>
                      </w:p>
                      <w:p w:rsidR="00E561D2" w:rsidRDefault="00E561D2" w:rsidP="00E561D2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15"/>
                            <w:szCs w:val="15"/>
                          </w:rPr>
                          <w:t>Foundational skills:</w:t>
                        </w:r>
                      </w:p>
                      <w:p w:rsidR="00D32295" w:rsidRPr="00246B6A" w:rsidRDefault="00E561D2" w:rsidP="00E561D2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2"/>
                            <w:szCs w:val="12"/>
                          </w:rPr>
                        </w:pPr>
                        <w:r w:rsidRPr="00246B6A">
                          <w:rPr>
                            <w:rFonts w:ascii="Century Gothic" w:hAnsi="Century Gothic" w:cs="Arial"/>
                            <w:sz w:val="12"/>
                            <w:szCs w:val="12"/>
                          </w:rPr>
                          <w:t>Phonological awareness</w:t>
                        </w:r>
                      </w:p>
                      <w:p w:rsidR="00E561D2" w:rsidRPr="00246B6A" w:rsidRDefault="00E561D2" w:rsidP="00E561D2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2"/>
                            <w:szCs w:val="12"/>
                          </w:rPr>
                        </w:pPr>
                        <w:r w:rsidRPr="00246B6A">
                          <w:rPr>
                            <w:rFonts w:ascii="Century Gothic" w:hAnsi="Century Gothic" w:cs="Arial"/>
                            <w:sz w:val="12"/>
                            <w:szCs w:val="12"/>
                          </w:rPr>
                          <w:t xml:space="preserve">Decoding </w:t>
                        </w:r>
                      </w:p>
                      <w:p w:rsidR="00E561D2" w:rsidRPr="00B12745" w:rsidRDefault="00E561D2" w:rsidP="00E561D2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5"/>
                            <w:szCs w:val="15"/>
                          </w:rPr>
                        </w:pPr>
                        <w:r w:rsidRPr="00246B6A">
                          <w:rPr>
                            <w:rFonts w:ascii="Century Gothic" w:hAnsi="Century Gothic" w:cs="Arial"/>
                            <w:sz w:val="12"/>
                            <w:szCs w:val="12"/>
                          </w:rPr>
                          <w:t>High frequency words</w:t>
                        </w:r>
                      </w:p>
                    </w:tc>
                  </w:tr>
                  <w:tr w:rsidR="00D32295" w:rsidRPr="00BB15A6" w:rsidTr="00522FF5">
                    <w:trPr>
                      <w:trHeight w:val="884"/>
                    </w:trPr>
                    <w:tc>
                      <w:tcPr>
                        <w:tcW w:w="1506" w:type="dxa"/>
                      </w:tcPr>
                      <w:p w:rsidR="00D32295" w:rsidRPr="00ED69C1" w:rsidRDefault="00D32295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  <w:r w:rsidRPr="00ED69C1"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  <w:t>Math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D32295" w:rsidRPr="00246B6A" w:rsidRDefault="00D32295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246B6A">
                          <w:rPr>
                            <w:rFonts w:ascii="Century Gothic" w:hAnsi="Century Gothic" w:cs="Arial"/>
                          </w:rPr>
                          <w:t xml:space="preserve">Worksheet </w:t>
                        </w:r>
                      </w:p>
                      <w:p w:rsidR="00D32295" w:rsidRPr="00246B6A" w:rsidRDefault="00D32295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246B6A">
                          <w:rPr>
                            <w:rFonts w:ascii="Century Gothic" w:hAnsi="Century Gothic" w:cs="Arial"/>
                          </w:rPr>
                          <w:t>Lesson 1-7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D32295" w:rsidRPr="00246B6A" w:rsidRDefault="00D32295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246B6A"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D32295" w:rsidRPr="00246B6A" w:rsidRDefault="00D32295" w:rsidP="00C56AD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  <w:r w:rsidRPr="00246B6A">
                          <w:rPr>
                            <w:rFonts w:ascii="Century Gothic" w:hAnsi="Century Gothic" w:cs="Arial"/>
                          </w:rPr>
                          <w:t>Lesson 1-8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D32295" w:rsidRPr="00246B6A" w:rsidRDefault="00D32295" w:rsidP="001E4CD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246B6A">
                          <w:rPr>
                            <w:rFonts w:ascii="Century Gothic" w:hAnsi="Century Gothic" w:cs="Arial"/>
                          </w:rPr>
                          <w:t xml:space="preserve">Worksheet </w:t>
                        </w:r>
                      </w:p>
                      <w:p w:rsidR="00D32295" w:rsidRPr="00246B6A" w:rsidRDefault="00D32295" w:rsidP="00C56AD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  <w:r w:rsidRPr="00246B6A">
                          <w:rPr>
                            <w:rFonts w:ascii="Century Gothic" w:hAnsi="Century Gothic" w:cs="Arial"/>
                          </w:rPr>
                          <w:t>Lesson 1-9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D32295" w:rsidRPr="00246B6A" w:rsidRDefault="00D32295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246B6A">
                          <w:rPr>
                            <w:rFonts w:ascii="Century Gothic" w:hAnsi="Century Gothic" w:cs="Arial"/>
                          </w:rPr>
                          <w:t xml:space="preserve">Worksheet </w:t>
                        </w:r>
                      </w:p>
                      <w:p w:rsidR="00D32295" w:rsidRPr="00246B6A" w:rsidRDefault="00D32295" w:rsidP="00D3229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  <w:r w:rsidRPr="00246B6A">
                          <w:rPr>
                            <w:rFonts w:ascii="Century Gothic" w:hAnsi="Century Gothic" w:cs="Arial"/>
                          </w:rPr>
                          <w:t>Lesson 1-10</w:t>
                        </w:r>
                      </w:p>
                    </w:tc>
                    <w:tc>
                      <w:tcPr>
                        <w:tcW w:w="1785" w:type="dxa"/>
                      </w:tcPr>
                      <w:p w:rsidR="00D32295" w:rsidRPr="00522FF5" w:rsidRDefault="00B12745" w:rsidP="00246B6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B12745">
                          <w:rPr>
                            <w:rFonts w:ascii="Century Gothic" w:hAnsi="Century Gothic" w:cs="Arial"/>
                            <w:b/>
                            <w:color w:val="0070C0"/>
                          </w:rPr>
                          <w:t>Return poetry binder and reading log on Monday!</w:t>
                        </w:r>
                      </w:p>
                    </w:tc>
                  </w:tr>
                </w:tbl>
                <w:p w:rsidR="001025B3" w:rsidRPr="001025B3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b/>
                      <w:color w:val="0070C0"/>
                      <w:sz w:val="28"/>
                      <w:szCs w:val="28"/>
                      <w:u w:val="single"/>
                    </w:rPr>
                  </w:pPr>
                </w:p>
                <w:p w:rsidR="001025B3" w:rsidRPr="002703AF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Pr="000C415A">
        <w:rPr>
          <w:noProof/>
          <w:sz w:val="50"/>
          <w:szCs w:val="50"/>
        </w:rPr>
        <w:pict>
          <v:shape id="_x0000_s1572" type="#_x0000_t202" style="position:absolute;margin-left:445.85pt;margin-top:462.05pt;width:12.4pt;height:16.2pt;z-index:251723776;mso-position-horizontal-relative:page;mso-position-vertical-relative:page" filled="f" stroked="f">
            <v:textbox style="mso-next-textbox:#_x0000_s1572" inset="0,0,0,0">
              <w:txbxContent>
                <w:p w:rsidR="00122542" w:rsidRDefault="00122542"/>
              </w:txbxContent>
            </v:textbox>
            <w10:wrap anchorx="page" anchory="page"/>
          </v:shape>
        </w:pict>
      </w:r>
      <w:r w:rsidRPr="000C415A">
        <w:rPr>
          <w:noProof/>
          <w:sz w:val="50"/>
          <w:szCs w:val="50"/>
        </w:rPr>
        <w:pict>
          <v:shape id="_x0000_s1576" type="#_x0000_t202" style="position:absolute;margin-left:58.15pt;margin-top:679.95pt;width:38.15pt;height:36.7pt;z-index:251725824;mso-position-horizontal-relative:page;mso-position-vertical-relative:page" filled="f" stroked="f">
            <v:textbox inset="0,0,0,0">
              <w:txbxContent>
                <w:p w:rsidR="002F6EAE" w:rsidRDefault="002F6EAE"/>
              </w:txbxContent>
            </v:textbox>
            <w10:wrap anchorx="page" anchory="page"/>
          </v:shape>
        </w:pict>
      </w:r>
      <w:r w:rsidRPr="000C415A">
        <w:rPr>
          <w:noProof/>
          <w:sz w:val="50"/>
          <w:szCs w:val="50"/>
        </w:rPr>
        <w:pict>
          <v:shape id="_x0000_s1566" type="#_x0000_t202" style="position:absolute;margin-left:178.8pt;margin-top:694.25pt;width:8.6pt;height:8.1pt;z-index:251721728;mso-position-horizontal-relative:page;mso-position-vertical-relative:page" filled="f" stroked="f">
            <v:textbox style="mso-next-textbox:#_x0000_s1566" inset="0,0,0,0">
              <w:txbxContent>
                <w:p w:rsidR="00EB5ABA" w:rsidRDefault="00EB5ABA"/>
              </w:txbxContent>
            </v:textbox>
            <w10:wrap anchorx="page" anchory="page"/>
          </v:shape>
        </w:pict>
      </w:r>
      <w:r w:rsidR="00104338">
        <w:tab/>
      </w:r>
      <w:r w:rsidR="00104338">
        <w:tab/>
      </w:r>
      <w:r w:rsidR="00104338">
        <w:tab/>
      </w:r>
      <w:r w:rsidR="00104338">
        <w:tab/>
      </w:r>
    </w:p>
    <w:sectPr w:rsidR="001025B3" w:rsidRPr="0092608E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23C5" w:rsidRDefault="002A23C5">
      <w:r>
        <w:separator/>
      </w:r>
    </w:p>
  </w:endnote>
  <w:endnote w:type="continuationSeparator" w:id="0">
    <w:p w:rsidR="002A23C5" w:rsidRDefault="002A23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odle Basi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23C5" w:rsidRDefault="002A23C5">
      <w:r>
        <w:separator/>
      </w:r>
    </w:p>
  </w:footnote>
  <w:footnote w:type="continuationSeparator" w:id="0">
    <w:p w:rsidR="002A23C5" w:rsidRDefault="002A23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529AA"/>
    <w:multiLevelType w:val="hybridMultilevel"/>
    <w:tmpl w:val="EC10D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34F1234"/>
    <w:multiLevelType w:val="hybridMultilevel"/>
    <w:tmpl w:val="0C94EF7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EFA75F6"/>
    <w:multiLevelType w:val="hybridMultilevel"/>
    <w:tmpl w:val="726E7F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 w:grammar="clean"/>
  <w:attachedTemplate r:id="rId1"/>
  <w:stylePaneFormatFilter w:val="3001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7019"/>
    <w:rsid w:val="00003438"/>
    <w:rsid w:val="00005EF3"/>
    <w:rsid w:val="00006886"/>
    <w:rsid w:val="0000749C"/>
    <w:rsid w:val="00015D14"/>
    <w:rsid w:val="00016AA7"/>
    <w:rsid w:val="00017E3A"/>
    <w:rsid w:val="00027220"/>
    <w:rsid w:val="00032297"/>
    <w:rsid w:val="00032411"/>
    <w:rsid w:val="00035F61"/>
    <w:rsid w:val="00040546"/>
    <w:rsid w:val="000410CD"/>
    <w:rsid w:val="000515A4"/>
    <w:rsid w:val="00063173"/>
    <w:rsid w:val="00064BE0"/>
    <w:rsid w:val="00066DEB"/>
    <w:rsid w:val="000754BD"/>
    <w:rsid w:val="000774A7"/>
    <w:rsid w:val="000774EC"/>
    <w:rsid w:val="000830CB"/>
    <w:rsid w:val="000875D0"/>
    <w:rsid w:val="000877A4"/>
    <w:rsid w:val="00087A64"/>
    <w:rsid w:val="000A424F"/>
    <w:rsid w:val="000B3CB1"/>
    <w:rsid w:val="000B62A1"/>
    <w:rsid w:val="000B6902"/>
    <w:rsid w:val="000C0D42"/>
    <w:rsid w:val="000C1D8E"/>
    <w:rsid w:val="000C2ED6"/>
    <w:rsid w:val="000C415A"/>
    <w:rsid w:val="000C6EE9"/>
    <w:rsid w:val="000D0E26"/>
    <w:rsid w:val="000D27B0"/>
    <w:rsid w:val="000D4B1B"/>
    <w:rsid w:val="000D5D3D"/>
    <w:rsid w:val="000D707A"/>
    <w:rsid w:val="000E2BD4"/>
    <w:rsid w:val="000E2C32"/>
    <w:rsid w:val="000E32BD"/>
    <w:rsid w:val="000E6285"/>
    <w:rsid w:val="000E6DF6"/>
    <w:rsid w:val="000F29D5"/>
    <w:rsid w:val="000F56AF"/>
    <w:rsid w:val="000F6884"/>
    <w:rsid w:val="001025B3"/>
    <w:rsid w:val="00104338"/>
    <w:rsid w:val="0011137E"/>
    <w:rsid w:val="00111A20"/>
    <w:rsid w:val="00111CDA"/>
    <w:rsid w:val="00116BA7"/>
    <w:rsid w:val="00122542"/>
    <w:rsid w:val="001325BF"/>
    <w:rsid w:val="00132BB7"/>
    <w:rsid w:val="0013528B"/>
    <w:rsid w:val="001402F2"/>
    <w:rsid w:val="00142879"/>
    <w:rsid w:val="00144343"/>
    <w:rsid w:val="0014699E"/>
    <w:rsid w:val="001574AA"/>
    <w:rsid w:val="00160B30"/>
    <w:rsid w:val="00164D3F"/>
    <w:rsid w:val="00167B4F"/>
    <w:rsid w:val="00174844"/>
    <w:rsid w:val="001750AB"/>
    <w:rsid w:val="00180984"/>
    <w:rsid w:val="0018104E"/>
    <w:rsid w:val="001837B8"/>
    <w:rsid w:val="001844BF"/>
    <w:rsid w:val="00184C67"/>
    <w:rsid w:val="00185095"/>
    <w:rsid w:val="00185984"/>
    <w:rsid w:val="00186CD4"/>
    <w:rsid w:val="0018766C"/>
    <w:rsid w:val="00187C42"/>
    <w:rsid w:val="00190B99"/>
    <w:rsid w:val="00190D60"/>
    <w:rsid w:val="00192DFF"/>
    <w:rsid w:val="00194765"/>
    <w:rsid w:val="00195622"/>
    <w:rsid w:val="00195A2C"/>
    <w:rsid w:val="00197522"/>
    <w:rsid w:val="001A1B9C"/>
    <w:rsid w:val="001B32F2"/>
    <w:rsid w:val="001B731D"/>
    <w:rsid w:val="001B7761"/>
    <w:rsid w:val="001C5CDE"/>
    <w:rsid w:val="001C6629"/>
    <w:rsid w:val="001C7471"/>
    <w:rsid w:val="001D2A79"/>
    <w:rsid w:val="001D3CC9"/>
    <w:rsid w:val="001D48C2"/>
    <w:rsid w:val="001D7183"/>
    <w:rsid w:val="001E079D"/>
    <w:rsid w:val="001E104E"/>
    <w:rsid w:val="001E1149"/>
    <w:rsid w:val="001E1542"/>
    <w:rsid w:val="001E1C7E"/>
    <w:rsid w:val="001E2BA9"/>
    <w:rsid w:val="001E3E7F"/>
    <w:rsid w:val="001E4CDF"/>
    <w:rsid w:val="001E5185"/>
    <w:rsid w:val="001E5FB0"/>
    <w:rsid w:val="001E7360"/>
    <w:rsid w:val="001F119B"/>
    <w:rsid w:val="001F1EF0"/>
    <w:rsid w:val="001F22FE"/>
    <w:rsid w:val="001F5E64"/>
    <w:rsid w:val="001F726B"/>
    <w:rsid w:val="002047C0"/>
    <w:rsid w:val="00206E79"/>
    <w:rsid w:val="00207666"/>
    <w:rsid w:val="00207ABF"/>
    <w:rsid w:val="00213A51"/>
    <w:rsid w:val="00213DB3"/>
    <w:rsid w:val="00215570"/>
    <w:rsid w:val="0021697D"/>
    <w:rsid w:val="00216FB8"/>
    <w:rsid w:val="00222136"/>
    <w:rsid w:val="00223639"/>
    <w:rsid w:val="00224B1E"/>
    <w:rsid w:val="002339CA"/>
    <w:rsid w:val="00235F36"/>
    <w:rsid w:val="00236358"/>
    <w:rsid w:val="00236FD0"/>
    <w:rsid w:val="00246B6A"/>
    <w:rsid w:val="00246E6A"/>
    <w:rsid w:val="00247ED5"/>
    <w:rsid w:val="00252E11"/>
    <w:rsid w:val="00255F4A"/>
    <w:rsid w:val="00257B8E"/>
    <w:rsid w:val="002614FA"/>
    <w:rsid w:val="00263E07"/>
    <w:rsid w:val="00266F5F"/>
    <w:rsid w:val="00270335"/>
    <w:rsid w:val="002703AF"/>
    <w:rsid w:val="00274B0A"/>
    <w:rsid w:val="00277D21"/>
    <w:rsid w:val="00280477"/>
    <w:rsid w:val="00281371"/>
    <w:rsid w:val="00284F12"/>
    <w:rsid w:val="00292CE9"/>
    <w:rsid w:val="002948FC"/>
    <w:rsid w:val="0029628C"/>
    <w:rsid w:val="0029638E"/>
    <w:rsid w:val="002A123F"/>
    <w:rsid w:val="002A23C5"/>
    <w:rsid w:val="002A2F80"/>
    <w:rsid w:val="002B1E02"/>
    <w:rsid w:val="002B291E"/>
    <w:rsid w:val="002B5133"/>
    <w:rsid w:val="002C08BC"/>
    <w:rsid w:val="002C18F1"/>
    <w:rsid w:val="002C35F7"/>
    <w:rsid w:val="002C6B4C"/>
    <w:rsid w:val="002D16A8"/>
    <w:rsid w:val="002D2D8A"/>
    <w:rsid w:val="002D4691"/>
    <w:rsid w:val="002D58F7"/>
    <w:rsid w:val="002E00D5"/>
    <w:rsid w:val="002E0114"/>
    <w:rsid w:val="002E11B7"/>
    <w:rsid w:val="002E2A03"/>
    <w:rsid w:val="002E4F29"/>
    <w:rsid w:val="002E530C"/>
    <w:rsid w:val="002E7108"/>
    <w:rsid w:val="002F0945"/>
    <w:rsid w:val="002F0AEB"/>
    <w:rsid w:val="002F168D"/>
    <w:rsid w:val="002F32F2"/>
    <w:rsid w:val="002F3765"/>
    <w:rsid w:val="002F4E5D"/>
    <w:rsid w:val="002F64A5"/>
    <w:rsid w:val="002F6EAE"/>
    <w:rsid w:val="00304735"/>
    <w:rsid w:val="00305E21"/>
    <w:rsid w:val="00306D84"/>
    <w:rsid w:val="00315CFE"/>
    <w:rsid w:val="003215AC"/>
    <w:rsid w:val="00321D76"/>
    <w:rsid w:val="00322E09"/>
    <w:rsid w:val="00325887"/>
    <w:rsid w:val="0033356B"/>
    <w:rsid w:val="0033538A"/>
    <w:rsid w:val="003371BC"/>
    <w:rsid w:val="00341119"/>
    <w:rsid w:val="0034631D"/>
    <w:rsid w:val="00350640"/>
    <w:rsid w:val="003507E7"/>
    <w:rsid w:val="003517DA"/>
    <w:rsid w:val="003534D1"/>
    <w:rsid w:val="00356520"/>
    <w:rsid w:val="00357ADD"/>
    <w:rsid w:val="0036169C"/>
    <w:rsid w:val="00363065"/>
    <w:rsid w:val="0036443A"/>
    <w:rsid w:val="00373FEA"/>
    <w:rsid w:val="00374097"/>
    <w:rsid w:val="003743CF"/>
    <w:rsid w:val="00375F01"/>
    <w:rsid w:val="003763D1"/>
    <w:rsid w:val="00377AF7"/>
    <w:rsid w:val="003801D4"/>
    <w:rsid w:val="003805A0"/>
    <w:rsid w:val="00380B5D"/>
    <w:rsid w:val="00380C9F"/>
    <w:rsid w:val="00383519"/>
    <w:rsid w:val="0038628D"/>
    <w:rsid w:val="00386532"/>
    <w:rsid w:val="00386AEB"/>
    <w:rsid w:val="00390A1C"/>
    <w:rsid w:val="00391E94"/>
    <w:rsid w:val="00394ED5"/>
    <w:rsid w:val="00394F4A"/>
    <w:rsid w:val="003962BA"/>
    <w:rsid w:val="003A300C"/>
    <w:rsid w:val="003A44AF"/>
    <w:rsid w:val="003A6F33"/>
    <w:rsid w:val="003B0A11"/>
    <w:rsid w:val="003B1790"/>
    <w:rsid w:val="003B56D7"/>
    <w:rsid w:val="003B605C"/>
    <w:rsid w:val="003B7587"/>
    <w:rsid w:val="003C1122"/>
    <w:rsid w:val="003C1C93"/>
    <w:rsid w:val="003C2170"/>
    <w:rsid w:val="003D181C"/>
    <w:rsid w:val="003D1AC5"/>
    <w:rsid w:val="003D56B7"/>
    <w:rsid w:val="003E0B50"/>
    <w:rsid w:val="003E28C6"/>
    <w:rsid w:val="003E350E"/>
    <w:rsid w:val="003E4C50"/>
    <w:rsid w:val="003E7C20"/>
    <w:rsid w:val="003F1C5F"/>
    <w:rsid w:val="003F38C6"/>
    <w:rsid w:val="003F55D6"/>
    <w:rsid w:val="003F6717"/>
    <w:rsid w:val="00400614"/>
    <w:rsid w:val="00403F78"/>
    <w:rsid w:val="00405FFC"/>
    <w:rsid w:val="004122A4"/>
    <w:rsid w:val="004203BE"/>
    <w:rsid w:val="00421389"/>
    <w:rsid w:val="004214C1"/>
    <w:rsid w:val="0042154C"/>
    <w:rsid w:val="004226AB"/>
    <w:rsid w:val="004306F1"/>
    <w:rsid w:val="00430E5A"/>
    <w:rsid w:val="00433174"/>
    <w:rsid w:val="0043376F"/>
    <w:rsid w:val="004339FC"/>
    <w:rsid w:val="00437C2E"/>
    <w:rsid w:val="0044343F"/>
    <w:rsid w:val="00445280"/>
    <w:rsid w:val="0044548C"/>
    <w:rsid w:val="00445D72"/>
    <w:rsid w:val="00446E4D"/>
    <w:rsid w:val="00447169"/>
    <w:rsid w:val="004478E4"/>
    <w:rsid w:val="00450EEA"/>
    <w:rsid w:val="004519B7"/>
    <w:rsid w:val="00453BDE"/>
    <w:rsid w:val="00453D3E"/>
    <w:rsid w:val="00454F7A"/>
    <w:rsid w:val="004557E4"/>
    <w:rsid w:val="00456E19"/>
    <w:rsid w:val="00457162"/>
    <w:rsid w:val="00461909"/>
    <w:rsid w:val="004629DF"/>
    <w:rsid w:val="004667E0"/>
    <w:rsid w:val="00472849"/>
    <w:rsid w:val="004755D0"/>
    <w:rsid w:val="00475E4E"/>
    <w:rsid w:val="0048007A"/>
    <w:rsid w:val="00487CDF"/>
    <w:rsid w:val="0049153C"/>
    <w:rsid w:val="00493094"/>
    <w:rsid w:val="004959DD"/>
    <w:rsid w:val="00495E39"/>
    <w:rsid w:val="004A7BB9"/>
    <w:rsid w:val="004B1835"/>
    <w:rsid w:val="004B2483"/>
    <w:rsid w:val="004B2E97"/>
    <w:rsid w:val="004C0EDF"/>
    <w:rsid w:val="004C1686"/>
    <w:rsid w:val="004C1FC0"/>
    <w:rsid w:val="004C35A4"/>
    <w:rsid w:val="004C61AC"/>
    <w:rsid w:val="004C787F"/>
    <w:rsid w:val="004D03DC"/>
    <w:rsid w:val="004D169E"/>
    <w:rsid w:val="004D6ACC"/>
    <w:rsid w:val="004E0208"/>
    <w:rsid w:val="004E6114"/>
    <w:rsid w:val="004F1454"/>
    <w:rsid w:val="004F4D5E"/>
    <w:rsid w:val="004F6892"/>
    <w:rsid w:val="004F76BC"/>
    <w:rsid w:val="00500EC3"/>
    <w:rsid w:val="00501AD4"/>
    <w:rsid w:val="005026B5"/>
    <w:rsid w:val="0050270C"/>
    <w:rsid w:val="005028E8"/>
    <w:rsid w:val="00505FDC"/>
    <w:rsid w:val="00511CEF"/>
    <w:rsid w:val="00515356"/>
    <w:rsid w:val="00516F08"/>
    <w:rsid w:val="00517E96"/>
    <w:rsid w:val="00520C1B"/>
    <w:rsid w:val="00522FF5"/>
    <w:rsid w:val="00523ABD"/>
    <w:rsid w:val="00524BBD"/>
    <w:rsid w:val="00525BB6"/>
    <w:rsid w:val="005307B4"/>
    <w:rsid w:val="00530AF1"/>
    <w:rsid w:val="00531FC9"/>
    <w:rsid w:val="00533C6A"/>
    <w:rsid w:val="00541B30"/>
    <w:rsid w:val="005506E3"/>
    <w:rsid w:val="00555827"/>
    <w:rsid w:val="00556A82"/>
    <w:rsid w:val="005577F7"/>
    <w:rsid w:val="00557C1B"/>
    <w:rsid w:val="00562FCA"/>
    <w:rsid w:val="0056682A"/>
    <w:rsid w:val="00566925"/>
    <w:rsid w:val="0057511E"/>
    <w:rsid w:val="00575711"/>
    <w:rsid w:val="00580046"/>
    <w:rsid w:val="00581C7A"/>
    <w:rsid w:val="005848F0"/>
    <w:rsid w:val="00584E44"/>
    <w:rsid w:val="00585C19"/>
    <w:rsid w:val="005861C2"/>
    <w:rsid w:val="005926EC"/>
    <w:rsid w:val="00593D63"/>
    <w:rsid w:val="0059690B"/>
    <w:rsid w:val="005A144B"/>
    <w:rsid w:val="005A432A"/>
    <w:rsid w:val="005A5574"/>
    <w:rsid w:val="005A76C9"/>
    <w:rsid w:val="005B4F56"/>
    <w:rsid w:val="005B7866"/>
    <w:rsid w:val="005B7BB1"/>
    <w:rsid w:val="005C791F"/>
    <w:rsid w:val="005D1BD6"/>
    <w:rsid w:val="005D263D"/>
    <w:rsid w:val="005D4A82"/>
    <w:rsid w:val="005D4DC2"/>
    <w:rsid w:val="005E0B67"/>
    <w:rsid w:val="005E2992"/>
    <w:rsid w:val="005E70D9"/>
    <w:rsid w:val="005F6A6C"/>
    <w:rsid w:val="00601E05"/>
    <w:rsid w:val="0060431B"/>
    <w:rsid w:val="00605769"/>
    <w:rsid w:val="0061481E"/>
    <w:rsid w:val="0061500F"/>
    <w:rsid w:val="00615A07"/>
    <w:rsid w:val="00617E2C"/>
    <w:rsid w:val="0062259B"/>
    <w:rsid w:val="0062416F"/>
    <w:rsid w:val="00624B80"/>
    <w:rsid w:val="00625736"/>
    <w:rsid w:val="00626D18"/>
    <w:rsid w:val="0063432A"/>
    <w:rsid w:val="00635434"/>
    <w:rsid w:val="00641C43"/>
    <w:rsid w:val="00643592"/>
    <w:rsid w:val="00644584"/>
    <w:rsid w:val="006477BB"/>
    <w:rsid w:val="00647FE7"/>
    <w:rsid w:val="00651F9C"/>
    <w:rsid w:val="006531F4"/>
    <w:rsid w:val="006608D5"/>
    <w:rsid w:val="00661DAE"/>
    <w:rsid w:val="00664CA9"/>
    <w:rsid w:val="00666E8C"/>
    <w:rsid w:val="00670294"/>
    <w:rsid w:val="0067071A"/>
    <w:rsid w:val="00681B99"/>
    <w:rsid w:val="00681C27"/>
    <w:rsid w:val="006822DD"/>
    <w:rsid w:val="00685F8D"/>
    <w:rsid w:val="00686506"/>
    <w:rsid w:val="0069049E"/>
    <w:rsid w:val="00690967"/>
    <w:rsid w:val="00692DAE"/>
    <w:rsid w:val="00697AB9"/>
    <w:rsid w:val="006A65B0"/>
    <w:rsid w:val="006B7329"/>
    <w:rsid w:val="006C098F"/>
    <w:rsid w:val="006C0CD2"/>
    <w:rsid w:val="006C174B"/>
    <w:rsid w:val="006C284D"/>
    <w:rsid w:val="006C3395"/>
    <w:rsid w:val="006C6B2E"/>
    <w:rsid w:val="006D1E1A"/>
    <w:rsid w:val="006D5FE6"/>
    <w:rsid w:val="006D64B2"/>
    <w:rsid w:val="006D78D3"/>
    <w:rsid w:val="006E1A6A"/>
    <w:rsid w:val="006E29F9"/>
    <w:rsid w:val="006E60AE"/>
    <w:rsid w:val="006F050B"/>
    <w:rsid w:val="006F68BD"/>
    <w:rsid w:val="006F69EC"/>
    <w:rsid w:val="006F7C52"/>
    <w:rsid w:val="00701254"/>
    <w:rsid w:val="007023CA"/>
    <w:rsid w:val="007041E4"/>
    <w:rsid w:val="0070786F"/>
    <w:rsid w:val="00710F6F"/>
    <w:rsid w:val="00711B1D"/>
    <w:rsid w:val="00713F30"/>
    <w:rsid w:val="00723F11"/>
    <w:rsid w:val="00730D8F"/>
    <w:rsid w:val="00733748"/>
    <w:rsid w:val="00737DFE"/>
    <w:rsid w:val="0074118D"/>
    <w:rsid w:val="00742189"/>
    <w:rsid w:val="0074277B"/>
    <w:rsid w:val="00743C69"/>
    <w:rsid w:val="00743DBB"/>
    <w:rsid w:val="0074445D"/>
    <w:rsid w:val="007469C1"/>
    <w:rsid w:val="00753EAA"/>
    <w:rsid w:val="00754090"/>
    <w:rsid w:val="00754FA7"/>
    <w:rsid w:val="00771695"/>
    <w:rsid w:val="007749E2"/>
    <w:rsid w:val="00782EB2"/>
    <w:rsid w:val="007926F1"/>
    <w:rsid w:val="00795DF5"/>
    <w:rsid w:val="007A1952"/>
    <w:rsid w:val="007A4C2C"/>
    <w:rsid w:val="007A6666"/>
    <w:rsid w:val="007A70A3"/>
    <w:rsid w:val="007A767E"/>
    <w:rsid w:val="007B2BC2"/>
    <w:rsid w:val="007B2CCB"/>
    <w:rsid w:val="007B3172"/>
    <w:rsid w:val="007B48F7"/>
    <w:rsid w:val="007C04B7"/>
    <w:rsid w:val="007C24BC"/>
    <w:rsid w:val="007C7EE3"/>
    <w:rsid w:val="007D0F96"/>
    <w:rsid w:val="007D138D"/>
    <w:rsid w:val="007D1FC8"/>
    <w:rsid w:val="007D4CB6"/>
    <w:rsid w:val="007D72AE"/>
    <w:rsid w:val="007D7F35"/>
    <w:rsid w:val="007E1F00"/>
    <w:rsid w:val="007E2A0E"/>
    <w:rsid w:val="007E426B"/>
    <w:rsid w:val="007F0BCD"/>
    <w:rsid w:val="007F360F"/>
    <w:rsid w:val="007F3FA8"/>
    <w:rsid w:val="007F6418"/>
    <w:rsid w:val="007F7D81"/>
    <w:rsid w:val="008006EF"/>
    <w:rsid w:val="0080075E"/>
    <w:rsid w:val="0080275D"/>
    <w:rsid w:val="008042A1"/>
    <w:rsid w:val="00805C1B"/>
    <w:rsid w:val="00805DBA"/>
    <w:rsid w:val="00807D1A"/>
    <w:rsid w:val="008115C1"/>
    <w:rsid w:val="00816B50"/>
    <w:rsid w:val="0082360E"/>
    <w:rsid w:val="00825C0F"/>
    <w:rsid w:val="00826671"/>
    <w:rsid w:val="00833C5E"/>
    <w:rsid w:val="00835514"/>
    <w:rsid w:val="00835E85"/>
    <w:rsid w:val="00841065"/>
    <w:rsid w:val="0084273F"/>
    <w:rsid w:val="00843594"/>
    <w:rsid w:val="00846568"/>
    <w:rsid w:val="00847270"/>
    <w:rsid w:val="00851A42"/>
    <w:rsid w:val="00852988"/>
    <w:rsid w:val="00854162"/>
    <w:rsid w:val="00854391"/>
    <w:rsid w:val="008560D7"/>
    <w:rsid w:val="008643BB"/>
    <w:rsid w:val="008728AC"/>
    <w:rsid w:val="0087365A"/>
    <w:rsid w:val="0088196B"/>
    <w:rsid w:val="00883180"/>
    <w:rsid w:val="008841EF"/>
    <w:rsid w:val="00892B10"/>
    <w:rsid w:val="00896A25"/>
    <w:rsid w:val="008A0005"/>
    <w:rsid w:val="008A0D43"/>
    <w:rsid w:val="008A6CAB"/>
    <w:rsid w:val="008A6FBB"/>
    <w:rsid w:val="008A7DF7"/>
    <w:rsid w:val="008B2ACD"/>
    <w:rsid w:val="008B34BE"/>
    <w:rsid w:val="008B444D"/>
    <w:rsid w:val="008B536F"/>
    <w:rsid w:val="008C14C0"/>
    <w:rsid w:val="008C41AE"/>
    <w:rsid w:val="008C5DB3"/>
    <w:rsid w:val="008C7FE0"/>
    <w:rsid w:val="008D074E"/>
    <w:rsid w:val="008D20FD"/>
    <w:rsid w:val="008D21C3"/>
    <w:rsid w:val="008D5A62"/>
    <w:rsid w:val="008D6E03"/>
    <w:rsid w:val="008D7506"/>
    <w:rsid w:val="008E02B2"/>
    <w:rsid w:val="008E3A15"/>
    <w:rsid w:val="008E5DD3"/>
    <w:rsid w:val="008F4B11"/>
    <w:rsid w:val="008F66E7"/>
    <w:rsid w:val="008F6C67"/>
    <w:rsid w:val="00903EC0"/>
    <w:rsid w:val="0090700B"/>
    <w:rsid w:val="009114E3"/>
    <w:rsid w:val="0091225B"/>
    <w:rsid w:val="00915916"/>
    <w:rsid w:val="009169FE"/>
    <w:rsid w:val="00916E83"/>
    <w:rsid w:val="0092189D"/>
    <w:rsid w:val="00922F8C"/>
    <w:rsid w:val="00923A01"/>
    <w:rsid w:val="00925343"/>
    <w:rsid w:val="0092608E"/>
    <w:rsid w:val="0093063C"/>
    <w:rsid w:val="00932A83"/>
    <w:rsid w:val="00935457"/>
    <w:rsid w:val="00937582"/>
    <w:rsid w:val="00937BBB"/>
    <w:rsid w:val="00940F18"/>
    <w:rsid w:val="0094155C"/>
    <w:rsid w:val="009429B8"/>
    <w:rsid w:val="00942A04"/>
    <w:rsid w:val="00943FBF"/>
    <w:rsid w:val="00944813"/>
    <w:rsid w:val="0094526B"/>
    <w:rsid w:val="0095255D"/>
    <w:rsid w:val="00953715"/>
    <w:rsid w:val="00961561"/>
    <w:rsid w:val="0096308E"/>
    <w:rsid w:val="00971971"/>
    <w:rsid w:val="00974E75"/>
    <w:rsid w:val="0097703F"/>
    <w:rsid w:val="00983828"/>
    <w:rsid w:val="00983D34"/>
    <w:rsid w:val="0098434D"/>
    <w:rsid w:val="00986528"/>
    <w:rsid w:val="00990BD5"/>
    <w:rsid w:val="009916DB"/>
    <w:rsid w:val="00997B57"/>
    <w:rsid w:val="009A091F"/>
    <w:rsid w:val="009A266F"/>
    <w:rsid w:val="009A49C4"/>
    <w:rsid w:val="009A6179"/>
    <w:rsid w:val="009B001E"/>
    <w:rsid w:val="009B2989"/>
    <w:rsid w:val="009B54B6"/>
    <w:rsid w:val="009B7D01"/>
    <w:rsid w:val="009C0D5C"/>
    <w:rsid w:val="009C2652"/>
    <w:rsid w:val="009C438E"/>
    <w:rsid w:val="009C7114"/>
    <w:rsid w:val="009D2549"/>
    <w:rsid w:val="009D3C00"/>
    <w:rsid w:val="009D4ADE"/>
    <w:rsid w:val="009D7225"/>
    <w:rsid w:val="009E08FE"/>
    <w:rsid w:val="009E34B7"/>
    <w:rsid w:val="009E4798"/>
    <w:rsid w:val="009E669D"/>
    <w:rsid w:val="009E6832"/>
    <w:rsid w:val="009F02D2"/>
    <w:rsid w:val="009F08D6"/>
    <w:rsid w:val="009F21FB"/>
    <w:rsid w:val="009F2C50"/>
    <w:rsid w:val="009F53CA"/>
    <w:rsid w:val="00A01F2D"/>
    <w:rsid w:val="00A03950"/>
    <w:rsid w:val="00A100B0"/>
    <w:rsid w:val="00A161E2"/>
    <w:rsid w:val="00A175C6"/>
    <w:rsid w:val="00A23CB2"/>
    <w:rsid w:val="00A251AB"/>
    <w:rsid w:val="00A30B99"/>
    <w:rsid w:val="00A342F0"/>
    <w:rsid w:val="00A3453A"/>
    <w:rsid w:val="00A351A7"/>
    <w:rsid w:val="00A36BF3"/>
    <w:rsid w:val="00A40FAC"/>
    <w:rsid w:val="00A43FE3"/>
    <w:rsid w:val="00A45636"/>
    <w:rsid w:val="00A463E1"/>
    <w:rsid w:val="00A475B9"/>
    <w:rsid w:val="00A50B46"/>
    <w:rsid w:val="00A52817"/>
    <w:rsid w:val="00A5484E"/>
    <w:rsid w:val="00A56734"/>
    <w:rsid w:val="00A615D7"/>
    <w:rsid w:val="00A615EA"/>
    <w:rsid w:val="00A64C16"/>
    <w:rsid w:val="00A64CC9"/>
    <w:rsid w:val="00A66D60"/>
    <w:rsid w:val="00A67370"/>
    <w:rsid w:val="00A72C57"/>
    <w:rsid w:val="00A801CA"/>
    <w:rsid w:val="00A80B02"/>
    <w:rsid w:val="00A815D7"/>
    <w:rsid w:val="00A81BCA"/>
    <w:rsid w:val="00A842F7"/>
    <w:rsid w:val="00A843A1"/>
    <w:rsid w:val="00A843A5"/>
    <w:rsid w:val="00A84FA2"/>
    <w:rsid w:val="00A9094F"/>
    <w:rsid w:val="00A950E4"/>
    <w:rsid w:val="00AA0219"/>
    <w:rsid w:val="00AA15E6"/>
    <w:rsid w:val="00AA4537"/>
    <w:rsid w:val="00AA4B19"/>
    <w:rsid w:val="00AA524F"/>
    <w:rsid w:val="00AB11A8"/>
    <w:rsid w:val="00AB4D80"/>
    <w:rsid w:val="00AB5EA5"/>
    <w:rsid w:val="00AC0AF1"/>
    <w:rsid w:val="00AC3FF1"/>
    <w:rsid w:val="00AD148A"/>
    <w:rsid w:val="00AD5A2C"/>
    <w:rsid w:val="00AD5F97"/>
    <w:rsid w:val="00AD798E"/>
    <w:rsid w:val="00AE0FF5"/>
    <w:rsid w:val="00AE1E55"/>
    <w:rsid w:val="00AE380B"/>
    <w:rsid w:val="00AE50A6"/>
    <w:rsid w:val="00AE5663"/>
    <w:rsid w:val="00AF02D6"/>
    <w:rsid w:val="00AF450C"/>
    <w:rsid w:val="00AF664D"/>
    <w:rsid w:val="00AF78FE"/>
    <w:rsid w:val="00B00C94"/>
    <w:rsid w:val="00B0358E"/>
    <w:rsid w:val="00B07FB3"/>
    <w:rsid w:val="00B12745"/>
    <w:rsid w:val="00B13286"/>
    <w:rsid w:val="00B14400"/>
    <w:rsid w:val="00B14B0B"/>
    <w:rsid w:val="00B17346"/>
    <w:rsid w:val="00B203ED"/>
    <w:rsid w:val="00B20F65"/>
    <w:rsid w:val="00B23BE6"/>
    <w:rsid w:val="00B26458"/>
    <w:rsid w:val="00B30D17"/>
    <w:rsid w:val="00B3647D"/>
    <w:rsid w:val="00B3673D"/>
    <w:rsid w:val="00B42653"/>
    <w:rsid w:val="00B449D0"/>
    <w:rsid w:val="00B472C2"/>
    <w:rsid w:val="00B52F15"/>
    <w:rsid w:val="00B53ADA"/>
    <w:rsid w:val="00B55990"/>
    <w:rsid w:val="00B619B9"/>
    <w:rsid w:val="00B62ACF"/>
    <w:rsid w:val="00B71645"/>
    <w:rsid w:val="00B71E36"/>
    <w:rsid w:val="00B74FDF"/>
    <w:rsid w:val="00B8102E"/>
    <w:rsid w:val="00B822BA"/>
    <w:rsid w:val="00B8716B"/>
    <w:rsid w:val="00B87FC2"/>
    <w:rsid w:val="00B94C66"/>
    <w:rsid w:val="00B95ECD"/>
    <w:rsid w:val="00B96618"/>
    <w:rsid w:val="00BA1B25"/>
    <w:rsid w:val="00BA290C"/>
    <w:rsid w:val="00BA396A"/>
    <w:rsid w:val="00BA3DE8"/>
    <w:rsid w:val="00BA4A88"/>
    <w:rsid w:val="00BA7E32"/>
    <w:rsid w:val="00BB07BD"/>
    <w:rsid w:val="00BB0F4C"/>
    <w:rsid w:val="00BB15A6"/>
    <w:rsid w:val="00BB2222"/>
    <w:rsid w:val="00BB50CD"/>
    <w:rsid w:val="00BB757B"/>
    <w:rsid w:val="00BB7A80"/>
    <w:rsid w:val="00BC6A6F"/>
    <w:rsid w:val="00BD1665"/>
    <w:rsid w:val="00BD1DAC"/>
    <w:rsid w:val="00BD5EF0"/>
    <w:rsid w:val="00BE0A9B"/>
    <w:rsid w:val="00BE7CE1"/>
    <w:rsid w:val="00BF13AD"/>
    <w:rsid w:val="00BF5254"/>
    <w:rsid w:val="00BF76E9"/>
    <w:rsid w:val="00C01D97"/>
    <w:rsid w:val="00C075E5"/>
    <w:rsid w:val="00C110DE"/>
    <w:rsid w:val="00C14994"/>
    <w:rsid w:val="00C1656B"/>
    <w:rsid w:val="00C22DC6"/>
    <w:rsid w:val="00C25520"/>
    <w:rsid w:val="00C26529"/>
    <w:rsid w:val="00C27A85"/>
    <w:rsid w:val="00C33C4C"/>
    <w:rsid w:val="00C446BE"/>
    <w:rsid w:val="00C465C5"/>
    <w:rsid w:val="00C50822"/>
    <w:rsid w:val="00C54BC7"/>
    <w:rsid w:val="00C55100"/>
    <w:rsid w:val="00C55FAA"/>
    <w:rsid w:val="00C56ADA"/>
    <w:rsid w:val="00C64765"/>
    <w:rsid w:val="00C65BD8"/>
    <w:rsid w:val="00C7162E"/>
    <w:rsid w:val="00C72122"/>
    <w:rsid w:val="00C76151"/>
    <w:rsid w:val="00C80EC0"/>
    <w:rsid w:val="00C82D3A"/>
    <w:rsid w:val="00C830DD"/>
    <w:rsid w:val="00C83579"/>
    <w:rsid w:val="00C91871"/>
    <w:rsid w:val="00C9331A"/>
    <w:rsid w:val="00C93484"/>
    <w:rsid w:val="00C93672"/>
    <w:rsid w:val="00C93D27"/>
    <w:rsid w:val="00C95911"/>
    <w:rsid w:val="00C96E53"/>
    <w:rsid w:val="00CA0707"/>
    <w:rsid w:val="00CA515B"/>
    <w:rsid w:val="00CB0B1A"/>
    <w:rsid w:val="00CB25C8"/>
    <w:rsid w:val="00CB3968"/>
    <w:rsid w:val="00CB3BC2"/>
    <w:rsid w:val="00CB3E50"/>
    <w:rsid w:val="00CC1C82"/>
    <w:rsid w:val="00CC2F8A"/>
    <w:rsid w:val="00CC3E86"/>
    <w:rsid w:val="00CC3F51"/>
    <w:rsid w:val="00CC44B8"/>
    <w:rsid w:val="00CD1B3E"/>
    <w:rsid w:val="00CD288D"/>
    <w:rsid w:val="00CD43D9"/>
    <w:rsid w:val="00CD4651"/>
    <w:rsid w:val="00CD4926"/>
    <w:rsid w:val="00CD50A0"/>
    <w:rsid w:val="00CE3071"/>
    <w:rsid w:val="00CE470C"/>
    <w:rsid w:val="00CE4BF7"/>
    <w:rsid w:val="00CE4D25"/>
    <w:rsid w:val="00CE5B91"/>
    <w:rsid w:val="00CE6A69"/>
    <w:rsid w:val="00CE7A71"/>
    <w:rsid w:val="00CE7B47"/>
    <w:rsid w:val="00CF17E1"/>
    <w:rsid w:val="00CF4CEE"/>
    <w:rsid w:val="00CF5201"/>
    <w:rsid w:val="00CF59E1"/>
    <w:rsid w:val="00CF64D9"/>
    <w:rsid w:val="00CF70E4"/>
    <w:rsid w:val="00CF7556"/>
    <w:rsid w:val="00D00F59"/>
    <w:rsid w:val="00D026D5"/>
    <w:rsid w:val="00D0551D"/>
    <w:rsid w:val="00D05582"/>
    <w:rsid w:val="00D06D75"/>
    <w:rsid w:val="00D0720F"/>
    <w:rsid w:val="00D12DA3"/>
    <w:rsid w:val="00D20BFD"/>
    <w:rsid w:val="00D212BB"/>
    <w:rsid w:val="00D3224E"/>
    <w:rsid w:val="00D32295"/>
    <w:rsid w:val="00D33014"/>
    <w:rsid w:val="00D33F59"/>
    <w:rsid w:val="00D3519B"/>
    <w:rsid w:val="00D35339"/>
    <w:rsid w:val="00D431BD"/>
    <w:rsid w:val="00D43BA3"/>
    <w:rsid w:val="00D45966"/>
    <w:rsid w:val="00D4633A"/>
    <w:rsid w:val="00D502D3"/>
    <w:rsid w:val="00D50EC2"/>
    <w:rsid w:val="00D516DA"/>
    <w:rsid w:val="00D53217"/>
    <w:rsid w:val="00D56530"/>
    <w:rsid w:val="00D60CDB"/>
    <w:rsid w:val="00D628B8"/>
    <w:rsid w:val="00D62963"/>
    <w:rsid w:val="00D630AD"/>
    <w:rsid w:val="00D63F03"/>
    <w:rsid w:val="00D64F7B"/>
    <w:rsid w:val="00D6723E"/>
    <w:rsid w:val="00D67F25"/>
    <w:rsid w:val="00D72B69"/>
    <w:rsid w:val="00D73AB5"/>
    <w:rsid w:val="00D73C85"/>
    <w:rsid w:val="00D80465"/>
    <w:rsid w:val="00D8227D"/>
    <w:rsid w:val="00D84A5F"/>
    <w:rsid w:val="00D95695"/>
    <w:rsid w:val="00D96BEE"/>
    <w:rsid w:val="00D96C9D"/>
    <w:rsid w:val="00DA78E3"/>
    <w:rsid w:val="00DB265F"/>
    <w:rsid w:val="00DB4E6D"/>
    <w:rsid w:val="00DB61BA"/>
    <w:rsid w:val="00DC2208"/>
    <w:rsid w:val="00DC330B"/>
    <w:rsid w:val="00DC62CC"/>
    <w:rsid w:val="00DC7B58"/>
    <w:rsid w:val="00DD10BC"/>
    <w:rsid w:val="00DD2C54"/>
    <w:rsid w:val="00DD4680"/>
    <w:rsid w:val="00DD6D06"/>
    <w:rsid w:val="00DE3C0E"/>
    <w:rsid w:val="00DE48C3"/>
    <w:rsid w:val="00DE68B8"/>
    <w:rsid w:val="00DE6E42"/>
    <w:rsid w:val="00DF0480"/>
    <w:rsid w:val="00DF3CC2"/>
    <w:rsid w:val="00DF6565"/>
    <w:rsid w:val="00E0018D"/>
    <w:rsid w:val="00E019CF"/>
    <w:rsid w:val="00E02893"/>
    <w:rsid w:val="00E07111"/>
    <w:rsid w:val="00E1737C"/>
    <w:rsid w:val="00E216B2"/>
    <w:rsid w:val="00E23F27"/>
    <w:rsid w:val="00E247EF"/>
    <w:rsid w:val="00E25FEB"/>
    <w:rsid w:val="00E27521"/>
    <w:rsid w:val="00E31FEB"/>
    <w:rsid w:val="00E33C7F"/>
    <w:rsid w:val="00E34453"/>
    <w:rsid w:val="00E41BF9"/>
    <w:rsid w:val="00E4241D"/>
    <w:rsid w:val="00E42DBB"/>
    <w:rsid w:val="00E438A4"/>
    <w:rsid w:val="00E4512D"/>
    <w:rsid w:val="00E459D3"/>
    <w:rsid w:val="00E45F41"/>
    <w:rsid w:val="00E45F42"/>
    <w:rsid w:val="00E474DD"/>
    <w:rsid w:val="00E47651"/>
    <w:rsid w:val="00E52BAB"/>
    <w:rsid w:val="00E542E8"/>
    <w:rsid w:val="00E54A87"/>
    <w:rsid w:val="00E5550D"/>
    <w:rsid w:val="00E561D2"/>
    <w:rsid w:val="00E56A8E"/>
    <w:rsid w:val="00E57D1B"/>
    <w:rsid w:val="00E63F5B"/>
    <w:rsid w:val="00E70625"/>
    <w:rsid w:val="00E7520B"/>
    <w:rsid w:val="00E76704"/>
    <w:rsid w:val="00E76CCF"/>
    <w:rsid w:val="00E80107"/>
    <w:rsid w:val="00E80C75"/>
    <w:rsid w:val="00E81572"/>
    <w:rsid w:val="00E842C0"/>
    <w:rsid w:val="00E848FF"/>
    <w:rsid w:val="00E900CE"/>
    <w:rsid w:val="00E93274"/>
    <w:rsid w:val="00E97DCF"/>
    <w:rsid w:val="00EA4A39"/>
    <w:rsid w:val="00EA57E3"/>
    <w:rsid w:val="00EA58CE"/>
    <w:rsid w:val="00EB0D3C"/>
    <w:rsid w:val="00EB10EA"/>
    <w:rsid w:val="00EB3240"/>
    <w:rsid w:val="00EB421B"/>
    <w:rsid w:val="00EB5ABA"/>
    <w:rsid w:val="00EB609A"/>
    <w:rsid w:val="00EB64B4"/>
    <w:rsid w:val="00EC109E"/>
    <w:rsid w:val="00EC15EA"/>
    <w:rsid w:val="00EC3FEA"/>
    <w:rsid w:val="00ED08F4"/>
    <w:rsid w:val="00ED165B"/>
    <w:rsid w:val="00ED69C1"/>
    <w:rsid w:val="00ED7762"/>
    <w:rsid w:val="00ED792B"/>
    <w:rsid w:val="00EE2FD0"/>
    <w:rsid w:val="00EE49B9"/>
    <w:rsid w:val="00EF6681"/>
    <w:rsid w:val="00F0228B"/>
    <w:rsid w:val="00F03D3D"/>
    <w:rsid w:val="00F077D7"/>
    <w:rsid w:val="00F10650"/>
    <w:rsid w:val="00F11855"/>
    <w:rsid w:val="00F12F72"/>
    <w:rsid w:val="00F21151"/>
    <w:rsid w:val="00F25CA5"/>
    <w:rsid w:val="00F300B9"/>
    <w:rsid w:val="00F3119D"/>
    <w:rsid w:val="00F313CC"/>
    <w:rsid w:val="00F33072"/>
    <w:rsid w:val="00F3375E"/>
    <w:rsid w:val="00F340E7"/>
    <w:rsid w:val="00F36A28"/>
    <w:rsid w:val="00F36E14"/>
    <w:rsid w:val="00F46A00"/>
    <w:rsid w:val="00F55373"/>
    <w:rsid w:val="00F57019"/>
    <w:rsid w:val="00F575C2"/>
    <w:rsid w:val="00F57997"/>
    <w:rsid w:val="00F60460"/>
    <w:rsid w:val="00F624B9"/>
    <w:rsid w:val="00F63822"/>
    <w:rsid w:val="00F64134"/>
    <w:rsid w:val="00F6665B"/>
    <w:rsid w:val="00F67665"/>
    <w:rsid w:val="00F702E4"/>
    <w:rsid w:val="00F703C0"/>
    <w:rsid w:val="00F71AA2"/>
    <w:rsid w:val="00F72F54"/>
    <w:rsid w:val="00F73F5D"/>
    <w:rsid w:val="00F74871"/>
    <w:rsid w:val="00F74B39"/>
    <w:rsid w:val="00F76019"/>
    <w:rsid w:val="00F7747A"/>
    <w:rsid w:val="00F800E4"/>
    <w:rsid w:val="00F87828"/>
    <w:rsid w:val="00F95070"/>
    <w:rsid w:val="00F9663B"/>
    <w:rsid w:val="00F96B14"/>
    <w:rsid w:val="00F9789C"/>
    <w:rsid w:val="00FA117C"/>
    <w:rsid w:val="00FA4649"/>
    <w:rsid w:val="00FB23B0"/>
    <w:rsid w:val="00FB5DC6"/>
    <w:rsid w:val="00FC3BB9"/>
    <w:rsid w:val="00FC6403"/>
    <w:rsid w:val="00FC648E"/>
    <w:rsid w:val="00FD087F"/>
    <w:rsid w:val="00FD3527"/>
    <w:rsid w:val="00FD6054"/>
    <w:rsid w:val="00FD6544"/>
    <w:rsid w:val="00FE3ECF"/>
    <w:rsid w:val="00FE4112"/>
    <w:rsid w:val="00FE69C1"/>
    <w:rsid w:val="00FF09B6"/>
    <w:rsid w:val="00FF1793"/>
    <w:rsid w:val="00FF5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4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  <o:colormenu v:ext="edit" fillcolor="none [3212]" strokecolor="none [3213]"/>
    </o:shapedefaults>
    <o:shapelayout v:ext="edit">
      <o:idmap v:ext="edit" data="1"/>
      <o:rules v:ext="edit">
        <o:r id="V:Rule1" type="callout" idref="#_x0000_s1554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shadow/>
      <w:color w:val="FFFF00"/>
      <w:spacing w:val="56"/>
      <w:sz w:val="64"/>
      <w:szCs w:val="68"/>
    </w:rPr>
  </w:style>
  <w:style w:type="paragraph" w:styleId="BodyText2">
    <w:name w:val="Body Text 2"/>
    <w:basedOn w:val="Normal"/>
    <w:link w:val="BodyText2Char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rsid w:val="00F76019"/>
    <w:rPr>
      <w:rFonts w:ascii="Verdana" w:eastAsia="Times New Roman" w:hAnsi="Verdana"/>
      <w:shd w:val="clear" w:color="auto" w:fill="FFFF99"/>
    </w:rPr>
  </w:style>
  <w:style w:type="character" w:styleId="Hyperlink">
    <w:name w:val="Hyperlink"/>
    <w:basedOn w:val="DefaultParagraphFont"/>
    <w:uiPriority w:val="99"/>
    <w:unhideWhenUsed/>
    <w:rsid w:val="00AE0FF5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64C16"/>
    <w:rPr>
      <w:rFonts w:ascii="Times New Roman" w:eastAsiaTheme="minorHAnsi" w:hAnsi="Times New Roman"/>
      <w:sz w:val="28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64C16"/>
    <w:rPr>
      <w:rFonts w:ascii="Times New Roman" w:eastAsiaTheme="minorHAnsi" w:hAnsi="Times New Roman"/>
      <w:sz w:val="28"/>
      <w:szCs w:val="21"/>
    </w:rPr>
  </w:style>
  <w:style w:type="paragraph" w:styleId="ListParagraph">
    <w:name w:val="List Paragraph"/>
    <w:basedOn w:val="Normal"/>
    <w:uiPriority w:val="34"/>
    <w:qFormat/>
    <w:rsid w:val="00937582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3Char">
    <w:name w:val="Heading 3 Char"/>
    <w:basedOn w:val="DefaultParagraphFont"/>
    <w:link w:val="Heading3"/>
    <w:rsid w:val="000410CD"/>
    <w:rPr>
      <w:rFonts w:ascii="Arial" w:eastAsia="Times New Roman" w:hAnsi="Arial" w:cs="Arial"/>
      <w:b/>
      <w:color w:val="3366FF"/>
      <w:sz w:val="24"/>
    </w:rPr>
  </w:style>
  <w:style w:type="character" w:customStyle="1" w:styleId="Heading1Char">
    <w:name w:val="Heading 1 Char"/>
    <w:basedOn w:val="DefaultParagraphFont"/>
    <w:link w:val="Heading1"/>
    <w:rsid w:val="00472849"/>
    <w:rPr>
      <w:rFonts w:ascii="Comic Sans MS" w:eastAsia="Times New Roman" w:hAnsi="Comic Sans MS" w:cs="Arial"/>
      <w:b/>
      <w:color w:val="3366FF"/>
      <w:sz w:val="36"/>
      <w:szCs w:val="36"/>
    </w:rPr>
  </w:style>
  <w:style w:type="table" w:styleId="TableGrid">
    <w:name w:val="Table Grid"/>
    <w:basedOn w:val="TableNormal"/>
    <w:uiPriority w:val="59"/>
    <w:rsid w:val="001025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1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yell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A40DBC-FAD2-4A35-9E67-4BD277AFC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26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abellino</dc:creator>
  <cp:lastModifiedBy>Dana</cp:lastModifiedBy>
  <cp:revision>12</cp:revision>
  <cp:lastPrinted>2015-08-23T01:07:00Z</cp:lastPrinted>
  <dcterms:created xsi:type="dcterms:W3CDTF">2015-09-12T15:39:00Z</dcterms:created>
  <dcterms:modified xsi:type="dcterms:W3CDTF">2015-09-13T13:41:00Z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