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/>
  <w:body>
    <w:p w:rsidR="0092608E" w:rsidRDefault="00FE4112" w:rsidP="0042154C">
      <w:pPr>
        <w:pStyle w:val="Masthead"/>
        <w:jc w:val="left"/>
        <w:rPr>
          <w:noProof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82" type="#_x0000_t202" style="position:absolute;margin-left:69.3pt;margin-top:34.55pt;width:82.5pt;height:77.75pt;z-index:251727872;mso-position-horizontal-relative:page;mso-position-vertical-relative:page" filled="f" stroked="f">
            <v:textbox inset="0,0,0,0">
              <w:txbxContent>
                <w:p w:rsidR="00363065" w:rsidRDefault="00363065">
                  <w:r w:rsidRPr="00363065">
                    <w:rPr>
                      <w:noProof/>
                    </w:rPr>
                    <w:drawing>
                      <wp:inline distT="0" distB="0" distL="0" distR="0">
                        <wp:extent cx="1105415" cy="957761"/>
                        <wp:effectExtent l="19050" t="0" r="0" b="0"/>
                        <wp:docPr id="7" name="Picture 3" descr="C:\Users\Dana\Documents\GFH First Grade\Class Organizaton\Bulldog puppy-blue colla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Dana\Documents\GFH First Grade\Class Organizaton\Bulldog puppy-blue colla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r="73395" b="5805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9191" cy="9610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rect id="_x0000_s1308" style="position:absolute;margin-left:330.3pt;margin-top:34.55pt;width:226.2pt;height:80.85pt;z-index:251656192;mso-position-horizontal-relative:page;mso-position-vertical-relative:page" fillcolor="white [3212]" strokecolor="#0070c0" strokeweight="1pt">
            <v:shadow on="t" type="perspective" color="#243f60 [1604]" opacity=".5" offset="1pt" offset2="-1pt"/>
            <v:textbox inset="0,0,0,0"/>
            <w10:wrap anchorx="page" anchory="page"/>
          </v:rect>
        </w:pict>
      </w:r>
      <w:r>
        <w:rPr>
          <w:noProof/>
        </w:rPr>
        <w:pict>
          <v:shape id="_x0000_s1519" type="#_x0000_t202" style="position:absolute;margin-left:154.95pt;margin-top:40.3pt;width:132pt;height:75.1pt;z-index:251710464;mso-position-horizontal-relative:page;mso-position-vertical-relative:page" fillcolor="white [3212]" stroked="f">
            <v:textbox style="mso-next-textbox:#_x0000_s1519" inset="0,0,0,0">
              <w:txbxContent>
                <w:p w:rsidR="004226AB" w:rsidRPr="00C465C5" w:rsidRDefault="000410CD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</w:pPr>
                  <w:r w:rsidRPr="00C465C5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 xml:space="preserve">News from </w:t>
                  </w:r>
                </w:p>
                <w:p w:rsidR="004226AB" w:rsidRPr="00C465C5" w:rsidRDefault="002D58F7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</w:pPr>
                  <w:r w:rsidRPr="00C465C5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>Ms.Ogorek’s</w:t>
                  </w:r>
                </w:p>
                <w:p w:rsidR="000410CD" w:rsidRPr="00C465C5" w:rsidRDefault="000410CD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</w:pPr>
                  <w:r w:rsidRPr="00C465C5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>1</w:t>
                  </w:r>
                  <w:r w:rsidRPr="00C465C5">
                    <w:rPr>
                      <w:rFonts w:ascii="Century Gothic" w:hAnsi="Century Gothic" w:cs="Arial"/>
                      <w:b/>
                      <w:sz w:val="28"/>
                      <w:szCs w:val="28"/>
                      <w:vertAlign w:val="superscript"/>
                    </w:rPr>
                    <w:t>st</w:t>
                  </w:r>
                  <w:r w:rsidRPr="00C465C5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 xml:space="preserve"> Grade Class!</w:t>
                  </w:r>
                </w:p>
                <w:p w:rsidR="007D1FC8" w:rsidRPr="00EB421B" w:rsidRDefault="00C33C4C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0"/>
                    </w:rPr>
                  </w:pPr>
                  <w:r w:rsidRPr="00EB421B">
                    <w:rPr>
                      <w:rFonts w:ascii="Century Gothic" w:hAnsi="Century Gothic" w:cs="Arial"/>
                      <w:b/>
                      <w:sz w:val="20"/>
                    </w:rPr>
                    <w:t xml:space="preserve">August </w:t>
                  </w:r>
                  <w:r w:rsidR="00167B4F" w:rsidRPr="00EB421B">
                    <w:rPr>
                      <w:rFonts w:ascii="Century Gothic" w:hAnsi="Century Gothic" w:cs="Arial"/>
                      <w:b/>
                      <w:sz w:val="20"/>
                    </w:rPr>
                    <w:t>31st</w:t>
                  </w:r>
                  <w:r w:rsidR="002E00D5" w:rsidRPr="00EB421B">
                    <w:rPr>
                      <w:rFonts w:ascii="Century Gothic" w:hAnsi="Century Gothic" w:cs="Arial"/>
                      <w:b/>
                      <w:sz w:val="20"/>
                    </w:rPr>
                    <w:t>-</w:t>
                  </w:r>
                  <w:r w:rsidR="00167B4F" w:rsidRPr="00EB421B">
                    <w:rPr>
                      <w:rFonts w:ascii="Century Gothic" w:hAnsi="Century Gothic" w:cs="Arial"/>
                      <w:b/>
                      <w:sz w:val="20"/>
                    </w:rPr>
                    <w:t>Sept</w:t>
                  </w:r>
                  <w:r w:rsidR="00EB421B" w:rsidRPr="00EB421B">
                    <w:rPr>
                      <w:rFonts w:ascii="Century Gothic" w:hAnsi="Century Gothic" w:cs="Arial"/>
                      <w:b/>
                      <w:sz w:val="20"/>
                    </w:rPr>
                    <w:t xml:space="preserve">ember </w:t>
                  </w:r>
                  <w:r w:rsidR="00167B4F" w:rsidRPr="00EB421B">
                    <w:rPr>
                      <w:rFonts w:ascii="Century Gothic" w:hAnsi="Century Gothic" w:cs="Arial"/>
                      <w:b/>
                      <w:sz w:val="20"/>
                    </w:rPr>
                    <w:t>4</w:t>
                  </w:r>
                  <w:r w:rsidR="002E00D5" w:rsidRPr="00EB421B">
                    <w:rPr>
                      <w:rFonts w:ascii="Century Gothic" w:hAnsi="Century Gothic" w:cs="Arial"/>
                      <w:b/>
                      <w:sz w:val="20"/>
                      <w:vertAlign w:val="superscript"/>
                    </w:rPr>
                    <w:t>th</w:t>
                  </w:r>
                  <w:r w:rsidR="002E00D5" w:rsidRPr="00EB421B">
                    <w:rPr>
                      <w:rFonts w:ascii="Century Gothic" w:hAnsi="Century Gothic" w:cs="Arial"/>
                      <w:b/>
                      <w:sz w:val="20"/>
                    </w:rPr>
                    <w:t xml:space="preserve"> </w:t>
                  </w:r>
                  <w:r w:rsidR="003534D1" w:rsidRPr="00EB421B">
                    <w:rPr>
                      <w:rFonts w:ascii="Century Gothic" w:hAnsi="Century Gothic" w:cs="Arial"/>
                      <w:b/>
                      <w:sz w:val="20"/>
                    </w:rPr>
                    <w:t xml:space="preserve"> </w:t>
                  </w:r>
                </w:p>
                <w:p w:rsidR="00B71645" w:rsidRDefault="00B71645" w:rsidP="000410CD">
                  <w:pPr>
                    <w:jc w:val="center"/>
                    <w:rPr>
                      <w:rFonts w:ascii="Century Gothic" w:hAnsi="Century Gothic" w:cs="Arial"/>
                      <w:b/>
                      <w:szCs w:val="24"/>
                    </w:rPr>
                  </w:pPr>
                </w:p>
                <w:p w:rsidR="00974E75" w:rsidRDefault="00974E75" w:rsidP="000410CD">
                  <w:pPr>
                    <w:jc w:val="center"/>
                    <w:rPr>
                      <w:rFonts w:ascii="Century Gothic" w:hAnsi="Century Gothic" w:cs="Arial"/>
                      <w:b/>
                      <w:szCs w:val="24"/>
                    </w:rPr>
                  </w:pPr>
                </w:p>
                <w:p w:rsidR="00664CA9" w:rsidRDefault="00664CA9" w:rsidP="000410CD">
                  <w:pPr>
                    <w:jc w:val="center"/>
                    <w:rPr>
                      <w:rFonts w:ascii="Century Gothic" w:hAnsi="Century Gothic" w:cs="Arial"/>
                      <w:b/>
                      <w:szCs w:val="24"/>
                    </w:rPr>
                  </w:pPr>
                </w:p>
                <w:p w:rsidR="00377AF7" w:rsidRPr="00997B57" w:rsidRDefault="00377AF7" w:rsidP="000410CD">
                  <w:pPr>
                    <w:jc w:val="center"/>
                    <w:rPr>
                      <w:rFonts w:ascii="Century Gothic" w:hAnsi="Century Gothic" w:cs="Arial"/>
                      <w:b/>
                      <w:szCs w:val="24"/>
                      <w:vertAlign w:val="superscript"/>
                    </w:rPr>
                  </w:pPr>
                </w:p>
                <w:p w:rsidR="00997B57" w:rsidRDefault="00997B57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825C0F" w:rsidRDefault="00825C0F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846568" w:rsidRDefault="00846568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223639" w:rsidRDefault="00223639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CE5B91" w:rsidRDefault="00CE5B91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935457" w:rsidRDefault="00935457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E7520B" w:rsidRDefault="00E7520B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0410CD" w:rsidRDefault="00FB5DC6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  <w:r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  <w:t xml:space="preserve"> </w:t>
                  </w:r>
                </w:p>
                <w:p w:rsidR="009D4ADE" w:rsidRPr="00E70625" w:rsidRDefault="009D4ADE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305E21" w:rsidRDefault="00305E21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</w:pPr>
                </w:p>
                <w:p w:rsidR="00192DFF" w:rsidRPr="008A7DF7" w:rsidRDefault="00192DFF" w:rsidP="000410CD">
                  <w:pPr>
                    <w:jc w:val="center"/>
                    <w:rPr>
                      <w:rFonts w:ascii="Doodle Basic" w:hAnsi="Doodle Basic" w:cs="Arial"/>
                      <w:b/>
                      <w:sz w:val="32"/>
                      <w:szCs w:val="32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79" type="#_x0000_t202" style="position:absolute;margin-left:336.15pt;margin-top:40.3pt;width:216.5pt;height:75.1pt;z-index:251726848;mso-wrap-edited:f;mso-position-horizontal-relative:page;mso-position-vertical-relative:page" fillcolor="white [3212]" stroked="f">
            <v:textbox style="mso-next-textbox:#_x0000_s1579" inset="0,0,0,0">
              <w:txbxContent>
                <w:p w:rsidR="00C33C4C" w:rsidRPr="00B71645" w:rsidRDefault="003534D1" w:rsidP="00C33C4C">
                  <w:pPr>
                    <w:pStyle w:val="Heading3"/>
                    <w:jc w:val="center"/>
                    <w:rPr>
                      <w:rFonts w:ascii="Century Gothic" w:hAnsi="Century Gothic"/>
                      <w:b w:val="0"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b w:val="0"/>
                      <w:color w:val="auto"/>
                      <w:sz w:val="22"/>
                      <w:szCs w:val="22"/>
                    </w:rPr>
                    <w:t xml:space="preserve">Stay in </w:t>
                  </w:r>
                  <w:r w:rsidR="001E1149">
                    <w:rPr>
                      <w:rFonts w:ascii="Century Gothic" w:hAnsi="Century Gothic"/>
                      <w:b w:val="0"/>
                      <w:color w:val="auto"/>
                      <w:sz w:val="22"/>
                      <w:szCs w:val="22"/>
                    </w:rPr>
                    <w:t>touch</w:t>
                  </w:r>
                  <w:r w:rsidR="00C33C4C" w:rsidRPr="00B71645">
                    <w:rPr>
                      <w:rFonts w:ascii="Century Gothic" w:hAnsi="Century Gothic"/>
                      <w:b w:val="0"/>
                      <w:color w:val="auto"/>
                      <w:sz w:val="22"/>
                      <w:szCs w:val="22"/>
                    </w:rPr>
                    <w:t>:</w:t>
                  </w:r>
                </w:p>
                <w:p w:rsidR="00C33C4C" w:rsidRPr="00E5550D" w:rsidRDefault="00C33C4C" w:rsidP="00C33C4C">
                  <w:pPr>
                    <w:pStyle w:val="VolumeandIssue"/>
                    <w:spacing w:line="240" w:lineRule="auto"/>
                    <w:jc w:val="center"/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</w:pPr>
                  <w:r w:rsidRPr="00E5550D"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  <w:t>Phone: 216-475-8110 Ext.55131</w:t>
                  </w:r>
                </w:p>
                <w:p w:rsidR="00C33C4C" w:rsidRPr="00E5550D" w:rsidRDefault="00C33C4C" w:rsidP="00B71645">
                  <w:pPr>
                    <w:pStyle w:val="VolumeandIssue"/>
                    <w:spacing w:line="240" w:lineRule="auto"/>
                    <w:jc w:val="center"/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</w:pPr>
                  <w:r w:rsidRPr="00E5550D"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  <w:t xml:space="preserve">Email: </w:t>
                  </w:r>
                  <w:r w:rsidR="003534D1" w:rsidRPr="00E5550D"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  <w:t>dogorek@ghbulldogs.org</w:t>
                  </w:r>
                </w:p>
                <w:p w:rsidR="003534D1" w:rsidRPr="001E1149" w:rsidRDefault="003534D1" w:rsidP="00B71645">
                  <w:pPr>
                    <w:pStyle w:val="VolumeandIssue"/>
                    <w:spacing w:line="240" w:lineRule="auto"/>
                    <w:jc w:val="center"/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</w:pPr>
                  <w:r w:rsidRPr="00E5550D"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  <w:t>Website</w:t>
                  </w:r>
                  <w:r>
                    <w:rPr>
                      <w:rFonts w:ascii="Century Gothic" w:hAnsi="Century Gothic"/>
                      <w:b w:val="0"/>
                      <w:color w:val="auto"/>
                      <w:sz w:val="22"/>
                      <w:szCs w:val="22"/>
                    </w:rPr>
                    <w:t xml:space="preserve">: </w:t>
                  </w:r>
                  <w:r w:rsidRPr="001E1149"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  <w:t>www.msogorek.weebly.com</w:t>
                  </w:r>
                </w:p>
                <w:p w:rsidR="00C33C4C" w:rsidRPr="001E1149" w:rsidRDefault="00C33C4C" w:rsidP="00C33C4C">
                  <w:pPr>
                    <w:pStyle w:val="VolumeandIssue"/>
                    <w:spacing w:line="240" w:lineRule="auto"/>
                    <w:jc w:val="center"/>
                    <w:rPr>
                      <w:rFonts w:ascii="Century Gothic" w:hAnsi="Century Gothic"/>
                      <w:color w:val="auto"/>
                      <w:sz w:val="20"/>
                      <w:szCs w:val="20"/>
                    </w:rPr>
                  </w:pPr>
                </w:p>
                <w:p w:rsidR="00C33C4C" w:rsidRPr="001B32F2" w:rsidRDefault="00C33C4C" w:rsidP="00C33C4C">
                  <w:pPr>
                    <w:pStyle w:val="SchoolAddress"/>
                    <w:jc w:val="center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55" type="#_x0000_t202" style="position:absolute;margin-left:54pt;margin-top:30.45pt;width:254.25pt;height:88.75pt;z-index:251675648;mso-position-horizontal-relative:page;mso-position-vertical-relative:page" fillcolor="white [3212]" strokecolor="#0070c0" strokeweight="1pt">
            <v:shadow on="t" type="perspective" color="#243f60 [1604]" opacity=".5" offset="1pt" offset2="-1pt"/>
            <v:textbox style="mso-next-textbox:#_x0000_s1455" inset="0,0,0,0">
              <w:txbxContent>
                <w:p w:rsidR="008F6C67" w:rsidRPr="003534D1" w:rsidRDefault="008F6C67" w:rsidP="003743CF">
                  <w:pPr>
                    <w:rPr>
                      <w:color w:val="66FFFF"/>
                    </w:rPr>
                  </w:pPr>
                </w:p>
              </w:txbxContent>
            </v:textbox>
            <w10:wrap side="left" anchorx="page" anchory="page"/>
          </v:shape>
        </w:pict>
      </w:r>
      <w:r>
        <w:rPr>
          <w:noProof/>
        </w:rPr>
        <w:pict>
          <v:group id="_x0000_s1324" style="position:absolute;margin-left:11.9pt;margin-top:71.55pt;width:573.1pt;height:706.6pt;z-index:251633664;mso-position-horizontal-relative:page;mso-position-vertical-relative:page" coordorigin="540,1260" coordsize="11160,13860">
            <v:rect id="_x0000_s1319" style="position:absolute;left:540;top:1440;width:11160;height:13680;mso-position-horizontal-relative:page;mso-position-vertical-relative:page" o:regroupid="4" filled="f" strokecolor="#0070c0" strokeweight="1pt">
              <v:textbox inset="0,0,0,0"/>
            </v:rect>
            <v:rect id="_x0000_s1322" style="position:absolute;left:8100;top:1260;width:540;height:360;mso-position-horizontal-relative:page;mso-position-vertical-relative:page" o:regroupid="4" strokecolor="#0070c0" strokeweight="1pt">
              <v:textbox inset="0,0,0,0"/>
            </v:rect>
            <w10:wrap anchorx="page" anchory="page"/>
          </v:group>
        </w:pict>
      </w:r>
      <w:r>
        <w:rPr>
          <w:noProof/>
        </w:rPr>
        <w:pict>
          <v:shape id="_x0000_s1454" type="#_x0000_t202" style="position:absolute;margin-left:63pt;margin-top:405pt;width:171pt;height:117pt;z-index:251674624;mso-wrap-style:none;mso-position-horizontal-relative:page;mso-position-vertical-relative:page" filled="f" stroked="f">
            <v:textbox style="mso-next-textbox:#_x0000_s1454;mso-fit-shape-to-text:t" inset="0,0,0,0">
              <w:txbxContent>
                <w:p w:rsidR="008F6C67" w:rsidRPr="000877A4" w:rsidRDefault="008F6C67"/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68" type="#_x0000_t202" style="position:absolute;margin-left:200pt;margin-top:248pt;width:7.2pt;height:7.2pt;z-index:251640832;visibility:hidden;mso-position-horizontal-relative:page;mso-position-vertical-relative:page" filled="f" stroked="f">
            <v:textbox style="mso-next-textbox:#_x0000_s1168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72" type="#_x0000_t202" style="position:absolute;margin-left:199.2pt;margin-top:519.8pt;width:7.2pt;height:7.2pt;z-index:251641856;visibility:hidden;mso-position-horizontal-relative:page;mso-position-vertical-relative:page" filled="f" stroked="f">
            <v:textbox style="mso-next-textbox:#_x0000_s1172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51" type="#_x0000_t202" style="position:absolute;margin-left:90pt;margin-top:414pt;width:105.1pt;height:115.35pt;z-index:251673600;mso-wrap-style:none;mso-position-horizontal-relative:page;mso-position-vertical-relative:page" filled="f" stroked="f">
            <v:textbox style="mso-next-textbox:#_x0000_s1451;mso-fit-shape-to-text:t" inset="0,0,0,0">
              <w:txbxContent>
                <w:p w:rsidR="008F6C67" w:rsidRPr="000877A4" w:rsidRDefault="008F6C67"/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76" type="#_x0000_t202" style="position:absolute;margin-left:200pt;margin-top:97pt;width:7.2pt;height:7.2pt;z-index:251642880;visibility:hidden;mso-position-horizontal-relative:page;mso-position-vertical-relative:page" filled="f" stroked="f">
            <v:textbox style="mso-next-textbox:#_x0000_s1176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80" type="#_x0000_t202" style="position:absolute;margin-left:201pt;margin-top:351pt;width:7.2pt;height:7.2pt;z-index:251643904;visibility:hidden;mso-position-horizontal-relative:page;mso-position-vertical-relative:page" filled="f" stroked="f">
            <v:textbox style="mso-next-textbox:#_x0000_s1180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84" type="#_x0000_t202" style="position:absolute;margin-left:201pt;margin-top:604pt;width:7.2pt;height:7.2pt;z-index:251644928;visibility:hidden;mso-position-horizontal-relative:page;mso-position-vertical-relative:page" filled="f" stroked="f">
            <v:textbox style="mso-next-textbox:#_x0000_s1184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88" type="#_x0000_t202" style="position:absolute;margin-left:43pt;margin-top:98pt;width:7.2pt;height:7.2pt;z-index:251645952;visibility:hidden;mso-position-horizontal-relative:page;mso-position-vertical-relative:page" filled="f" stroked="f">
            <v:textbox style="mso-next-textbox:#_x0000_s1188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92" type="#_x0000_t202" style="position:absolute;margin-left:43.2pt;margin-top:451pt;width:7.2pt;height:7.2pt;z-index:251646976;visibility:hidden;mso-position-horizontal-relative:page;mso-position-vertical-relative:page" filled="f" stroked="f">
            <v:textbox style="mso-next-textbox:#_x0000_s1192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96" type="#_x0000_t202" style="position:absolute;margin-left:200pt;margin-top:82.8pt;width:7.2pt;height:7.2pt;z-index:251648000;visibility:hidden;mso-position-horizontal-relative:page;mso-position-vertical-relative:page" filled="f" stroked="f">
            <v:textbox style="mso-next-textbox:#_x0000_s1196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00" type="#_x0000_t202" style="position:absolute;margin-left:198.2pt;margin-top:319pt;width:7.2pt;height:7.2pt;z-index:251649024;visibility:hidden;mso-position-horizontal-relative:page;mso-position-vertical-relative:page" filled="f" stroked="f">
            <v:textbox style="mso-next-textbox:#_x0000_s1200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04" type="#_x0000_t202" style="position:absolute;margin-left:199pt;margin-top:546pt;width:7.2pt;height:7.2pt;z-index:251650048;visibility:hidden;mso-position-horizontal-relative:page;mso-position-vertical-relative:page" filled="f" stroked="f">
            <v:textbox style="mso-next-textbox:#_x0000_s1204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08" type="#_x0000_t202" style="position:absolute;margin-left:43pt;margin-top:98pt;width:7.2pt;height:7.2pt;z-index:251651072;visibility:hidden;mso-position-horizontal-relative:page;mso-position-vertical-relative:page" filled="f" stroked="f">
            <v:textbox style="mso-next-textbox:#_x0000_s1208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12" type="#_x0000_t202" style="position:absolute;margin-left:42.2pt;margin-top:436.8pt;width:7.2pt;height:7.2pt;z-index:251652096;visibility:hidden;mso-position-horizontal-relative:page;mso-position-vertical-relative:page" filled="f" stroked="f">
            <v:textbox style="mso-next-textbox:#_x0000_s1212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44" type="#_x0000_t202" style="position:absolute;margin-left:200pt;margin-top:22pt;width:7.2pt;height:7.2pt;z-index:251653120;visibility:hidden;mso-position-horizontal-relative:page;mso-position-vertical-relative:page" filled="f" stroked="f">
            <v:textbox style="mso-next-textbox:#_x0000_s1244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48" type="#_x0000_t202" style="position:absolute;margin-left:201pt;margin-top:213.8pt;width:7.2pt;height:7.2pt;z-index:251654144;visibility:hidden;mso-position-horizontal-relative:page;mso-position-vertical-relative:page" filled="f" stroked="f">
            <v:textbox style="mso-next-textbox:#_x0000_s1248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52" type="#_x0000_t202" style="position:absolute;margin-left:202pt;margin-top:362pt;width:7.2pt;height:7.2pt;z-index:251655168;visibility:hidden;mso-position-horizontal-relative:page;mso-position-vertical-relative:page" filled="f" stroked="f">
            <v:textbox style="mso-next-textbox:#_x0000_s1252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p w:rsidR="0092608E" w:rsidRPr="0092608E" w:rsidRDefault="0092608E" w:rsidP="0092608E"/>
    <w:p w:rsidR="0092608E" w:rsidRPr="0092608E" w:rsidRDefault="0092608E" w:rsidP="0092608E"/>
    <w:p w:rsidR="0092608E" w:rsidRPr="0092608E" w:rsidRDefault="00FE4112" w:rsidP="0092608E">
      <w:r w:rsidRPr="00FE4112">
        <w:rPr>
          <w:noProof/>
          <w:sz w:val="50"/>
          <w:szCs w:val="50"/>
        </w:rPr>
        <w:pict>
          <v:roundrect id="_x0000_s1536" style="position:absolute;margin-left:337.85pt;margin-top:127.8pt;width:108pt;height:151.2pt;z-index:251711488;visibility:visible;mso-wrap-edited:f;mso-position-horizontal-relative:page;mso-position-vertical-relative:page" arcsize="10923f" filled="f" strokecolor="black [3213]" strokeweight="1pt">
            <v:textbox style="mso-next-textbox:#_x0000_s1536" inset=",7.2pt,,7.2pt">
              <w:txbxContent>
                <w:p w:rsidR="00C830DD" w:rsidRDefault="00ED7762" w:rsidP="00C830DD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b/>
                      <w:i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Century Gothic" w:hAnsi="Century Gothic"/>
                      <w:b/>
                      <w:i/>
                      <w:sz w:val="24"/>
                      <w:szCs w:val="24"/>
                      <w:u w:val="single"/>
                    </w:rPr>
                    <w:t>Science</w:t>
                  </w:r>
                </w:p>
                <w:p w:rsidR="00690967" w:rsidRDefault="00690967" w:rsidP="00690967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hAnsi="Century Gothic"/>
                      <w:sz w:val="22"/>
                      <w:szCs w:val="22"/>
                    </w:rPr>
                  </w:pPr>
                </w:p>
                <w:p w:rsidR="00690967" w:rsidRDefault="00167B4F" w:rsidP="00EB421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18"/>
                      <w:szCs w:val="18"/>
                    </w:rPr>
                  </w:pPr>
                  <w:r>
                    <w:rPr>
                      <w:rFonts w:ascii="Century Gothic" w:hAnsi="Century Gothic"/>
                      <w:sz w:val="18"/>
                      <w:szCs w:val="18"/>
                    </w:rPr>
                    <w:t>Pushes and Pulls</w:t>
                  </w:r>
                </w:p>
                <w:p w:rsidR="00EB421B" w:rsidRDefault="00EB421B" w:rsidP="00EB421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18"/>
                      <w:szCs w:val="18"/>
                    </w:rPr>
                  </w:pPr>
                </w:p>
                <w:p w:rsidR="00EB421B" w:rsidRPr="00C96E53" w:rsidRDefault="00EB421B" w:rsidP="00690967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hAnsi="Century Gothic" w:cs="Arial"/>
                      <w:sz w:val="18"/>
                      <w:szCs w:val="1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83128" cy="812616"/>
                        <wp:effectExtent l="19050" t="0" r="2722" b="0"/>
                        <wp:docPr id="2" name="Picture 2" descr="https://cdn-jr.brainpop.com/topics/pushesandpulls/motw_graphic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cdn-jr.brainpop.com/topics/pushesandpulls/motw_graphic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3128" cy="8126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roundrect>
        </w:pict>
      </w:r>
      <w:r>
        <w:rPr>
          <w:noProof/>
        </w:rPr>
        <w:pict>
          <v:roundrect id="_x0000_s1585" style="position:absolute;margin-left:457.05pt;margin-top:127.8pt;width:108pt;height:151.45pt;z-index:251728896;visibility:visible;mso-wrap-edited:f;mso-position-horizontal-relative:page;mso-position-vertical-relative:page" arcsize="10923f" filled="f" strokecolor="black [3213]" strokeweight="1pt">
            <v:textbox style="mso-next-textbox:#_x0000_s1585" inset=",7.2pt,,7.2pt">
              <w:txbxContent>
                <w:p w:rsidR="00ED7762" w:rsidRDefault="00ED7762" w:rsidP="00ED7762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  <w:r>
                    <w:rPr>
                      <w:rFonts w:ascii="Century Gothic" w:hAnsi="Century Gothic"/>
                      <w:b/>
                      <w:i/>
                      <w:sz w:val="24"/>
                      <w:szCs w:val="24"/>
                      <w:u w:val="single"/>
                    </w:rPr>
                    <w:t>Social Studies</w:t>
                  </w:r>
                </w:p>
                <w:p w:rsidR="00B23BE6" w:rsidRDefault="00B23BE6" w:rsidP="00690967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hAnsi="Century Gothic"/>
                      <w:sz w:val="18"/>
                      <w:szCs w:val="18"/>
                    </w:rPr>
                  </w:pPr>
                </w:p>
                <w:p w:rsidR="00C96E53" w:rsidRDefault="002E00D5" w:rsidP="00690967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hAnsi="Century Gothic"/>
                      <w:sz w:val="18"/>
                      <w:szCs w:val="18"/>
                    </w:rPr>
                  </w:pPr>
                  <w:r w:rsidRPr="00C96E53">
                    <w:rPr>
                      <w:rFonts w:ascii="Century Gothic" w:hAnsi="Century Gothic"/>
                      <w:sz w:val="18"/>
                      <w:szCs w:val="18"/>
                    </w:rPr>
                    <w:t>Continue with…</w:t>
                  </w:r>
                </w:p>
                <w:p w:rsidR="00C96E53" w:rsidRDefault="00C96E53" w:rsidP="00690967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hAnsi="Century Gothic"/>
                      <w:sz w:val="18"/>
                      <w:szCs w:val="18"/>
                    </w:rPr>
                  </w:pPr>
                </w:p>
                <w:p w:rsidR="00690967" w:rsidRDefault="00690967" w:rsidP="00EB421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18"/>
                      <w:szCs w:val="18"/>
                    </w:rPr>
                  </w:pPr>
                  <w:r w:rsidRPr="00C96E53">
                    <w:rPr>
                      <w:rFonts w:ascii="Century Gothic" w:hAnsi="Century Gothic"/>
                      <w:sz w:val="18"/>
                      <w:szCs w:val="18"/>
                    </w:rPr>
                    <w:t>PAWS rules</w:t>
                  </w:r>
                </w:p>
                <w:p w:rsidR="00167B4F" w:rsidRDefault="00167B4F" w:rsidP="00EB421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18"/>
                      <w:szCs w:val="18"/>
                    </w:rPr>
                  </w:pPr>
                  <w:r>
                    <w:rPr>
                      <w:rFonts w:ascii="Century Gothic" w:hAnsi="Century Gothic"/>
                      <w:sz w:val="18"/>
                      <w:szCs w:val="18"/>
                    </w:rPr>
                    <w:t>Being a citizen</w:t>
                  </w:r>
                </w:p>
                <w:p w:rsidR="00EB421B" w:rsidRPr="00C96E53" w:rsidRDefault="00EB421B" w:rsidP="00EB421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 w:cs="Arial"/>
                      <w:sz w:val="18"/>
                      <w:szCs w:val="1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26648" cy="555125"/>
                        <wp:effectExtent l="19050" t="0" r="6752" b="0"/>
                        <wp:docPr id="1" name="Picture 5" descr="https://cdn.vectorstock.com/i/composite/17,56/paw-print-logo-vector-154175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cdn.vectorstock.com/i/composite/17,56/paw-print-logo-vector-154175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6648" cy="555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roundrect>
        </w:pict>
      </w:r>
      <w:r w:rsidRPr="00FE4112">
        <w:rPr>
          <w:noProof/>
          <w:sz w:val="50"/>
          <w:szCs w:val="50"/>
        </w:rPr>
        <w:pict>
          <v:shape id="_x0000_s1548" type="#_x0000_t202" style="position:absolute;margin-left:63pt;margin-top:127.8pt;width:216.4pt;height:101.05pt;z-index:251715584;visibility:visible;mso-wrap-edited:f;mso-position-horizontal-relative:page;mso-position-vertical-relative:page" filled="f" strokecolor="black [3213]" strokeweight="4pt">
            <v:stroke dashstyle="1 1" endcap="round"/>
            <v:textbox style="mso-next-textbox:#_x0000_s1548" inset=",7.2pt,,7.2pt">
              <w:txbxContent>
                <w:p w:rsidR="00A100B0" w:rsidRPr="0043376F" w:rsidRDefault="00C465C5" w:rsidP="00C465C5">
                  <w:pPr>
                    <w:jc w:val="center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 w:rsidRPr="000D0E26">
                    <w:rPr>
                      <w:rFonts w:ascii="Century Gothic" w:hAnsi="Century Gothic" w:cs="Tahoma"/>
                      <w:b/>
                      <w:i/>
                      <w:szCs w:val="24"/>
                      <w:u w:val="single"/>
                    </w:rPr>
                    <w:t>Related Arts</w:t>
                  </w:r>
                  <w:r w:rsidRPr="0043376F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 (Specials) this week:</w:t>
                  </w:r>
                </w:p>
                <w:p w:rsidR="00826671" w:rsidRPr="008D6E03" w:rsidRDefault="0043376F" w:rsidP="00195622">
                  <w:pPr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 w:rsidRPr="008D6E03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Monday:  </w:t>
                  </w:r>
                  <w:r w:rsidR="00167B4F">
                    <w:rPr>
                      <w:rFonts w:ascii="Century Gothic" w:hAnsi="Century Gothic" w:cs="Tahoma"/>
                      <w:sz w:val="18"/>
                      <w:szCs w:val="18"/>
                    </w:rPr>
                    <w:t>Physical Education/Library</w:t>
                  </w:r>
                </w:p>
                <w:p w:rsidR="00826671" w:rsidRPr="008D6E03" w:rsidRDefault="0043376F" w:rsidP="00195622">
                  <w:pPr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 w:rsidRPr="008D6E03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Tuesday:  </w:t>
                  </w:r>
                  <w:r w:rsidR="002E00D5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 </w:t>
                  </w:r>
                  <w:r w:rsidR="00167B4F">
                    <w:rPr>
                      <w:rFonts w:ascii="Century Gothic" w:hAnsi="Century Gothic" w:cs="Tahoma"/>
                      <w:sz w:val="18"/>
                      <w:szCs w:val="18"/>
                    </w:rPr>
                    <w:t>Music</w:t>
                  </w:r>
                </w:p>
                <w:p w:rsidR="00826671" w:rsidRPr="008D6E03" w:rsidRDefault="0043376F" w:rsidP="00195622">
                  <w:pPr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 w:rsidRPr="008D6E03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Wednesday:  </w:t>
                  </w:r>
                  <w:r w:rsidR="00167B4F">
                    <w:rPr>
                      <w:rFonts w:ascii="Century Gothic" w:hAnsi="Century Gothic" w:cs="Tahoma"/>
                      <w:sz w:val="18"/>
                      <w:szCs w:val="18"/>
                    </w:rPr>
                    <w:t>Technology</w:t>
                  </w:r>
                </w:p>
                <w:p w:rsidR="00826671" w:rsidRPr="008D6E03" w:rsidRDefault="00826671" w:rsidP="00195622">
                  <w:pPr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 w:rsidRPr="008D6E03">
                    <w:rPr>
                      <w:rFonts w:ascii="Century Gothic" w:hAnsi="Century Gothic" w:cs="Tahoma"/>
                      <w:sz w:val="18"/>
                      <w:szCs w:val="18"/>
                    </w:rPr>
                    <w:t>Thursday:</w:t>
                  </w:r>
                  <w:r w:rsidR="002948FC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  </w:t>
                  </w:r>
                  <w:r w:rsidR="00167B4F">
                    <w:rPr>
                      <w:rFonts w:ascii="Century Gothic" w:hAnsi="Century Gothic" w:cs="Tahoma"/>
                      <w:sz w:val="18"/>
                      <w:szCs w:val="18"/>
                    </w:rPr>
                    <w:t>Physical Education</w:t>
                  </w:r>
                </w:p>
                <w:p w:rsidR="00826671" w:rsidRPr="008D6E03" w:rsidRDefault="00826671" w:rsidP="00195622">
                  <w:pPr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 w:rsidRPr="008D6E03">
                    <w:rPr>
                      <w:rFonts w:ascii="Century Gothic" w:hAnsi="Century Gothic" w:cs="Tahoma"/>
                      <w:sz w:val="18"/>
                      <w:szCs w:val="18"/>
                    </w:rPr>
                    <w:t>Friday:</w:t>
                  </w:r>
                  <w:r w:rsidR="00C465C5" w:rsidRPr="008D6E03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  </w:t>
                  </w:r>
                  <w:r w:rsidR="00167B4F">
                    <w:rPr>
                      <w:rFonts w:ascii="Century Gothic" w:hAnsi="Century Gothic" w:cs="Tahoma"/>
                      <w:sz w:val="18"/>
                      <w:szCs w:val="18"/>
                    </w:rPr>
                    <w:t>Music</w:t>
                  </w:r>
                </w:p>
                <w:p w:rsidR="00C465C5" w:rsidRPr="008D6E03" w:rsidRDefault="00C465C5" w:rsidP="00195622">
                  <w:pPr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 w:rsidRPr="008D6E03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Next Monday:  </w:t>
                  </w:r>
                  <w:r w:rsidR="00167B4F">
                    <w:rPr>
                      <w:rFonts w:ascii="Century Gothic" w:hAnsi="Century Gothic" w:cs="Tahoma"/>
                      <w:sz w:val="18"/>
                      <w:szCs w:val="18"/>
                    </w:rPr>
                    <w:t>No school, Labor Day</w:t>
                  </w:r>
                </w:p>
              </w:txbxContent>
            </v:textbox>
            <w10:wrap anchorx="page" anchory="page"/>
          </v:shape>
        </w:pict>
      </w:r>
    </w:p>
    <w:p w:rsidR="0092608E" w:rsidRPr="0092608E" w:rsidRDefault="0092608E" w:rsidP="0092608E"/>
    <w:p w:rsidR="0092608E" w:rsidRPr="0092608E" w:rsidRDefault="0092608E" w:rsidP="0092608E"/>
    <w:p w:rsidR="0092608E" w:rsidRPr="0092608E" w:rsidRDefault="0092608E" w:rsidP="0092608E"/>
    <w:p w:rsidR="0092608E" w:rsidRPr="0092608E" w:rsidRDefault="0092608E" w:rsidP="0092608E"/>
    <w:p w:rsidR="0092608E" w:rsidRPr="0092608E" w:rsidRDefault="0092608E" w:rsidP="0092608E"/>
    <w:p w:rsidR="0092608E" w:rsidRPr="0092608E" w:rsidRDefault="0092608E" w:rsidP="0092608E"/>
    <w:p w:rsidR="0092608E" w:rsidRPr="0092608E" w:rsidRDefault="0092608E" w:rsidP="0092608E"/>
    <w:p w:rsidR="0092608E" w:rsidRDefault="00FE4112" w:rsidP="0092608E">
      <w:r w:rsidRPr="00FE4112">
        <w:rPr>
          <w:noProof/>
          <w:sz w:val="50"/>
          <w:szCs w:val="50"/>
        </w:rPr>
        <w:pict>
          <v:shape id="_x0000_s1478" type="#_x0000_t202" style="position:absolute;margin-left:37.05pt;margin-top:237pt;width:259.2pt;height:98.55pt;z-index:251682816;visibility:visible;mso-wrap-edited:f;mso-position-horizontal-relative:page;mso-position-vertical-relative:page" filled="f" strokecolor="black [3213]" strokeweight="3pt">
            <v:stroke linestyle="thickBetweenThin"/>
            <v:textbox style="mso-next-textbox:#_x0000_s1478" inset=",7.2pt,,7.2pt">
              <w:txbxContent>
                <w:p w:rsidR="00374097" w:rsidRDefault="003801D4" w:rsidP="004226A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eastAsiaTheme="minorHAnsi" w:hAnsi="Century Gothic" w:cs="Arial"/>
                      <w:b/>
                      <w:i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Century Gothic" w:eastAsiaTheme="minorHAnsi" w:hAnsi="Century Gothic" w:cs="Arial"/>
                      <w:b/>
                      <w:i/>
                      <w:color w:val="000000" w:themeColor="text1"/>
                      <w:sz w:val="24"/>
                      <w:szCs w:val="24"/>
                      <w:u w:val="single"/>
                    </w:rPr>
                    <w:t xml:space="preserve">Reach for </w:t>
                  </w:r>
                  <w:r w:rsidR="00916E83">
                    <w:rPr>
                      <w:rFonts w:ascii="Century Gothic" w:eastAsiaTheme="minorHAnsi" w:hAnsi="Century Gothic" w:cs="Arial"/>
                      <w:b/>
                      <w:i/>
                      <w:color w:val="000000" w:themeColor="text1"/>
                      <w:sz w:val="24"/>
                      <w:szCs w:val="24"/>
                      <w:u w:val="single"/>
                    </w:rPr>
                    <w:t>Reading</w:t>
                  </w:r>
                  <w:r w:rsidR="00005EF3">
                    <w:rPr>
                      <w:rFonts w:ascii="Century Gothic" w:eastAsiaTheme="minorHAnsi" w:hAnsi="Century Gothic" w:cs="Arial"/>
                      <w:b/>
                      <w:i/>
                      <w:color w:val="000000" w:themeColor="text1"/>
                      <w:sz w:val="24"/>
                      <w:szCs w:val="24"/>
                    </w:rPr>
                    <w:tab/>
                  </w:r>
                </w:p>
                <w:p w:rsidR="00E52BAB" w:rsidRPr="00005EF3" w:rsidRDefault="00E52BAB" w:rsidP="004226A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eastAsiaTheme="minorHAnsi" w:hAnsi="Century Gothic" w:cs="Arial"/>
                      <w:b/>
                      <w:i/>
                      <w:color w:val="000000" w:themeColor="text1"/>
                      <w:sz w:val="24"/>
                      <w:szCs w:val="24"/>
                    </w:rPr>
                  </w:pPr>
                </w:p>
                <w:p w:rsidR="00C96E53" w:rsidRDefault="00C96E53" w:rsidP="009D7225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</w:pPr>
                  <w:r w:rsidRPr="00C96E53"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  <w:t>Continuing review of</w:t>
                  </w:r>
                  <w:r w:rsidR="009D7225" w:rsidRPr="00C96E53"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  <w:t>: Letter names and sounds</w:t>
                  </w:r>
                  <w:r w:rsidR="003801D4" w:rsidRPr="00C96E53"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  <w:t xml:space="preserve">, letter formation, alphabetical order, high frequency words, </w:t>
                  </w:r>
                  <w:r w:rsidR="007C04B7" w:rsidRPr="00C96E53"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  <w:t>rhyming, and syllables</w:t>
                  </w:r>
                  <w:r w:rsidR="003801D4" w:rsidRPr="00C96E53"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  <w:t>.</w:t>
                  </w:r>
                </w:p>
                <w:p w:rsidR="00C96E53" w:rsidRPr="00C96E53" w:rsidRDefault="00C96E53" w:rsidP="009D7225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  <w:sz w:val="6"/>
                      <w:szCs w:val="6"/>
                    </w:rPr>
                  </w:pPr>
                </w:p>
                <w:p w:rsidR="00C96E53" w:rsidRPr="00C96E53" w:rsidRDefault="00C96E53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</w:pPr>
                  <w:r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  <w:t xml:space="preserve">Sight word review:  </w:t>
                  </w:r>
                  <w:r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  <w:tab/>
                  </w:r>
                  <w:r w:rsidR="00167B4F"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  <w:t>I, am, a, like, my, is, this</w:t>
                  </w:r>
                  <w:r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92608E" w:rsidRDefault="0092608E" w:rsidP="0092608E"/>
    <w:p w:rsidR="00C830DD" w:rsidRDefault="0092608E" w:rsidP="0092608E">
      <w:pPr>
        <w:tabs>
          <w:tab w:val="left" w:pos="2730"/>
        </w:tabs>
      </w:pPr>
      <w:r>
        <w:tab/>
      </w:r>
    </w:p>
    <w:p w:rsidR="001025B3" w:rsidRDefault="00FE4112" w:rsidP="0092608E">
      <w:pPr>
        <w:tabs>
          <w:tab w:val="left" w:pos="2730"/>
        </w:tabs>
      </w:pPr>
      <w:r w:rsidRPr="00FE4112">
        <w:rPr>
          <w:noProof/>
          <w:sz w:val="50"/>
          <w:szCs w:val="50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554" type="#_x0000_t61" style="position:absolute;margin-left:305.85pt;margin-top:286.55pt;width:267.1pt;height:220.35pt;z-index:251717632;visibility:visible;mso-wrap-edited:f;mso-position-horizontal-relative:page;mso-position-vertical-relative:page" adj="918,19208" filled="f" strokecolor="black [3213]" strokeweight="1pt">
            <v:textbox style="mso-next-textbox:#_x0000_s1554" inset=",7.2pt,,7.2pt">
              <w:txbxContent>
                <w:p w:rsidR="0056682A" w:rsidRDefault="00495E39" w:rsidP="00495E39">
                  <w:pPr>
                    <w:jc w:val="center"/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</w:pPr>
                  <w:r w:rsidRPr="000D0E26"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  <w:t>Classroom Reminders</w:t>
                  </w:r>
                  <w:r w:rsidR="007D1FC8"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  <w:t xml:space="preserve"> </w:t>
                  </w:r>
                  <w:r w:rsidR="00EC15EA"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  <w:t>&amp;</w:t>
                  </w:r>
                  <w:r w:rsidR="003805A0"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  <w:t xml:space="preserve"> </w:t>
                  </w:r>
                  <w:r w:rsidR="00EC15EA"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  <w:t>News!</w:t>
                  </w:r>
                </w:p>
                <w:p w:rsidR="0050270C" w:rsidRDefault="0050270C" w:rsidP="000C6EE9">
                  <w:pPr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</w:pPr>
                </w:p>
                <w:p w:rsidR="000C6EE9" w:rsidRPr="000C6EE9" w:rsidRDefault="000C6EE9" w:rsidP="0029628C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rFonts w:ascii="Century Gothic" w:hAnsi="Century Gothic"/>
                      <w:b/>
                      <w:i/>
                      <w:sz w:val="24"/>
                      <w:szCs w:val="24"/>
                      <w:u w:val="single"/>
                    </w:rPr>
                  </w:pPr>
                  <w:r w:rsidRPr="000C6EE9">
                    <w:rPr>
                      <w:rFonts w:ascii="Century Gothic" w:hAnsi="Century Gothic"/>
                      <w:sz w:val="24"/>
                      <w:szCs w:val="24"/>
                    </w:rPr>
                    <w:t>Open house Wednesday, Sept. 2</w:t>
                  </w:r>
                  <w:r w:rsidRPr="000C6EE9">
                    <w:rPr>
                      <w:rFonts w:ascii="Century Gothic" w:hAnsi="Century Gothic"/>
                      <w:sz w:val="24"/>
                      <w:szCs w:val="24"/>
                      <w:vertAlign w:val="superscript"/>
                    </w:rPr>
                    <w:t>nd</w:t>
                  </w:r>
                </w:p>
                <w:p w:rsidR="000C6EE9" w:rsidRPr="000C6EE9" w:rsidRDefault="000C6EE9" w:rsidP="000C6EE9">
                  <w:pPr>
                    <w:ind w:left="720"/>
                    <w:rPr>
                      <w:rFonts w:ascii="Century Gothic" w:hAnsi="Century Gothic"/>
                      <w:szCs w:val="28"/>
                    </w:rPr>
                  </w:pPr>
                  <w:r>
                    <w:rPr>
                      <w:rFonts w:ascii="Century Gothic" w:hAnsi="Century Gothic"/>
                      <w:szCs w:val="28"/>
                    </w:rPr>
                    <w:t>Join us 6pm-8pm at Elmwood</w:t>
                  </w:r>
                </w:p>
                <w:p w:rsidR="000C6EE9" w:rsidRPr="000C6EE9" w:rsidRDefault="000C6EE9" w:rsidP="0029628C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rFonts w:ascii="Century Gothic" w:hAnsi="Century Gothic"/>
                      <w:b/>
                      <w:i/>
                      <w:sz w:val="24"/>
                      <w:szCs w:val="24"/>
                      <w:u w:val="single"/>
                    </w:rPr>
                  </w:pPr>
                  <w:r w:rsidRPr="000C6EE9">
                    <w:rPr>
                      <w:rFonts w:ascii="Century Gothic" w:hAnsi="Century Gothic"/>
                      <w:sz w:val="24"/>
                      <w:szCs w:val="24"/>
                    </w:rPr>
                    <w:t>Wednesday, Sept. 2</w:t>
                  </w:r>
                  <w:r w:rsidRPr="000C6EE9">
                    <w:rPr>
                      <w:rFonts w:ascii="Century Gothic" w:hAnsi="Century Gothic"/>
                      <w:sz w:val="24"/>
                      <w:szCs w:val="24"/>
                      <w:vertAlign w:val="superscript"/>
                    </w:rPr>
                    <w:t>nd</w:t>
                  </w:r>
                  <w:r w:rsidRPr="000C6EE9">
                    <w:rPr>
                      <w:rFonts w:ascii="Century Gothic" w:hAnsi="Century Gothic"/>
                      <w:sz w:val="24"/>
                      <w:szCs w:val="24"/>
                    </w:rPr>
                    <w:t xml:space="preserve"> Picture Day</w:t>
                  </w:r>
                </w:p>
                <w:p w:rsidR="000C6EE9" w:rsidRDefault="000C6EE9" w:rsidP="000C6EE9">
                  <w:pPr>
                    <w:pStyle w:val="ListParagraph"/>
                    <w:rPr>
                      <w:rFonts w:ascii="Century Gothic" w:hAnsi="Century Gothic"/>
                      <w:sz w:val="24"/>
                      <w:szCs w:val="24"/>
                    </w:rPr>
                  </w:pPr>
                </w:p>
                <w:p w:rsidR="000C6EE9" w:rsidRDefault="000C6EE9" w:rsidP="000C6EE9">
                  <w:pPr>
                    <w:pStyle w:val="ListParagraph"/>
                    <w:rPr>
                      <w:rFonts w:ascii="Century Gothic" w:hAnsi="Century Gothic"/>
                      <w:sz w:val="24"/>
                      <w:szCs w:val="24"/>
                    </w:rPr>
                  </w:pPr>
                </w:p>
                <w:p w:rsidR="000C6EE9" w:rsidRPr="000C6EE9" w:rsidRDefault="000C6EE9" w:rsidP="000C6EE9">
                  <w:pPr>
                    <w:pStyle w:val="ListParagraph"/>
                    <w:rPr>
                      <w:rFonts w:ascii="Century Gothic" w:hAnsi="Century Gothic"/>
                      <w:b/>
                      <w:color w:val="5F497A" w:themeColor="accent4" w:themeShade="BF"/>
                      <w:sz w:val="24"/>
                      <w:szCs w:val="24"/>
                    </w:rPr>
                  </w:pPr>
                  <w:r w:rsidRPr="000C6EE9">
                    <w:rPr>
                      <w:rFonts w:ascii="Century Gothic" w:hAnsi="Century Gothic"/>
                      <w:b/>
                      <w:color w:val="5F497A" w:themeColor="accent4" w:themeShade="BF"/>
                      <w:sz w:val="24"/>
                      <w:szCs w:val="24"/>
                    </w:rPr>
                    <w:t>Happy Birthday…</w:t>
                  </w:r>
                </w:p>
                <w:p w:rsidR="000C6EE9" w:rsidRPr="000C6EE9" w:rsidRDefault="000C6EE9" w:rsidP="000C6EE9">
                  <w:pPr>
                    <w:pStyle w:val="ListParagraph"/>
                    <w:rPr>
                      <w:rFonts w:ascii="Century Gothic" w:hAnsi="Century Gothic"/>
                      <w:b/>
                      <w:color w:val="5F497A" w:themeColor="accent4" w:themeShade="BF"/>
                      <w:sz w:val="24"/>
                      <w:szCs w:val="24"/>
                    </w:rPr>
                  </w:pPr>
                  <w:r w:rsidRPr="000C6EE9">
                    <w:rPr>
                      <w:rFonts w:ascii="Century Gothic" w:hAnsi="Century Gothic"/>
                      <w:b/>
                      <w:color w:val="5F497A" w:themeColor="accent4" w:themeShade="BF"/>
                      <w:sz w:val="24"/>
                      <w:szCs w:val="24"/>
                    </w:rPr>
                    <w:t xml:space="preserve">        Laila</w:t>
                  </w:r>
                </w:p>
                <w:p w:rsidR="000C6EE9" w:rsidRPr="000C6EE9" w:rsidRDefault="000C6EE9" w:rsidP="000C6EE9">
                  <w:pPr>
                    <w:pStyle w:val="ListParagraph"/>
                    <w:rPr>
                      <w:rFonts w:ascii="Century Gothic" w:hAnsi="Century Gothic"/>
                      <w:b/>
                      <w:color w:val="5F497A" w:themeColor="accent4" w:themeShade="BF"/>
                      <w:sz w:val="24"/>
                      <w:szCs w:val="24"/>
                      <w:vertAlign w:val="superscript"/>
                    </w:rPr>
                  </w:pPr>
                  <w:r w:rsidRPr="000C6EE9">
                    <w:rPr>
                      <w:rFonts w:ascii="Century Gothic" w:hAnsi="Century Gothic"/>
                      <w:b/>
                      <w:color w:val="5F497A" w:themeColor="accent4" w:themeShade="BF"/>
                      <w:sz w:val="24"/>
                      <w:szCs w:val="24"/>
                    </w:rPr>
                    <w:t xml:space="preserve">   August 31</w:t>
                  </w:r>
                  <w:r w:rsidRPr="000C6EE9">
                    <w:rPr>
                      <w:rFonts w:ascii="Century Gothic" w:hAnsi="Century Gothic"/>
                      <w:b/>
                      <w:color w:val="5F497A" w:themeColor="accent4" w:themeShade="BF"/>
                      <w:sz w:val="24"/>
                      <w:szCs w:val="24"/>
                      <w:vertAlign w:val="superscript"/>
                    </w:rPr>
                    <w:t>st</w:t>
                  </w:r>
                </w:p>
                <w:p w:rsidR="000C6EE9" w:rsidRDefault="000C6EE9" w:rsidP="000C6EE9">
                  <w:pPr>
                    <w:pStyle w:val="ListParagraph"/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</w:p>
                <w:p w:rsidR="000C6EE9" w:rsidRPr="000C6EE9" w:rsidRDefault="000C6EE9" w:rsidP="000C6EE9">
                  <w:pPr>
                    <w:pStyle w:val="ListParagraph"/>
                    <w:rPr>
                      <w:rFonts w:ascii="Century Gothic" w:hAnsi="Century Gothic"/>
                      <w:b/>
                      <w:i/>
                      <w:sz w:val="24"/>
                      <w:szCs w:val="24"/>
                      <w:u w:val="single"/>
                    </w:rPr>
                  </w:pPr>
                </w:p>
                <w:p w:rsidR="0050270C" w:rsidRPr="000C6EE9" w:rsidRDefault="0050270C" w:rsidP="00495E39">
                  <w:pPr>
                    <w:jc w:val="center"/>
                    <w:rPr>
                      <w:rFonts w:ascii="Century Gothic" w:hAnsi="Century Gothic"/>
                      <w:b/>
                      <w:i/>
                      <w:szCs w:val="24"/>
                      <w:u w:val="single"/>
                    </w:rPr>
                  </w:pPr>
                </w:p>
                <w:p w:rsidR="00922F8C" w:rsidRPr="00501AD4" w:rsidRDefault="00922F8C" w:rsidP="00495E39">
                  <w:pPr>
                    <w:jc w:val="center"/>
                    <w:rPr>
                      <w:rFonts w:ascii="Century Gothic" w:hAnsi="Century Gothic"/>
                      <w:b/>
                      <w:i/>
                      <w:sz w:val="6"/>
                      <w:szCs w:val="6"/>
                      <w:u w:val="single"/>
                    </w:rPr>
                  </w:pPr>
                </w:p>
                <w:p w:rsidR="007D1FC8" w:rsidRPr="00F74B39" w:rsidRDefault="007D1FC8" w:rsidP="00643592">
                  <w:pPr>
                    <w:pStyle w:val="ListParagraph"/>
                    <w:jc w:val="center"/>
                    <w:rPr>
                      <w:rFonts w:ascii="Century Gothic" w:hAnsi="Century Gothic"/>
                      <w:sz w:val="6"/>
                      <w:szCs w:val="6"/>
                    </w:rPr>
                  </w:pPr>
                </w:p>
                <w:p w:rsidR="00437C2E" w:rsidRDefault="00437C2E" w:rsidP="00437C2E">
                  <w:pPr>
                    <w:ind w:left="360"/>
                    <w:jc w:val="center"/>
                    <w:rPr>
                      <w:rFonts w:ascii="Century Gothic" w:hAnsi="Century Gothic"/>
                      <w:sz w:val="20"/>
                    </w:rPr>
                  </w:pPr>
                </w:p>
                <w:p w:rsidR="00437C2E" w:rsidRDefault="00437C2E" w:rsidP="00C50822">
                  <w:pPr>
                    <w:ind w:left="360"/>
                    <w:jc w:val="right"/>
                    <w:rPr>
                      <w:rFonts w:ascii="Century Gothic" w:hAnsi="Century Gothic"/>
                      <w:sz w:val="20"/>
                    </w:rPr>
                  </w:pPr>
                </w:p>
                <w:p w:rsidR="00437C2E" w:rsidRPr="00437C2E" w:rsidRDefault="00437C2E" w:rsidP="00437C2E">
                  <w:pPr>
                    <w:ind w:left="360"/>
                    <w:rPr>
                      <w:rFonts w:ascii="Century Gothic" w:hAnsi="Century Gothic"/>
                      <w:sz w:val="20"/>
                    </w:rPr>
                  </w:pPr>
                </w:p>
                <w:p w:rsidR="00437C2E" w:rsidRPr="00437C2E" w:rsidRDefault="00437C2E" w:rsidP="00437C2E">
                  <w:pPr>
                    <w:pStyle w:val="ListParagraph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  <w:p w:rsidR="00032411" w:rsidRDefault="00032411" w:rsidP="00032411">
                  <w:pPr>
                    <w:ind w:left="360"/>
                    <w:rPr>
                      <w:rFonts w:ascii="Century Gothic" w:hAnsi="Century Gothic"/>
                      <w:sz w:val="20"/>
                    </w:rPr>
                  </w:pPr>
                </w:p>
                <w:p w:rsidR="00B619B9" w:rsidRPr="00B619B9" w:rsidRDefault="00B619B9" w:rsidP="00B619B9">
                  <w:pPr>
                    <w:rPr>
                      <w:rFonts w:ascii="Century Gothic" w:hAnsi="Century Gothic"/>
                      <w:sz w:val="20"/>
                    </w:rPr>
                  </w:pPr>
                </w:p>
                <w:p w:rsidR="003534D1" w:rsidRDefault="003534D1" w:rsidP="00475E4E">
                  <w:pPr>
                    <w:pStyle w:val="ListParagraph"/>
                    <w:jc w:val="center"/>
                    <w:rPr>
                      <w:rFonts w:ascii="Century Gothic" w:hAnsi="Century Gothic"/>
                      <w:i/>
                      <w:sz w:val="20"/>
                      <w:szCs w:val="20"/>
                      <w:u w:val="single"/>
                    </w:rPr>
                  </w:pPr>
                </w:p>
                <w:p w:rsidR="00E5550D" w:rsidRDefault="00E5550D" w:rsidP="00475E4E">
                  <w:pPr>
                    <w:pStyle w:val="ListParagraph"/>
                    <w:jc w:val="center"/>
                    <w:rPr>
                      <w:rFonts w:ascii="Century Gothic" w:hAnsi="Century Gothic"/>
                      <w:i/>
                      <w:sz w:val="20"/>
                      <w:szCs w:val="20"/>
                      <w:u w:val="single"/>
                    </w:rPr>
                  </w:pPr>
                </w:p>
              </w:txbxContent>
            </v:textbox>
            <w10:wrap anchorx="page" anchory="page"/>
          </v:shape>
        </w:pict>
      </w:r>
    </w:p>
    <w:p w:rsidR="009E34B7" w:rsidRDefault="009E34B7" w:rsidP="00040546">
      <w:pPr>
        <w:tabs>
          <w:tab w:val="left" w:pos="2730"/>
        </w:tabs>
        <w:jc w:val="center"/>
      </w:pPr>
    </w:p>
    <w:p w:rsidR="009E34B7" w:rsidRDefault="009E34B7" w:rsidP="00040546">
      <w:pPr>
        <w:tabs>
          <w:tab w:val="left" w:pos="2730"/>
        </w:tabs>
        <w:jc w:val="center"/>
      </w:pPr>
    </w:p>
    <w:p w:rsidR="001025B3" w:rsidRPr="0092608E" w:rsidRDefault="00FE4112" w:rsidP="00ED165B">
      <w:pPr>
        <w:tabs>
          <w:tab w:val="left" w:pos="2730"/>
        </w:tabs>
      </w:pPr>
      <w:r w:rsidRPr="00FE4112">
        <w:rPr>
          <w:noProof/>
          <w:sz w:val="50"/>
          <w:szCs w:val="50"/>
        </w:rPr>
        <w:pict>
          <v:shape id="_x0000_s1588" type="#_x0000_t202" style="position:absolute;margin-left:469.95pt;margin-top:385.7pt;width:86.55pt;height:103.5pt;z-index:251729920;mso-position-horizontal-relative:page;mso-position-vertical-relative:page" filled="f" stroked="f">
            <v:textbox inset="0,0,0,0">
              <w:txbxContent>
                <w:p w:rsidR="000C6EE9" w:rsidRDefault="000C6EE9">
                  <w:r w:rsidRPr="000C6EE9">
                    <w:rPr>
                      <w:noProof/>
                    </w:rPr>
                    <w:drawing>
                      <wp:inline distT="0" distB="0" distL="0" distR="0">
                        <wp:extent cx="914400" cy="986292"/>
                        <wp:effectExtent l="19050" t="0" r="0" b="0"/>
                        <wp:docPr id="3" name="Picture 11" descr="http://d335hnnegk3szv.cloudfront.net/wp-content/uploads/sites/501/2014/11/Balloons2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://d335hnnegk3szv.cloudfront.net/wp-content/uploads/sites/501/2014/11/Balloons2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4400" cy="9862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Pr="00FE4112">
        <w:rPr>
          <w:noProof/>
          <w:sz w:val="50"/>
          <w:szCs w:val="50"/>
        </w:rPr>
        <w:pict>
          <v:shapetype id="_x0000_t16" coordsize="21600,21600" o:spt="16" adj="5400" path="m@0,l0@0,,21600@1,21600,21600@2,21600,xem0@0nfl@1@0,21600,em@1@0nfl@1,21600e">
            <v:stroke joinstyle="miter"/>
            <v:formulas>
              <v:f eqn="val #0"/>
              <v:f eqn="sum width 0 #0"/>
              <v:f eqn="sum height 0 #0"/>
              <v:f eqn="mid height #0"/>
              <v:f eqn="prod @1 1 2"/>
              <v:f eqn="prod @2 1 2"/>
              <v:f eqn="mid width #0"/>
            </v:formulas>
            <v:path o:extrusionok="f" gradientshapeok="t" limo="10800,10800" o:connecttype="custom" o:connectlocs="@6,0;@4,@0;0,@3;@4,21600;@1,@3;21600,@5" o:connectangles="270,270,180,90,0,0" textboxrect="0,@0,@1,21600"/>
            <v:handles>
              <v:h position="topLeft,#0" switch="" yrange="0,21600"/>
            </v:handles>
            <o:complex v:ext="view"/>
          </v:shapetype>
          <v:shape id="_x0000_s1538" type="#_x0000_t16" style="position:absolute;margin-left:21.85pt;margin-top:352.3pt;width:270.45pt;height:154.6pt;z-index:251713536;visibility:visible;mso-wrap-edited:f;mso-position-horizontal-relative:page;mso-position-vertical-relative:page" filled="f" strokecolor="black [3213]" strokeweight="3pt">
            <v:stroke r:id="rId12" o:title="" filltype="pattern"/>
            <v:textbox style="mso-next-textbox:#_x0000_s1538" inset=",7.2pt,,7.2pt">
              <w:txbxContent>
                <w:p w:rsidR="00C830DD" w:rsidRDefault="00B71645" w:rsidP="004226AB">
                  <w:pPr>
                    <w:pStyle w:val="Heading1"/>
                    <w:jc w:val="center"/>
                    <w:rPr>
                      <w:rFonts w:ascii="Century Gothic" w:hAnsi="Century Gothic"/>
                      <w:i/>
                      <w:color w:val="000000" w:themeColor="text1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Century Gothic" w:hAnsi="Century Gothic"/>
                      <w:i/>
                      <w:color w:val="000000" w:themeColor="text1"/>
                      <w:sz w:val="24"/>
                      <w:szCs w:val="24"/>
                      <w:u w:val="single"/>
                    </w:rPr>
                    <w:t>My Math</w:t>
                  </w:r>
                </w:p>
                <w:p w:rsidR="009D7225" w:rsidRDefault="00F10650">
                  <w:pPr>
                    <w:rPr>
                      <w:rFonts w:ascii="Century Gothic" w:hAnsi="Century Gothic"/>
                      <w:sz w:val="18"/>
                      <w:szCs w:val="18"/>
                    </w:rPr>
                  </w:pPr>
                  <w:r w:rsidRPr="00CC44B8">
                    <w:rPr>
                      <w:rFonts w:ascii="Century Gothic" w:hAnsi="Century Gothic"/>
                      <w:b/>
                      <w:sz w:val="18"/>
                      <w:szCs w:val="18"/>
                    </w:rPr>
                    <w:t>Chapter 1:</w:t>
                  </w:r>
                  <w:r w:rsidR="00CC44B8">
                    <w:rPr>
                      <w:rFonts w:ascii="Century Gothic" w:hAnsi="Century Gothic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Century Gothic" w:hAnsi="Century Gothic"/>
                      <w:sz w:val="18"/>
                      <w:szCs w:val="18"/>
                    </w:rPr>
                    <w:t>How Do You Add Numbers?</w:t>
                  </w:r>
                </w:p>
                <w:p w:rsidR="00F10650" w:rsidRDefault="00F10650">
                  <w:pPr>
                    <w:rPr>
                      <w:rFonts w:ascii="Century Gothic" w:hAnsi="Century Gothic"/>
                      <w:sz w:val="18"/>
                      <w:szCs w:val="18"/>
                    </w:rPr>
                  </w:pPr>
                  <w:r w:rsidRPr="00CC44B8">
                    <w:rPr>
                      <w:rFonts w:ascii="Century Gothic" w:hAnsi="Century Gothic"/>
                      <w:b/>
                      <w:sz w:val="18"/>
                      <w:szCs w:val="18"/>
                    </w:rPr>
                    <w:t>Objectives:</w:t>
                  </w:r>
                  <w:r>
                    <w:rPr>
                      <w:rFonts w:ascii="Century Gothic" w:hAnsi="Century Gothic"/>
                      <w:sz w:val="18"/>
                      <w:szCs w:val="18"/>
                    </w:rPr>
                    <w:t xml:space="preserve"> Using manipulatives to model addition stories, adding two parts to make a whole, and writing addition number sentences.</w:t>
                  </w:r>
                </w:p>
                <w:p w:rsidR="00F10650" w:rsidRPr="00CC44B8" w:rsidRDefault="00F10650">
                  <w:pPr>
                    <w:rPr>
                      <w:rFonts w:ascii="Century Gothic" w:hAnsi="Century Gothic"/>
                      <w:b/>
                      <w:sz w:val="18"/>
                      <w:szCs w:val="18"/>
                    </w:rPr>
                  </w:pPr>
                  <w:r w:rsidRPr="00CC44B8">
                    <w:rPr>
                      <w:rFonts w:ascii="Century Gothic" w:hAnsi="Century Gothic"/>
                      <w:b/>
                      <w:sz w:val="18"/>
                      <w:szCs w:val="18"/>
                    </w:rPr>
                    <w:t xml:space="preserve">Vocabulary: </w:t>
                  </w:r>
                </w:p>
                <w:p w:rsidR="00F10650" w:rsidRDefault="00F10650">
                  <w:pPr>
                    <w:rPr>
                      <w:rFonts w:ascii="Century Gothic" w:hAnsi="Century Gothic"/>
                      <w:sz w:val="18"/>
                      <w:szCs w:val="18"/>
                    </w:rPr>
                  </w:pPr>
                  <w:r>
                    <w:rPr>
                      <w:rFonts w:ascii="Century Gothic" w:hAnsi="Century Gothic"/>
                      <w:sz w:val="18"/>
                      <w:szCs w:val="18"/>
                    </w:rPr>
                    <w:t>Review – number</w:t>
                  </w:r>
                </w:p>
                <w:p w:rsidR="00F10650" w:rsidRDefault="00F10650">
                  <w:pPr>
                    <w:rPr>
                      <w:rFonts w:ascii="Century Gothic" w:hAnsi="Century Gothic"/>
                      <w:sz w:val="18"/>
                      <w:szCs w:val="18"/>
                    </w:rPr>
                  </w:pPr>
                  <w:r>
                    <w:rPr>
                      <w:rFonts w:ascii="Century Gothic" w:hAnsi="Century Gothic"/>
                      <w:sz w:val="18"/>
                      <w:szCs w:val="18"/>
                    </w:rPr>
                    <w:t>New – part, add, whole, equals, sum, addition number sentence, plus</w:t>
                  </w:r>
                </w:p>
                <w:p w:rsidR="00F10650" w:rsidRPr="00B23BE6" w:rsidRDefault="00F10650">
                  <w:pPr>
                    <w:rPr>
                      <w:rFonts w:ascii="Century Gothic" w:hAnsi="Century Gothic"/>
                      <w:sz w:val="18"/>
                      <w:szCs w:val="18"/>
                    </w:rPr>
                  </w:pPr>
                </w:p>
              </w:txbxContent>
            </v:textbox>
            <w10:wrap anchorx="page" anchory="page"/>
          </v:shape>
        </w:pict>
      </w:r>
      <w:r w:rsidRPr="00FE4112">
        <w:rPr>
          <w:noProof/>
          <w:sz w:val="50"/>
          <w:szCs w:val="50"/>
        </w:rPr>
        <w:pict>
          <v:shape id="_x0000_s1572" type="#_x0000_t202" style="position:absolute;margin-left:445.85pt;margin-top:462.05pt;width:12.4pt;height:16.2pt;z-index:251723776;mso-position-horizontal-relative:page;mso-position-vertical-relative:page" filled="f" stroked="f">
            <v:textbox style="mso-next-textbox:#_x0000_s1572" inset="0,0,0,0">
              <w:txbxContent>
                <w:p w:rsidR="00122542" w:rsidRDefault="00122542"/>
              </w:txbxContent>
            </v:textbox>
            <w10:wrap anchorx="page" anchory="page"/>
          </v:shape>
        </w:pict>
      </w:r>
      <w:r w:rsidRPr="00FE4112">
        <w:rPr>
          <w:noProof/>
          <w:sz w:val="50"/>
          <w:szCs w:val="50"/>
        </w:rPr>
        <w:pict>
          <v:shape id="_x0000_s1551" type="#_x0000_t202" style="position:absolute;margin-left:40.05pt;margin-top:506.9pt;width:525pt;height:271.25pt;z-index:251631614;visibility:visible;mso-wrap-edited:f;mso-position-horizontal-relative:page;mso-position-vertical-relative:page" filled="f" stroked="f" strokecolor="#0070c0" strokeweight="3pt">
            <v:stroke linestyle="thickBetweenThin"/>
            <v:textbox style="mso-next-textbox:#_x0000_s1551" inset=",7.2pt,,7.2pt">
              <w:txbxContent>
                <w:tbl>
                  <w:tblPr>
                    <w:tblStyle w:val="TableGrid"/>
                    <w:tblW w:w="0" w:type="auto"/>
                    <w:tblLayout w:type="fixed"/>
                    <w:tblLook w:val="04A0"/>
                  </w:tblPr>
                  <w:tblGrid>
                    <w:gridCol w:w="1506"/>
                    <w:gridCol w:w="1784"/>
                    <w:gridCol w:w="1784"/>
                    <w:gridCol w:w="1784"/>
                    <w:gridCol w:w="1784"/>
                    <w:gridCol w:w="1785"/>
                  </w:tblGrid>
                  <w:tr w:rsidR="00522FF5" w:rsidRPr="00BB15A6" w:rsidTr="00522FF5">
                    <w:trPr>
                      <w:trHeight w:val="441"/>
                    </w:trPr>
                    <w:tc>
                      <w:tcPr>
                        <w:tcW w:w="10427" w:type="dxa"/>
                        <w:gridSpan w:val="6"/>
                      </w:tcPr>
                      <w:p w:rsidR="00BD5EF0" w:rsidRPr="00B8716B" w:rsidRDefault="00743C69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i/>
                            <w:sz w:val="28"/>
                            <w:szCs w:val="28"/>
                            <w:u w:val="single"/>
                          </w:rPr>
                        </w:pPr>
                        <w:r>
                          <w:rPr>
                            <w:rFonts w:ascii="Century Gothic" w:hAnsi="Century Gothic" w:cs="Arial"/>
                            <w:b/>
                            <w:sz w:val="28"/>
                            <w:szCs w:val="28"/>
                          </w:rPr>
                          <w:t xml:space="preserve">             </w:t>
                        </w:r>
                        <w:r w:rsidR="00BD5EF0" w:rsidRPr="00B8716B">
                          <w:rPr>
                            <w:rFonts w:ascii="Century Gothic" w:hAnsi="Century Gothic" w:cs="Arial"/>
                            <w:b/>
                            <w:i/>
                            <w:sz w:val="28"/>
                            <w:szCs w:val="28"/>
                            <w:u w:val="single"/>
                          </w:rPr>
                          <w:t>H</w:t>
                        </w:r>
                        <w:r w:rsidR="00ED69C1" w:rsidRPr="00B8716B">
                          <w:rPr>
                            <w:rFonts w:ascii="Century Gothic" w:hAnsi="Century Gothic" w:cs="Arial"/>
                            <w:b/>
                            <w:i/>
                            <w:sz w:val="28"/>
                            <w:szCs w:val="28"/>
                            <w:u w:val="single"/>
                          </w:rPr>
                          <w:t>omework</w:t>
                        </w:r>
                      </w:p>
                    </w:tc>
                  </w:tr>
                  <w:tr w:rsidR="00522FF5" w:rsidRPr="00BB15A6" w:rsidTr="00522FF5">
                    <w:trPr>
                      <w:trHeight w:val="268"/>
                    </w:trPr>
                    <w:tc>
                      <w:tcPr>
                        <w:tcW w:w="1506" w:type="dxa"/>
                      </w:tcPr>
                      <w:p w:rsidR="00BD5EF0" w:rsidRPr="00BB15A6" w:rsidRDefault="00BD5EF0" w:rsidP="001025B3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b/>
                            <w:sz w:val="28"/>
                            <w:szCs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1784" w:type="dxa"/>
                      </w:tcPr>
                      <w:p w:rsidR="00BD5EF0" w:rsidRPr="00903EC0" w:rsidRDefault="00BD5EF0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</w:pPr>
                        <w:r w:rsidRPr="00903EC0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M</w:t>
                        </w:r>
                        <w:r w:rsidR="00ED69C1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onday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BD5EF0" w:rsidRPr="00903EC0" w:rsidRDefault="00BD5EF0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</w:pPr>
                        <w:r w:rsidRPr="00903EC0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T</w:t>
                        </w:r>
                        <w:r w:rsidR="00ED69C1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uesday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BD5EF0" w:rsidRPr="00903EC0" w:rsidRDefault="00BD5EF0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</w:pPr>
                        <w:r w:rsidRPr="00903EC0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W</w:t>
                        </w:r>
                        <w:r w:rsidR="00ED69C1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ednesday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BD5EF0" w:rsidRPr="00903EC0" w:rsidRDefault="00BD5EF0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</w:pPr>
                        <w:r w:rsidRPr="00903EC0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T</w:t>
                        </w:r>
                        <w:r w:rsidR="00ED69C1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hursday</w:t>
                        </w:r>
                      </w:p>
                    </w:tc>
                    <w:tc>
                      <w:tcPr>
                        <w:tcW w:w="1785" w:type="dxa"/>
                      </w:tcPr>
                      <w:p w:rsidR="00BD5EF0" w:rsidRPr="00903EC0" w:rsidRDefault="00BD5EF0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</w:pPr>
                        <w:r w:rsidRPr="00903EC0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F</w:t>
                        </w:r>
                        <w:r w:rsidR="00ED69C1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riday</w:t>
                        </w:r>
                      </w:p>
                    </w:tc>
                  </w:tr>
                  <w:tr w:rsidR="00280477" w:rsidRPr="00BB15A6" w:rsidTr="00522FF5">
                    <w:trPr>
                      <w:trHeight w:val="3168"/>
                    </w:trPr>
                    <w:tc>
                      <w:tcPr>
                        <w:tcW w:w="1506" w:type="dxa"/>
                      </w:tcPr>
                      <w:p w:rsidR="00280477" w:rsidRPr="00ED69C1" w:rsidRDefault="00280477" w:rsidP="00522FF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b/>
                            <w:sz w:val="24"/>
                            <w:szCs w:val="24"/>
                          </w:rPr>
                        </w:pPr>
                        <w:r w:rsidRPr="00ED69C1">
                          <w:rPr>
                            <w:rFonts w:ascii="Century Gothic" w:hAnsi="Century Gothic" w:cs="Arial"/>
                            <w:b/>
                            <w:sz w:val="24"/>
                            <w:szCs w:val="24"/>
                          </w:rPr>
                          <w:t>Language Arts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280477" w:rsidRPr="00522FF5" w:rsidRDefault="00280477" w:rsidP="001A1B9C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</w:p>
                      <w:p w:rsidR="00280477" w:rsidRDefault="00280477" w:rsidP="00522FF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  <w:r w:rsidRPr="00522FF5"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  <w:t>Read 15-20 minutes tonight!</w:t>
                        </w:r>
                      </w:p>
                      <w:p w:rsidR="00373FEA" w:rsidRDefault="00373FEA" w:rsidP="00522FF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</w:p>
                      <w:p w:rsidR="00373FEA" w:rsidRPr="00522FF5" w:rsidRDefault="00373FEA" w:rsidP="00522FF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  <w:t>Complete worksheet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280477" w:rsidRPr="00522FF5" w:rsidRDefault="00280477" w:rsidP="001E4CDF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</w:p>
                      <w:p w:rsidR="00280477" w:rsidRPr="00522FF5" w:rsidRDefault="00280477" w:rsidP="00522FF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  <w:r w:rsidRPr="00522FF5"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  <w:t>Read 15-20 minutes tonight!</w:t>
                        </w:r>
                      </w:p>
                      <w:p w:rsidR="00280477" w:rsidRPr="00522FF5" w:rsidRDefault="00280477" w:rsidP="00522FF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</w:p>
                      <w:p w:rsidR="00280477" w:rsidRPr="00522FF5" w:rsidRDefault="00280477" w:rsidP="00522FF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  <w:r w:rsidRPr="00522FF5"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  <w:t>Complete worksheet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280477" w:rsidRPr="00522FF5" w:rsidRDefault="00280477" w:rsidP="00522FF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</w:p>
                      <w:p w:rsidR="00280477" w:rsidRDefault="00280477" w:rsidP="00522FF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  <w:r w:rsidRPr="00522FF5"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  <w:t>Read 15-20 minutes tonight!</w:t>
                        </w:r>
                      </w:p>
                      <w:p w:rsidR="00373FEA" w:rsidRDefault="00373FEA" w:rsidP="00522FF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</w:p>
                      <w:p w:rsidR="00373FEA" w:rsidRPr="00522FF5" w:rsidRDefault="00373FEA" w:rsidP="00522FF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  <w:u w:val="single"/>
                          </w:rPr>
                        </w:pPr>
                        <w:r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  <w:t>Complete worksheet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280477" w:rsidRPr="00522FF5" w:rsidRDefault="00280477" w:rsidP="00522FF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</w:p>
                      <w:p w:rsidR="00280477" w:rsidRDefault="00280477" w:rsidP="00522FF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  <w:r w:rsidRPr="00522FF5"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  <w:t>Read 15-20 minutes tonight!</w:t>
                        </w:r>
                      </w:p>
                      <w:p w:rsidR="00280477" w:rsidRDefault="00280477" w:rsidP="00522FF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</w:p>
                      <w:p w:rsidR="00280477" w:rsidRPr="00522FF5" w:rsidRDefault="00280477" w:rsidP="00522FF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  <w:t>Complete worksheet</w:t>
                        </w:r>
                      </w:p>
                    </w:tc>
                    <w:tc>
                      <w:tcPr>
                        <w:tcW w:w="1785" w:type="dxa"/>
                        <w:vMerge w:val="restart"/>
                      </w:tcPr>
                      <w:p w:rsidR="00280477" w:rsidRDefault="00280477" w:rsidP="00635434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</w:p>
                      <w:p w:rsidR="00280477" w:rsidRDefault="00EB421B" w:rsidP="00373FE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  <w:t>Lucky Listener Poetry binder:</w:t>
                        </w:r>
                      </w:p>
                      <w:p w:rsidR="00280477" w:rsidRDefault="00EB421B" w:rsidP="00373FE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  <w:t>Read poems together and the lucky listener signs the sheet.</w:t>
                        </w:r>
                      </w:p>
                      <w:p w:rsidR="00EB421B" w:rsidRDefault="00EB421B" w:rsidP="00EB421B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</w:p>
                      <w:p w:rsidR="00EB421B" w:rsidRDefault="00EB421B" w:rsidP="00EB421B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37864" cy="1055957"/>
                              <wp:effectExtent l="19050" t="0" r="0" b="0"/>
                              <wp:docPr id="8" name="Picture 8" descr="https://rainbowruneblog.files.wordpress.com/2015/01/mother__child_reading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https://rainbowruneblog.files.wordpress.com/2015/01/mother__child_reading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38411" cy="105657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B421B" w:rsidRPr="00522FF5" w:rsidRDefault="00EB421B" w:rsidP="00EB421B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280477" w:rsidRPr="00BB15A6" w:rsidTr="00522FF5">
                    <w:trPr>
                      <w:trHeight w:val="884"/>
                    </w:trPr>
                    <w:tc>
                      <w:tcPr>
                        <w:tcW w:w="1506" w:type="dxa"/>
                      </w:tcPr>
                      <w:p w:rsidR="00280477" w:rsidRPr="00ED69C1" w:rsidRDefault="00280477" w:rsidP="001025B3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b/>
                            <w:sz w:val="24"/>
                            <w:szCs w:val="24"/>
                          </w:rPr>
                        </w:pPr>
                        <w:r w:rsidRPr="00ED69C1">
                          <w:rPr>
                            <w:rFonts w:ascii="Century Gothic" w:hAnsi="Century Gothic" w:cs="Arial"/>
                            <w:b/>
                            <w:sz w:val="24"/>
                            <w:szCs w:val="24"/>
                          </w:rPr>
                          <w:t>Math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280477" w:rsidRPr="00522FF5" w:rsidRDefault="008560D7" w:rsidP="00522FF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  <w:t>Practice Chapter 1 vocabulary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280477" w:rsidRDefault="008560D7" w:rsidP="00522FF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  <w:t>Worksheet</w:t>
                        </w:r>
                      </w:p>
                      <w:p w:rsidR="008560D7" w:rsidRPr="00522FF5" w:rsidRDefault="008560D7" w:rsidP="00522FF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  <w:u w:val="single"/>
                          </w:rPr>
                        </w:pPr>
                        <w:r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  <w:t>Lesson 1-1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280477" w:rsidRDefault="008560D7" w:rsidP="001E4CDF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  <w:t xml:space="preserve">Worksheet </w:t>
                        </w:r>
                      </w:p>
                      <w:p w:rsidR="008560D7" w:rsidRPr="00522FF5" w:rsidRDefault="008560D7" w:rsidP="001E4CDF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  <w:u w:val="single"/>
                          </w:rPr>
                        </w:pPr>
                        <w:r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  <w:t>Lesson 1-2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280477" w:rsidRDefault="008560D7" w:rsidP="00522FF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  <w:t xml:space="preserve">Worksheet </w:t>
                        </w:r>
                      </w:p>
                      <w:p w:rsidR="008560D7" w:rsidRPr="00522FF5" w:rsidRDefault="008560D7" w:rsidP="00522FF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  <w:u w:val="single"/>
                          </w:rPr>
                        </w:pPr>
                        <w:r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  <w:t>Lesson 1-3</w:t>
                        </w:r>
                      </w:p>
                    </w:tc>
                    <w:tc>
                      <w:tcPr>
                        <w:tcW w:w="1785" w:type="dxa"/>
                        <w:vMerge/>
                      </w:tcPr>
                      <w:p w:rsidR="00280477" w:rsidRPr="00522FF5" w:rsidRDefault="00280477" w:rsidP="00D33F5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:rsidR="001025B3" w:rsidRPr="001025B3" w:rsidRDefault="001025B3" w:rsidP="001025B3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Doodle Basic" w:hAnsi="Doodle Basic" w:cs="Arial"/>
                      <w:b/>
                      <w:color w:val="0070C0"/>
                      <w:sz w:val="28"/>
                      <w:szCs w:val="28"/>
                      <w:u w:val="single"/>
                    </w:rPr>
                  </w:pPr>
                </w:p>
                <w:p w:rsidR="001025B3" w:rsidRPr="002703AF" w:rsidRDefault="001025B3" w:rsidP="001025B3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Doodle Basic" w:hAnsi="Doodle Basic" w:cs="Arial"/>
                      <w:sz w:val="28"/>
                      <w:szCs w:val="28"/>
                    </w:rPr>
                  </w:pPr>
                </w:p>
              </w:txbxContent>
            </v:textbox>
            <w10:wrap anchorx="page" anchory="page"/>
          </v:shape>
        </w:pict>
      </w:r>
      <w:r w:rsidRPr="00FE4112">
        <w:rPr>
          <w:noProof/>
          <w:sz w:val="50"/>
          <w:szCs w:val="50"/>
        </w:rPr>
        <w:pict>
          <v:shape id="_x0000_s1576" type="#_x0000_t202" style="position:absolute;margin-left:58.15pt;margin-top:679.95pt;width:38.15pt;height:36.7pt;z-index:251725824;mso-position-horizontal-relative:page;mso-position-vertical-relative:page" filled="f" stroked="f">
            <v:textbox inset="0,0,0,0">
              <w:txbxContent>
                <w:p w:rsidR="002F6EAE" w:rsidRDefault="002F6EAE"/>
              </w:txbxContent>
            </v:textbox>
            <w10:wrap anchorx="page" anchory="page"/>
          </v:shape>
        </w:pict>
      </w:r>
      <w:r w:rsidRPr="00FE4112">
        <w:rPr>
          <w:noProof/>
          <w:sz w:val="50"/>
          <w:szCs w:val="50"/>
        </w:rPr>
        <w:pict>
          <v:shape id="_x0000_s1566" type="#_x0000_t202" style="position:absolute;margin-left:178.8pt;margin-top:694.25pt;width:8.6pt;height:8.1pt;z-index:251721728;mso-position-horizontal-relative:page;mso-position-vertical-relative:page" filled="f" stroked="f">
            <v:textbox style="mso-next-textbox:#_x0000_s1566" inset="0,0,0,0">
              <w:txbxContent>
                <w:p w:rsidR="00EB5ABA" w:rsidRDefault="00EB5ABA"/>
              </w:txbxContent>
            </v:textbox>
            <w10:wrap anchorx="page" anchory="page"/>
          </v:shape>
        </w:pict>
      </w:r>
      <w:r w:rsidR="00104338">
        <w:tab/>
      </w:r>
      <w:r w:rsidR="00104338">
        <w:tab/>
      </w:r>
      <w:r w:rsidR="00104338">
        <w:tab/>
      </w:r>
      <w:r w:rsidR="00104338">
        <w:tab/>
      </w:r>
    </w:p>
    <w:sectPr w:rsidR="001025B3" w:rsidRPr="0092608E" w:rsidSect="007041E4">
      <w:pgSz w:w="12240" w:h="15840"/>
      <w:pgMar w:top="1080" w:right="1800" w:bottom="900" w:left="180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4B0A" w:rsidRDefault="00274B0A">
      <w:r>
        <w:separator/>
      </w:r>
    </w:p>
  </w:endnote>
  <w:endnote w:type="continuationSeparator" w:id="0">
    <w:p w:rsidR="00274B0A" w:rsidRDefault="00274B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oodle Basic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4B0A" w:rsidRDefault="00274B0A">
      <w:r>
        <w:separator/>
      </w:r>
    </w:p>
  </w:footnote>
  <w:footnote w:type="continuationSeparator" w:id="0">
    <w:p w:rsidR="00274B0A" w:rsidRDefault="00274B0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DC0A47"/>
    <w:multiLevelType w:val="hybridMultilevel"/>
    <w:tmpl w:val="F8687002"/>
    <w:lvl w:ilvl="0" w:tplc="E6A0404C">
      <w:start w:val="1"/>
      <w:numFmt w:val="decimal"/>
      <w:pStyle w:val="List2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3366FF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EFA75F6"/>
    <w:multiLevelType w:val="hybridMultilevel"/>
    <w:tmpl w:val="726E7F8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8D73268"/>
    <w:multiLevelType w:val="hybridMultilevel"/>
    <w:tmpl w:val="3D8A40A8"/>
    <w:lvl w:ilvl="0" w:tplc="2576A4AE">
      <w:start w:val="1"/>
      <w:numFmt w:val="bullet"/>
      <w:pStyle w:val="List"/>
      <w:lvlText w:val=""/>
      <w:lvlJc w:val="left"/>
      <w:pPr>
        <w:tabs>
          <w:tab w:val="num" w:pos="720"/>
        </w:tabs>
        <w:ind w:left="720" w:hanging="288"/>
      </w:pPr>
      <w:rPr>
        <w:rFonts w:ascii="Symbol" w:hAnsi="Symbol" w:hint="default"/>
        <w:color w:val="3366FF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4"/>
  <w:proofState w:spelling="clean" w:grammar="clean"/>
  <w:attachedTemplate r:id="rId1"/>
  <w:stylePaneFormatFilter w:val="3001"/>
  <w:defaultTabStop w:val="720"/>
  <w:doNotHyphenateCaps/>
  <w:drawingGridHorizontalSpacing w:val="187"/>
  <w:drawingGridVerticalSpacing w:val="187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57019"/>
    <w:rsid w:val="00003438"/>
    <w:rsid w:val="00005EF3"/>
    <w:rsid w:val="00006886"/>
    <w:rsid w:val="0000749C"/>
    <w:rsid w:val="00015D14"/>
    <w:rsid w:val="00016AA7"/>
    <w:rsid w:val="00017E3A"/>
    <w:rsid w:val="00027220"/>
    <w:rsid w:val="00032297"/>
    <w:rsid w:val="00032411"/>
    <w:rsid w:val="00035F61"/>
    <w:rsid w:val="00040546"/>
    <w:rsid w:val="000410CD"/>
    <w:rsid w:val="000515A4"/>
    <w:rsid w:val="00063173"/>
    <w:rsid w:val="00064BE0"/>
    <w:rsid w:val="00066DEB"/>
    <w:rsid w:val="000774A7"/>
    <w:rsid w:val="000774EC"/>
    <w:rsid w:val="000830CB"/>
    <w:rsid w:val="000875D0"/>
    <w:rsid w:val="000877A4"/>
    <w:rsid w:val="00087A64"/>
    <w:rsid w:val="000A424F"/>
    <w:rsid w:val="000B3CB1"/>
    <w:rsid w:val="000B62A1"/>
    <w:rsid w:val="000B6902"/>
    <w:rsid w:val="000C0D42"/>
    <w:rsid w:val="000C1D8E"/>
    <w:rsid w:val="000C2ED6"/>
    <w:rsid w:val="000C6EE9"/>
    <w:rsid w:val="000D0E26"/>
    <w:rsid w:val="000D4B1B"/>
    <w:rsid w:val="000D5D3D"/>
    <w:rsid w:val="000D707A"/>
    <w:rsid w:val="000E2BD4"/>
    <w:rsid w:val="000E2C32"/>
    <w:rsid w:val="000E32BD"/>
    <w:rsid w:val="000E6285"/>
    <w:rsid w:val="000E6DF6"/>
    <w:rsid w:val="000F29D5"/>
    <w:rsid w:val="000F56AF"/>
    <w:rsid w:val="000F6884"/>
    <w:rsid w:val="001025B3"/>
    <w:rsid w:val="00104338"/>
    <w:rsid w:val="00111A20"/>
    <w:rsid w:val="00111CDA"/>
    <w:rsid w:val="00116BA7"/>
    <w:rsid w:val="00122542"/>
    <w:rsid w:val="001325BF"/>
    <w:rsid w:val="00132BB7"/>
    <w:rsid w:val="0013528B"/>
    <w:rsid w:val="001402F2"/>
    <w:rsid w:val="00142879"/>
    <w:rsid w:val="00144343"/>
    <w:rsid w:val="0014699E"/>
    <w:rsid w:val="001574AA"/>
    <w:rsid w:val="00160B30"/>
    <w:rsid w:val="00164D3F"/>
    <w:rsid w:val="00167B4F"/>
    <w:rsid w:val="00174844"/>
    <w:rsid w:val="001750AB"/>
    <w:rsid w:val="00180984"/>
    <w:rsid w:val="0018104E"/>
    <w:rsid w:val="001837B8"/>
    <w:rsid w:val="001844BF"/>
    <w:rsid w:val="00184C67"/>
    <w:rsid w:val="00185095"/>
    <w:rsid w:val="00185984"/>
    <w:rsid w:val="00186CD4"/>
    <w:rsid w:val="0018766C"/>
    <w:rsid w:val="00187C42"/>
    <w:rsid w:val="00190B99"/>
    <w:rsid w:val="00190D60"/>
    <w:rsid w:val="00192DFF"/>
    <w:rsid w:val="00194765"/>
    <w:rsid w:val="00195622"/>
    <w:rsid w:val="00195A2C"/>
    <w:rsid w:val="00197522"/>
    <w:rsid w:val="001A1B9C"/>
    <w:rsid w:val="001B32F2"/>
    <w:rsid w:val="001B731D"/>
    <w:rsid w:val="001B7761"/>
    <w:rsid w:val="001C5CDE"/>
    <w:rsid w:val="001C6629"/>
    <w:rsid w:val="001C7471"/>
    <w:rsid w:val="001D2A79"/>
    <w:rsid w:val="001D3CC9"/>
    <w:rsid w:val="001D48C2"/>
    <w:rsid w:val="001D7183"/>
    <w:rsid w:val="001E079D"/>
    <w:rsid w:val="001E104E"/>
    <w:rsid w:val="001E1149"/>
    <w:rsid w:val="001E1542"/>
    <w:rsid w:val="001E1C7E"/>
    <w:rsid w:val="001E2BA9"/>
    <w:rsid w:val="001E3E7F"/>
    <w:rsid w:val="001E4CDF"/>
    <w:rsid w:val="001E5185"/>
    <w:rsid w:val="001E5FB0"/>
    <w:rsid w:val="001E7360"/>
    <w:rsid w:val="001F119B"/>
    <w:rsid w:val="001F1EF0"/>
    <w:rsid w:val="001F22FE"/>
    <w:rsid w:val="001F5E64"/>
    <w:rsid w:val="001F726B"/>
    <w:rsid w:val="002047C0"/>
    <w:rsid w:val="00206E79"/>
    <w:rsid w:val="00207666"/>
    <w:rsid w:val="00207ABF"/>
    <w:rsid w:val="00213A51"/>
    <w:rsid w:val="00213DB3"/>
    <w:rsid w:val="00215570"/>
    <w:rsid w:val="0021697D"/>
    <w:rsid w:val="00216FB8"/>
    <w:rsid w:val="00222136"/>
    <w:rsid w:val="00223639"/>
    <w:rsid w:val="00224B1E"/>
    <w:rsid w:val="00235F36"/>
    <w:rsid w:val="00236358"/>
    <w:rsid w:val="00236FD0"/>
    <w:rsid w:val="00246E6A"/>
    <w:rsid w:val="00252E11"/>
    <w:rsid w:val="00255F4A"/>
    <w:rsid w:val="00257B8E"/>
    <w:rsid w:val="002614FA"/>
    <w:rsid w:val="00263E07"/>
    <w:rsid w:val="00266F5F"/>
    <w:rsid w:val="00270335"/>
    <w:rsid w:val="002703AF"/>
    <w:rsid w:val="00274B0A"/>
    <w:rsid w:val="00277D21"/>
    <w:rsid w:val="00280477"/>
    <w:rsid w:val="00281371"/>
    <w:rsid w:val="00284F12"/>
    <w:rsid w:val="00292CE9"/>
    <w:rsid w:val="002948FC"/>
    <w:rsid w:val="0029628C"/>
    <w:rsid w:val="0029638E"/>
    <w:rsid w:val="002A123F"/>
    <w:rsid w:val="002A2F80"/>
    <w:rsid w:val="002B1E02"/>
    <w:rsid w:val="002B291E"/>
    <w:rsid w:val="002B5133"/>
    <w:rsid w:val="002C08BC"/>
    <w:rsid w:val="002C18F1"/>
    <w:rsid w:val="002C35F7"/>
    <w:rsid w:val="002C6B4C"/>
    <w:rsid w:val="002D16A8"/>
    <w:rsid w:val="002D2D8A"/>
    <w:rsid w:val="002D4691"/>
    <w:rsid w:val="002D58F7"/>
    <w:rsid w:val="002E00D5"/>
    <w:rsid w:val="002E0114"/>
    <w:rsid w:val="002E11B7"/>
    <w:rsid w:val="002E2A03"/>
    <w:rsid w:val="002E4F29"/>
    <w:rsid w:val="002E530C"/>
    <w:rsid w:val="002E7108"/>
    <w:rsid w:val="002F0945"/>
    <w:rsid w:val="002F0AEB"/>
    <w:rsid w:val="002F168D"/>
    <w:rsid w:val="002F32F2"/>
    <w:rsid w:val="002F3765"/>
    <w:rsid w:val="002F4E5D"/>
    <w:rsid w:val="002F64A5"/>
    <w:rsid w:val="002F6EAE"/>
    <w:rsid w:val="00304735"/>
    <w:rsid w:val="00305E21"/>
    <w:rsid w:val="00306D84"/>
    <w:rsid w:val="00315CFE"/>
    <w:rsid w:val="003215AC"/>
    <w:rsid w:val="00321D76"/>
    <w:rsid w:val="00322E09"/>
    <w:rsid w:val="00325887"/>
    <w:rsid w:val="0033356B"/>
    <w:rsid w:val="0033538A"/>
    <w:rsid w:val="00341119"/>
    <w:rsid w:val="0034631D"/>
    <w:rsid w:val="00350640"/>
    <w:rsid w:val="003507E7"/>
    <w:rsid w:val="003517DA"/>
    <w:rsid w:val="003534D1"/>
    <w:rsid w:val="00356520"/>
    <w:rsid w:val="00357ADD"/>
    <w:rsid w:val="0036169C"/>
    <w:rsid w:val="00363065"/>
    <w:rsid w:val="0036443A"/>
    <w:rsid w:val="00373FEA"/>
    <w:rsid w:val="00374097"/>
    <w:rsid w:val="003743CF"/>
    <w:rsid w:val="00375F01"/>
    <w:rsid w:val="003763D1"/>
    <w:rsid w:val="00377AF7"/>
    <w:rsid w:val="003801D4"/>
    <w:rsid w:val="003805A0"/>
    <w:rsid w:val="00380B5D"/>
    <w:rsid w:val="00380C9F"/>
    <w:rsid w:val="00383519"/>
    <w:rsid w:val="0038628D"/>
    <w:rsid w:val="00386AEB"/>
    <w:rsid w:val="00390A1C"/>
    <w:rsid w:val="00391E94"/>
    <w:rsid w:val="00394ED5"/>
    <w:rsid w:val="00394F4A"/>
    <w:rsid w:val="003962BA"/>
    <w:rsid w:val="003A300C"/>
    <w:rsid w:val="003A44AF"/>
    <w:rsid w:val="003A6F33"/>
    <w:rsid w:val="003B0A11"/>
    <w:rsid w:val="003B1790"/>
    <w:rsid w:val="003B56D7"/>
    <w:rsid w:val="003B605C"/>
    <w:rsid w:val="003B7587"/>
    <w:rsid w:val="003C1122"/>
    <w:rsid w:val="003C1C93"/>
    <w:rsid w:val="003C2170"/>
    <w:rsid w:val="003D181C"/>
    <w:rsid w:val="003D1AC5"/>
    <w:rsid w:val="003D56B7"/>
    <w:rsid w:val="003E0B50"/>
    <w:rsid w:val="003E28C6"/>
    <w:rsid w:val="003E350E"/>
    <w:rsid w:val="003E7C20"/>
    <w:rsid w:val="003F1C5F"/>
    <w:rsid w:val="003F38C6"/>
    <w:rsid w:val="003F55D6"/>
    <w:rsid w:val="003F6717"/>
    <w:rsid w:val="00400614"/>
    <w:rsid w:val="00403F78"/>
    <w:rsid w:val="00405FFC"/>
    <w:rsid w:val="004122A4"/>
    <w:rsid w:val="004203BE"/>
    <w:rsid w:val="00421389"/>
    <w:rsid w:val="004214C1"/>
    <w:rsid w:val="0042154C"/>
    <w:rsid w:val="004226AB"/>
    <w:rsid w:val="004306F1"/>
    <w:rsid w:val="00430E5A"/>
    <w:rsid w:val="00433174"/>
    <w:rsid w:val="0043376F"/>
    <w:rsid w:val="004339FC"/>
    <w:rsid w:val="00437C2E"/>
    <w:rsid w:val="0044343F"/>
    <w:rsid w:val="00445280"/>
    <w:rsid w:val="0044548C"/>
    <w:rsid w:val="00446E4D"/>
    <w:rsid w:val="00447169"/>
    <w:rsid w:val="004478E4"/>
    <w:rsid w:val="00450EEA"/>
    <w:rsid w:val="004519B7"/>
    <w:rsid w:val="00453BDE"/>
    <w:rsid w:val="00453D3E"/>
    <w:rsid w:val="00454F7A"/>
    <w:rsid w:val="004557E4"/>
    <w:rsid w:val="00456E19"/>
    <w:rsid w:val="00457162"/>
    <w:rsid w:val="00461909"/>
    <w:rsid w:val="004629DF"/>
    <w:rsid w:val="004667E0"/>
    <w:rsid w:val="00472849"/>
    <w:rsid w:val="004755D0"/>
    <w:rsid w:val="00475E4E"/>
    <w:rsid w:val="0048007A"/>
    <w:rsid w:val="00487CDF"/>
    <w:rsid w:val="0049153C"/>
    <w:rsid w:val="00493094"/>
    <w:rsid w:val="004959DD"/>
    <w:rsid w:val="00495E39"/>
    <w:rsid w:val="004B1835"/>
    <w:rsid w:val="004B2483"/>
    <w:rsid w:val="004B2E97"/>
    <w:rsid w:val="004C0EDF"/>
    <w:rsid w:val="004C1686"/>
    <w:rsid w:val="004C1FC0"/>
    <w:rsid w:val="004C35A4"/>
    <w:rsid w:val="004C61AC"/>
    <w:rsid w:val="004C787F"/>
    <w:rsid w:val="004D03DC"/>
    <w:rsid w:val="004D169E"/>
    <w:rsid w:val="004D6ACC"/>
    <w:rsid w:val="004E0208"/>
    <w:rsid w:val="004E6114"/>
    <w:rsid w:val="004F1454"/>
    <w:rsid w:val="004F4D5E"/>
    <w:rsid w:val="004F6892"/>
    <w:rsid w:val="004F76BC"/>
    <w:rsid w:val="00500EC3"/>
    <w:rsid w:val="00501AD4"/>
    <w:rsid w:val="005026B5"/>
    <w:rsid w:val="0050270C"/>
    <w:rsid w:val="005028E8"/>
    <w:rsid w:val="00505FDC"/>
    <w:rsid w:val="00511CEF"/>
    <w:rsid w:val="00515356"/>
    <w:rsid w:val="00516F08"/>
    <w:rsid w:val="00517E96"/>
    <w:rsid w:val="00520C1B"/>
    <w:rsid w:val="00522FF5"/>
    <w:rsid w:val="00523ABD"/>
    <w:rsid w:val="00524BBD"/>
    <w:rsid w:val="005307B4"/>
    <w:rsid w:val="00530AF1"/>
    <w:rsid w:val="00531FC9"/>
    <w:rsid w:val="00533C6A"/>
    <w:rsid w:val="005506E3"/>
    <w:rsid w:val="00555827"/>
    <w:rsid w:val="00556A82"/>
    <w:rsid w:val="005577F7"/>
    <w:rsid w:val="00557C1B"/>
    <w:rsid w:val="00562FCA"/>
    <w:rsid w:val="0056682A"/>
    <w:rsid w:val="00566925"/>
    <w:rsid w:val="0057511E"/>
    <w:rsid w:val="00575711"/>
    <w:rsid w:val="00580046"/>
    <w:rsid w:val="00581C7A"/>
    <w:rsid w:val="005848F0"/>
    <w:rsid w:val="00585C19"/>
    <w:rsid w:val="005861C2"/>
    <w:rsid w:val="005926EC"/>
    <w:rsid w:val="00593D63"/>
    <w:rsid w:val="0059690B"/>
    <w:rsid w:val="005A144B"/>
    <w:rsid w:val="005A432A"/>
    <w:rsid w:val="005A5574"/>
    <w:rsid w:val="005A76C9"/>
    <w:rsid w:val="005B4F56"/>
    <w:rsid w:val="005B7866"/>
    <w:rsid w:val="005B7BB1"/>
    <w:rsid w:val="005C791F"/>
    <w:rsid w:val="005D1BD6"/>
    <w:rsid w:val="005D263D"/>
    <w:rsid w:val="005D4A82"/>
    <w:rsid w:val="005D4DC2"/>
    <w:rsid w:val="005E0B67"/>
    <w:rsid w:val="005E2992"/>
    <w:rsid w:val="005E70D9"/>
    <w:rsid w:val="005F6A6C"/>
    <w:rsid w:val="00601E05"/>
    <w:rsid w:val="0060431B"/>
    <w:rsid w:val="00605769"/>
    <w:rsid w:val="0061481E"/>
    <w:rsid w:val="0061500F"/>
    <w:rsid w:val="00615A07"/>
    <w:rsid w:val="00617E2C"/>
    <w:rsid w:val="0062259B"/>
    <w:rsid w:val="0062416F"/>
    <w:rsid w:val="00624B80"/>
    <w:rsid w:val="00625736"/>
    <w:rsid w:val="00626D18"/>
    <w:rsid w:val="0063432A"/>
    <w:rsid w:val="00635434"/>
    <w:rsid w:val="00641C43"/>
    <w:rsid w:val="00643592"/>
    <w:rsid w:val="00644584"/>
    <w:rsid w:val="006477BB"/>
    <w:rsid w:val="00647FE7"/>
    <w:rsid w:val="00651F9C"/>
    <w:rsid w:val="006531F4"/>
    <w:rsid w:val="006608D5"/>
    <w:rsid w:val="00661DAE"/>
    <w:rsid w:val="00664CA9"/>
    <w:rsid w:val="00666E8C"/>
    <w:rsid w:val="00670294"/>
    <w:rsid w:val="0067071A"/>
    <w:rsid w:val="00681B99"/>
    <w:rsid w:val="00681C27"/>
    <w:rsid w:val="006822DD"/>
    <w:rsid w:val="00685F8D"/>
    <w:rsid w:val="00686506"/>
    <w:rsid w:val="0069049E"/>
    <w:rsid w:val="00690967"/>
    <w:rsid w:val="00692DAE"/>
    <w:rsid w:val="00697AB9"/>
    <w:rsid w:val="006A65B0"/>
    <w:rsid w:val="006C098F"/>
    <w:rsid w:val="006C0CD2"/>
    <w:rsid w:val="006C174B"/>
    <w:rsid w:val="006C284D"/>
    <w:rsid w:val="006C3395"/>
    <w:rsid w:val="006C6B2E"/>
    <w:rsid w:val="006D1E1A"/>
    <w:rsid w:val="006D5FE6"/>
    <w:rsid w:val="006D64B2"/>
    <w:rsid w:val="006D78D3"/>
    <w:rsid w:val="006E1A6A"/>
    <w:rsid w:val="006E29F9"/>
    <w:rsid w:val="006E60AE"/>
    <w:rsid w:val="006F050B"/>
    <w:rsid w:val="006F68BD"/>
    <w:rsid w:val="006F69EC"/>
    <w:rsid w:val="006F7C52"/>
    <w:rsid w:val="00701254"/>
    <w:rsid w:val="007023CA"/>
    <w:rsid w:val="007041E4"/>
    <w:rsid w:val="0070786F"/>
    <w:rsid w:val="00710F6F"/>
    <w:rsid w:val="00711B1D"/>
    <w:rsid w:val="00713F30"/>
    <w:rsid w:val="00723F11"/>
    <w:rsid w:val="00730D8F"/>
    <w:rsid w:val="00733748"/>
    <w:rsid w:val="00737DFE"/>
    <w:rsid w:val="0074118D"/>
    <w:rsid w:val="00742189"/>
    <w:rsid w:val="0074277B"/>
    <w:rsid w:val="00743C69"/>
    <w:rsid w:val="00743DBB"/>
    <w:rsid w:val="0074445D"/>
    <w:rsid w:val="007469C1"/>
    <w:rsid w:val="00753EAA"/>
    <w:rsid w:val="00754090"/>
    <w:rsid w:val="00754FA7"/>
    <w:rsid w:val="00771695"/>
    <w:rsid w:val="007749E2"/>
    <w:rsid w:val="00782EB2"/>
    <w:rsid w:val="007926F1"/>
    <w:rsid w:val="00795DF5"/>
    <w:rsid w:val="007A1952"/>
    <w:rsid w:val="007A4C2C"/>
    <w:rsid w:val="007A6666"/>
    <w:rsid w:val="007A767E"/>
    <w:rsid w:val="007B2BC2"/>
    <w:rsid w:val="007B2CCB"/>
    <w:rsid w:val="007B3172"/>
    <w:rsid w:val="007B48F7"/>
    <w:rsid w:val="007C04B7"/>
    <w:rsid w:val="007C24BC"/>
    <w:rsid w:val="007C7EE3"/>
    <w:rsid w:val="007D0F96"/>
    <w:rsid w:val="007D138D"/>
    <w:rsid w:val="007D1FC8"/>
    <w:rsid w:val="007D4CB6"/>
    <w:rsid w:val="007D72AE"/>
    <w:rsid w:val="007D7F35"/>
    <w:rsid w:val="007E1F00"/>
    <w:rsid w:val="007E2A0E"/>
    <w:rsid w:val="007E426B"/>
    <w:rsid w:val="007F0BCD"/>
    <w:rsid w:val="007F360F"/>
    <w:rsid w:val="007F3FA8"/>
    <w:rsid w:val="007F6418"/>
    <w:rsid w:val="008006EF"/>
    <w:rsid w:val="0080075E"/>
    <w:rsid w:val="0080275D"/>
    <w:rsid w:val="008042A1"/>
    <w:rsid w:val="00805C1B"/>
    <w:rsid w:val="00805DBA"/>
    <w:rsid w:val="00807D1A"/>
    <w:rsid w:val="008115C1"/>
    <w:rsid w:val="00816B50"/>
    <w:rsid w:val="0082360E"/>
    <w:rsid w:val="00825C0F"/>
    <w:rsid w:val="00826671"/>
    <w:rsid w:val="00833C5E"/>
    <w:rsid w:val="00835E85"/>
    <w:rsid w:val="00841065"/>
    <w:rsid w:val="0084273F"/>
    <w:rsid w:val="00843594"/>
    <w:rsid w:val="00846568"/>
    <w:rsid w:val="00847270"/>
    <w:rsid w:val="00851A42"/>
    <w:rsid w:val="00852988"/>
    <w:rsid w:val="00854162"/>
    <w:rsid w:val="00854391"/>
    <w:rsid w:val="008560D7"/>
    <w:rsid w:val="008643BB"/>
    <w:rsid w:val="008728AC"/>
    <w:rsid w:val="0087365A"/>
    <w:rsid w:val="0088196B"/>
    <w:rsid w:val="00883180"/>
    <w:rsid w:val="008841EF"/>
    <w:rsid w:val="00892B10"/>
    <w:rsid w:val="00896A25"/>
    <w:rsid w:val="008A0005"/>
    <w:rsid w:val="008A0D43"/>
    <w:rsid w:val="008A6CAB"/>
    <w:rsid w:val="008A6FBB"/>
    <w:rsid w:val="008A7DF7"/>
    <w:rsid w:val="008B2ACD"/>
    <w:rsid w:val="008B34BE"/>
    <w:rsid w:val="008B444D"/>
    <w:rsid w:val="008B536F"/>
    <w:rsid w:val="008C14C0"/>
    <w:rsid w:val="008C41AE"/>
    <w:rsid w:val="008C5DB3"/>
    <w:rsid w:val="008C7FE0"/>
    <w:rsid w:val="008D074E"/>
    <w:rsid w:val="008D20FD"/>
    <w:rsid w:val="008D21C3"/>
    <w:rsid w:val="008D5A62"/>
    <w:rsid w:val="008D6E03"/>
    <w:rsid w:val="008D7506"/>
    <w:rsid w:val="008E02B2"/>
    <w:rsid w:val="008E3A15"/>
    <w:rsid w:val="008E5DD3"/>
    <w:rsid w:val="008F4B11"/>
    <w:rsid w:val="008F66E7"/>
    <w:rsid w:val="008F6C67"/>
    <w:rsid w:val="00903EC0"/>
    <w:rsid w:val="0090700B"/>
    <w:rsid w:val="009114E3"/>
    <w:rsid w:val="0091225B"/>
    <w:rsid w:val="00915916"/>
    <w:rsid w:val="009169FE"/>
    <w:rsid w:val="00916E83"/>
    <w:rsid w:val="0092189D"/>
    <w:rsid w:val="00922F8C"/>
    <w:rsid w:val="00923A01"/>
    <w:rsid w:val="00925343"/>
    <w:rsid w:val="0092608E"/>
    <w:rsid w:val="0093063C"/>
    <w:rsid w:val="00932A83"/>
    <w:rsid w:val="00935457"/>
    <w:rsid w:val="00937582"/>
    <w:rsid w:val="00937BBB"/>
    <w:rsid w:val="00940F18"/>
    <w:rsid w:val="0094155C"/>
    <w:rsid w:val="009429B8"/>
    <w:rsid w:val="00942A04"/>
    <w:rsid w:val="00943FBF"/>
    <w:rsid w:val="00944813"/>
    <w:rsid w:val="0094526B"/>
    <w:rsid w:val="0095255D"/>
    <w:rsid w:val="00953715"/>
    <w:rsid w:val="00961561"/>
    <w:rsid w:val="0096308E"/>
    <w:rsid w:val="00971971"/>
    <w:rsid w:val="00974E75"/>
    <w:rsid w:val="0097703F"/>
    <w:rsid w:val="00983828"/>
    <w:rsid w:val="00983D34"/>
    <w:rsid w:val="0098434D"/>
    <w:rsid w:val="00986528"/>
    <w:rsid w:val="00990BD5"/>
    <w:rsid w:val="009916DB"/>
    <w:rsid w:val="00997B57"/>
    <w:rsid w:val="009A091F"/>
    <w:rsid w:val="009A266F"/>
    <w:rsid w:val="009A49C4"/>
    <w:rsid w:val="009A6179"/>
    <w:rsid w:val="009B001E"/>
    <w:rsid w:val="009B2989"/>
    <w:rsid w:val="009B54B6"/>
    <w:rsid w:val="009B7D01"/>
    <w:rsid w:val="009C0D5C"/>
    <w:rsid w:val="009C2652"/>
    <w:rsid w:val="009C438E"/>
    <w:rsid w:val="009C7114"/>
    <w:rsid w:val="009D2549"/>
    <w:rsid w:val="009D3C00"/>
    <w:rsid w:val="009D4ADE"/>
    <w:rsid w:val="009D7225"/>
    <w:rsid w:val="009E08FE"/>
    <w:rsid w:val="009E34B7"/>
    <w:rsid w:val="009E4798"/>
    <w:rsid w:val="009E669D"/>
    <w:rsid w:val="009E6832"/>
    <w:rsid w:val="009F02D2"/>
    <w:rsid w:val="009F08D6"/>
    <w:rsid w:val="009F21FB"/>
    <w:rsid w:val="009F2C50"/>
    <w:rsid w:val="009F53CA"/>
    <w:rsid w:val="00A01F2D"/>
    <w:rsid w:val="00A03950"/>
    <w:rsid w:val="00A100B0"/>
    <w:rsid w:val="00A161E2"/>
    <w:rsid w:val="00A175C6"/>
    <w:rsid w:val="00A251AB"/>
    <w:rsid w:val="00A30B99"/>
    <w:rsid w:val="00A342F0"/>
    <w:rsid w:val="00A3453A"/>
    <w:rsid w:val="00A351A7"/>
    <w:rsid w:val="00A36BF3"/>
    <w:rsid w:val="00A40FAC"/>
    <w:rsid w:val="00A43FE3"/>
    <w:rsid w:val="00A45636"/>
    <w:rsid w:val="00A463E1"/>
    <w:rsid w:val="00A475B9"/>
    <w:rsid w:val="00A50B46"/>
    <w:rsid w:val="00A52817"/>
    <w:rsid w:val="00A5484E"/>
    <w:rsid w:val="00A56734"/>
    <w:rsid w:val="00A615D7"/>
    <w:rsid w:val="00A615EA"/>
    <w:rsid w:val="00A64C16"/>
    <w:rsid w:val="00A64CC9"/>
    <w:rsid w:val="00A66D60"/>
    <w:rsid w:val="00A67370"/>
    <w:rsid w:val="00A72C57"/>
    <w:rsid w:val="00A80B02"/>
    <w:rsid w:val="00A815D7"/>
    <w:rsid w:val="00A81BCA"/>
    <w:rsid w:val="00A842F7"/>
    <w:rsid w:val="00A843A1"/>
    <w:rsid w:val="00A843A5"/>
    <w:rsid w:val="00A84FA2"/>
    <w:rsid w:val="00A9094F"/>
    <w:rsid w:val="00A950E4"/>
    <w:rsid w:val="00AA0219"/>
    <w:rsid w:val="00AA15E6"/>
    <w:rsid w:val="00AA4537"/>
    <w:rsid w:val="00AA4B19"/>
    <w:rsid w:val="00AA524F"/>
    <w:rsid w:val="00AB11A8"/>
    <w:rsid w:val="00AB4D80"/>
    <w:rsid w:val="00AB5EA5"/>
    <w:rsid w:val="00AC0AF1"/>
    <w:rsid w:val="00AC3FF1"/>
    <w:rsid w:val="00AD148A"/>
    <w:rsid w:val="00AD5A2C"/>
    <w:rsid w:val="00AD5F97"/>
    <w:rsid w:val="00AD798E"/>
    <w:rsid w:val="00AE0FF5"/>
    <w:rsid w:val="00AE1E55"/>
    <w:rsid w:val="00AE380B"/>
    <w:rsid w:val="00AE50A6"/>
    <w:rsid w:val="00AE5663"/>
    <w:rsid w:val="00AF02D6"/>
    <w:rsid w:val="00AF450C"/>
    <w:rsid w:val="00AF78FE"/>
    <w:rsid w:val="00B00C94"/>
    <w:rsid w:val="00B0358E"/>
    <w:rsid w:val="00B07FB3"/>
    <w:rsid w:val="00B13286"/>
    <w:rsid w:val="00B14400"/>
    <w:rsid w:val="00B14B0B"/>
    <w:rsid w:val="00B17346"/>
    <w:rsid w:val="00B203ED"/>
    <w:rsid w:val="00B20F65"/>
    <w:rsid w:val="00B23BE6"/>
    <w:rsid w:val="00B26458"/>
    <w:rsid w:val="00B30D17"/>
    <w:rsid w:val="00B3647D"/>
    <w:rsid w:val="00B3673D"/>
    <w:rsid w:val="00B42653"/>
    <w:rsid w:val="00B449D0"/>
    <w:rsid w:val="00B52F15"/>
    <w:rsid w:val="00B53ADA"/>
    <w:rsid w:val="00B55990"/>
    <w:rsid w:val="00B619B9"/>
    <w:rsid w:val="00B62ACF"/>
    <w:rsid w:val="00B71645"/>
    <w:rsid w:val="00B71E36"/>
    <w:rsid w:val="00B74FDF"/>
    <w:rsid w:val="00B8102E"/>
    <w:rsid w:val="00B822BA"/>
    <w:rsid w:val="00B8716B"/>
    <w:rsid w:val="00B87FC2"/>
    <w:rsid w:val="00B94C66"/>
    <w:rsid w:val="00B95ECD"/>
    <w:rsid w:val="00B96618"/>
    <w:rsid w:val="00BA290C"/>
    <w:rsid w:val="00BA396A"/>
    <w:rsid w:val="00BA3DE8"/>
    <w:rsid w:val="00BA4A88"/>
    <w:rsid w:val="00BA7E32"/>
    <w:rsid w:val="00BB07BD"/>
    <w:rsid w:val="00BB0F4C"/>
    <w:rsid w:val="00BB15A6"/>
    <w:rsid w:val="00BB2222"/>
    <w:rsid w:val="00BB757B"/>
    <w:rsid w:val="00BB7A80"/>
    <w:rsid w:val="00BC6A6F"/>
    <w:rsid w:val="00BD1665"/>
    <w:rsid w:val="00BD1DAC"/>
    <w:rsid w:val="00BD5EF0"/>
    <w:rsid w:val="00BE0A9B"/>
    <w:rsid w:val="00BE7CE1"/>
    <w:rsid w:val="00BF13AD"/>
    <w:rsid w:val="00BF5254"/>
    <w:rsid w:val="00BF76E9"/>
    <w:rsid w:val="00C01D97"/>
    <w:rsid w:val="00C075E5"/>
    <w:rsid w:val="00C110DE"/>
    <w:rsid w:val="00C14994"/>
    <w:rsid w:val="00C1656B"/>
    <w:rsid w:val="00C22DC6"/>
    <w:rsid w:val="00C25520"/>
    <w:rsid w:val="00C26529"/>
    <w:rsid w:val="00C27A85"/>
    <w:rsid w:val="00C33C4C"/>
    <w:rsid w:val="00C446BE"/>
    <w:rsid w:val="00C465C5"/>
    <w:rsid w:val="00C50822"/>
    <w:rsid w:val="00C54BC7"/>
    <w:rsid w:val="00C55100"/>
    <w:rsid w:val="00C55FAA"/>
    <w:rsid w:val="00C64765"/>
    <w:rsid w:val="00C65BD8"/>
    <w:rsid w:val="00C7162E"/>
    <w:rsid w:val="00C72122"/>
    <w:rsid w:val="00C80EC0"/>
    <w:rsid w:val="00C82D3A"/>
    <w:rsid w:val="00C830DD"/>
    <w:rsid w:val="00C83579"/>
    <w:rsid w:val="00C91871"/>
    <w:rsid w:val="00C9331A"/>
    <w:rsid w:val="00C93484"/>
    <w:rsid w:val="00C93672"/>
    <w:rsid w:val="00C93D27"/>
    <w:rsid w:val="00C95911"/>
    <w:rsid w:val="00C96E53"/>
    <w:rsid w:val="00CA0707"/>
    <w:rsid w:val="00CA515B"/>
    <w:rsid w:val="00CB0B1A"/>
    <w:rsid w:val="00CB3968"/>
    <w:rsid w:val="00CB3BC2"/>
    <w:rsid w:val="00CB3E50"/>
    <w:rsid w:val="00CC1C82"/>
    <w:rsid w:val="00CC2F8A"/>
    <w:rsid w:val="00CC3E86"/>
    <w:rsid w:val="00CC3F51"/>
    <w:rsid w:val="00CC44B8"/>
    <w:rsid w:val="00CD1B3E"/>
    <w:rsid w:val="00CD288D"/>
    <w:rsid w:val="00CD43D9"/>
    <w:rsid w:val="00CD4651"/>
    <w:rsid w:val="00CD4926"/>
    <w:rsid w:val="00CD50A0"/>
    <w:rsid w:val="00CE3071"/>
    <w:rsid w:val="00CE470C"/>
    <w:rsid w:val="00CE4BF7"/>
    <w:rsid w:val="00CE4D25"/>
    <w:rsid w:val="00CE5B91"/>
    <w:rsid w:val="00CE6A69"/>
    <w:rsid w:val="00CE7A71"/>
    <w:rsid w:val="00CE7B47"/>
    <w:rsid w:val="00CF17E1"/>
    <w:rsid w:val="00CF4CEE"/>
    <w:rsid w:val="00CF5201"/>
    <w:rsid w:val="00CF59E1"/>
    <w:rsid w:val="00CF64D9"/>
    <w:rsid w:val="00CF70E4"/>
    <w:rsid w:val="00CF7556"/>
    <w:rsid w:val="00D00F59"/>
    <w:rsid w:val="00D026D5"/>
    <w:rsid w:val="00D0551D"/>
    <w:rsid w:val="00D05582"/>
    <w:rsid w:val="00D06D75"/>
    <w:rsid w:val="00D0720F"/>
    <w:rsid w:val="00D12DA3"/>
    <w:rsid w:val="00D20BFD"/>
    <w:rsid w:val="00D212BB"/>
    <w:rsid w:val="00D3224E"/>
    <w:rsid w:val="00D33014"/>
    <w:rsid w:val="00D33F59"/>
    <w:rsid w:val="00D3519B"/>
    <w:rsid w:val="00D35339"/>
    <w:rsid w:val="00D431BD"/>
    <w:rsid w:val="00D43BA3"/>
    <w:rsid w:val="00D45966"/>
    <w:rsid w:val="00D4633A"/>
    <w:rsid w:val="00D502D3"/>
    <w:rsid w:val="00D50EC2"/>
    <w:rsid w:val="00D516DA"/>
    <w:rsid w:val="00D53217"/>
    <w:rsid w:val="00D56530"/>
    <w:rsid w:val="00D60CDB"/>
    <w:rsid w:val="00D628B8"/>
    <w:rsid w:val="00D62963"/>
    <w:rsid w:val="00D630AD"/>
    <w:rsid w:val="00D63F03"/>
    <w:rsid w:val="00D64F7B"/>
    <w:rsid w:val="00D6723E"/>
    <w:rsid w:val="00D72B69"/>
    <w:rsid w:val="00D73AB5"/>
    <w:rsid w:val="00D73C85"/>
    <w:rsid w:val="00D80465"/>
    <w:rsid w:val="00D8227D"/>
    <w:rsid w:val="00D84A5F"/>
    <w:rsid w:val="00D95695"/>
    <w:rsid w:val="00D96BEE"/>
    <w:rsid w:val="00D96C9D"/>
    <w:rsid w:val="00DA78E3"/>
    <w:rsid w:val="00DB265F"/>
    <w:rsid w:val="00DB4E6D"/>
    <w:rsid w:val="00DB61BA"/>
    <w:rsid w:val="00DC2208"/>
    <w:rsid w:val="00DC330B"/>
    <w:rsid w:val="00DC62CC"/>
    <w:rsid w:val="00DC7B58"/>
    <w:rsid w:val="00DD10BC"/>
    <w:rsid w:val="00DD2C54"/>
    <w:rsid w:val="00DD4680"/>
    <w:rsid w:val="00DD6D06"/>
    <w:rsid w:val="00DE3C0E"/>
    <w:rsid w:val="00DE48C3"/>
    <w:rsid w:val="00DE68B8"/>
    <w:rsid w:val="00DE6E42"/>
    <w:rsid w:val="00DF0480"/>
    <w:rsid w:val="00DF3CC2"/>
    <w:rsid w:val="00DF6565"/>
    <w:rsid w:val="00E0018D"/>
    <w:rsid w:val="00E019CF"/>
    <w:rsid w:val="00E02893"/>
    <w:rsid w:val="00E07111"/>
    <w:rsid w:val="00E1737C"/>
    <w:rsid w:val="00E216B2"/>
    <w:rsid w:val="00E23F27"/>
    <w:rsid w:val="00E247EF"/>
    <w:rsid w:val="00E25FEB"/>
    <w:rsid w:val="00E27521"/>
    <w:rsid w:val="00E31FEB"/>
    <w:rsid w:val="00E33C7F"/>
    <w:rsid w:val="00E34453"/>
    <w:rsid w:val="00E41BF9"/>
    <w:rsid w:val="00E4241D"/>
    <w:rsid w:val="00E42DBB"/>
    <w:rsid w:val="00E438A4"/>
    <w:rsid w:val="00E4512D"/>
    <w:rsid w:val="00E459D3"/>
    <w:rsid w:val="00E45F41"/>
    <w:rsid w:val="00E45F42"/>
    <w:rsid w:val="00E474DD"/>
    <w:rsid w:val="00E47651"/>
    <w:rsid w:val="00E52BAB"/>
    <w:rsid w:val="00E542E8"/>
    <w:rsid w:val="00E54A87"/>
    <w:rsid w:val="00E5550D"/>
    <w:rsid w:val="00E56A8E"/>
    <w:rsid w:val="00E57D1B"/>
    <w:rsid w:val="00E63F5B"/>
    <w:rsid w:val="00E70625"/>
    <w:rsid w:val="00E7520B"/>
    <w:rsid w:val="00E76704"/>
    <w:rsid w:val="00E76CCF"/>
    <w:rsid w:val="00E80107"/>
    <w:rsid w:val="00E80C75"/>
    <w:rsid w:val="00E81572"/>
    <w:rsid w:val="00E842C0"/>
    <w:rsid w:val="00E848FF"/>
    <w:rsid w:val="00E900CE"/>
    <w:rsid w:val="00E93274"/>
    <w:rsid w:val="00E97DCF"/>
    <w:rsid w:val="00EA4A39"/>
    <w:rsid w:val="00EA57E3"/>
    <w:rsid w:val="00EA58CE"/>
    <w:rsid w:val="00EB0D3C"/>
    <w:rsid w:val="00EB10EA"/>
    <w:rsid w:val="00EB3240"/>
    <w:rsid w:val="00EB421B"/>
    <w:rsid w:val="00EB5ABA"/>
    <w:rsid w:val="00EB609A"/>
    <w:rsid w:val="00EB64B4"/>
    <w:rsid w:val="00EC109E"/>
    <w:rsid w:val="00EC15EA"/>
    <w:rsid w:val="00EC3FEA"/>
    <w:rsid w:val="00ED08F4"/>
    <w:rsid w:val="00ED165B"/>
    <w:rsid w:val="00ED69C1"/>
    <w:rsid w:val="00ED7762"/>
    <w:rsid w:val="00ED792B"/>
    <w:rsid w:val="00EE2FD0"/>
    <w:rsid w:val="00EE49B9"/>
    <w:rsid w:val="00EF6681"/>
    <w:rsid w:val="00F0228B"/>
    <w:rsid w:val="00F03D3D"/>
    <w:rsid w:val="00F077D7"/>
    <w:rsid w:val="00F10650"/>
    <w:rsid w:val="00F11855"/>
    <w:rsid w:val="00F12F72"/>
    <w:rsid w:val="00F21151"/>
    <w:rsid w:val="00F25CA5"/>
    <w:rsid w:val="00F300B9"/>
    <w:rsid w:val="00F3119D"/>
    <w:rsid w:val="00F313CC"/>
    <w:rsid w:val="00F33072"/>
    <w:rsid w:val="00F3375E"/>
    <w:rsid w:val="00F340E7"/>
    <w:rsid w:val="00F36E14"/>
    <w:rsid w:val="00F46A00"/>
    <w:rsid w:val="00F55373"/>
    <w:rsid w:val="00F57019"/>
    <w:rsid w:val="00F575C2"/>
    <w:rsid w:val="00F57997"/>
    <w:rsid w:val="00F60460"/>
    <w:rsid w:val="00F624B9"/>
    <w:rsid w:val="00F63822"/>
    <w:rsid w:val="00F64134"/>
    <w:rsid w:val="00F6665B"/>
    <w:rsid w:val="00F67665"/>
    <w:rsid w:val="00F702E4"/>
    <w:rsid w:val="00F703C0"/>
    <w:rsid w:val="00F71AA2"/>
    <w:rsid w:val="00F72F54"/>
    <w:rsid w:val="00F73F5D"/>
    <w:rsid w:val="00F74871"/>
    <w:rsid w:val="00F74B39"/>
    <w:rsid w:val="00F76019"/>
    <w:rsid w:val="00F7747A"/>
    <w:rsid w:val="00F800E4"/>
    <w:rsid w:val="00F87828"/>
    <w:rsid w:val="00F95070"/>
    <w:rsid w:val="00F9663B"/>
    <w:rsid w:val="00F96B14"/>
    <w:rsid w:val="00F9789C"/>
    <w:rsid w:val="00FB23B0"/>
    <w:rsid w:val="00FB5DC6"/>
    <w:rsid w:val="00FC3BB9"/>
    <w:rsid w:val="00FC6403"/>
    <w:rsid w:val="00FC648E"/>
    <w:rsid w:val="00FD087F"/>
    <w:rsid w:val="00FD3527"/>
    <w:rsid w:val="00FD6054"/>
    <w:rsid w:val="00FD6544"/>
    <w:rsid w:val="00FE3ECF"/>
    <w:rsid w:val="00FE4112"/>
    <w:rsid w:val="00FF09B6"/>
    <w:rsid w:val="00FF1793"/>
    <w:rsid w:val="00FF55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8370" style="mso-position-horizontal-relative:page;mso-position-vertical-relative:page" fill="f" fillcolor="white" stroke="f">
      <v:fill color="white" on="f"/>
      <v:stroke on="f"/>
      <v:textbox inset="0,0,0,0"/>
      <o:colormru v:ext="edit" colors="#9fc,#b00000,#fff6db,#6f7fc8,#98a3d7,#dedede,#9c9,#c00"/>
      <o:colormenu v:ext="edit" fillcolor="none [3212]" strokecolor="none [3213]"/>
    </o:shapedefaults>
    <o:shapelayout v:ext="edit">
      <o:idmap v:ext="edit" data="1"/>
      <o:rules v:ext="edit">
        <o:r id="V:Rule1" type="callout" idref="#_x0000_s1554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94F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link w:val="Heading1Char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2"/>
      </w:numPr>
      <w:spacing w:after="6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shadow/>
      <w:color w:val="FFFF00"/>
      <w:spacing w:val="56"/>
      <w:sz w:val="64"/>
      <w:szCs w:val="68"/>
    </w:rPr>
  </w:style>
  <w:style w:type="paragraph" w:styleId="BodyText2">
    <w:name w:val="Body Text 2"/>
    <w:basedOn w:val="Normal"/>
    <w:link w:val="BodyText2Char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customStyle="1" w:styleId="BodyText2Char">
    <w:name w:val="Body Text 2 Char"/>
    <w:basedOn w:val="DefaultParagraphFont"/>
    <w:link w:val="BodyText2"/>
    <w:rsid w:val="00F76019"/>
    <w:rPr>
      <w:rFonts w:ascii="Verdana" w:eastAsia="Times New Roman" w:hAnsi="Verdana"/>
      <w:shd w:val="clear" w:color="auto" w:fill="FFFF99"/>
    </w:rPr>
  </w:style>
  <w:style w:type="character" w:styleId="Hyperlink">
    <w:name w:val="Hyperlink"/>
    <w:basedOn w:val="DefaultParagraphFont"/>
    <w:uiPriority w:val="99"/>
    <w:unhideWhenUsed/>
    <w:rsid w:val="00AE0FF5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A64C16"/>
    <w:rPr>
      <w:rFonts w:ascii="Times New Roman" w:eastAsiaTheme="minorHAnsi" w:hAnsi="Times New Roman"/>
      <w:sz w:val="28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A64C16"/>
    <w:rPr>
      <w:rFonts w:ascii="Times New Roman" w:eastAsiaTheme="minorHAnsi" w:hAnsi="Times New Roman"/>
      <w:sz w:val="28"/>
      <w:szCs w:val="21"/>
    </w:rPr>
  </w:style>
  <w:style w:type="paragraph" w:styleId="ListParagraph">
    <w:name w:val="List Paragraph"/>
    <w:basedOn w:val="Normal"/>
    <w:uiPriority w:val="34"/>
    <w:qFormat/>
    <w:rsid w:val="00937582"/>
    <w:pPr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ing3Char">
    <w:name w:val="Heading 3 Char"/>
    <w:basedOn w:val="DefaultParagraphFont"/>
    <w:link w:val="Heading3"/>
    <w:rsid w:val="000410CD"/>
    <w:rPr>
      <w:rFonts w:ascii="Arial" w:eastAsia="Times New Roman" w:hAnsi="Arial" w:cs="Arial"/>
      <w:b/>
      <w:color w:val="3366FF"/>
      <w:sz w:val="24"/>
    </w:rPr>
  </w:style>
  <w:style w:type="character" w:customStyle="1" w:styleId="Heading1Char">
    <w:name w:val="Heading 1 Char"/>
    <w:basedOn w:val="DefaultParagraphFont"/>
    <w:link w:val="Heading1"/>
    <w:rsid w:val="00472849"/>
    <w:rPr>
      <w:rFonts w:ascii="Comic Sans MS" w:eastAsia="Times New Roman" w:hAnsi="Comic Sans MS" w:cs="Arial"/>
      <w:b/>
      <w:color w:val="3366FF"/>
      <w:sz w:val="36"/>
      <w:szCs w:val="36"/>
    </w:rPr>
  </w:style>
  <w:style w:type="table" w:styleId="TableGrid">
    <w:name w:val="Table Grid"/>
    <w:basedOn w:val="TableNormal"/>
    <w:uiPriority w:val="59"/>
    <w:rsid w:val="001025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917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g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yell\AppData\Roaming\Microsoft\Templates\Classroom%20news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74A4A0-6D90-45F2-9C2D-3E4CB9B3D2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Classroom newsletter</Template>
  <TotalTime>1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abellino</dc:creator>
  <cp:lastModifiedBy>Dana</cp:lastModifiedBy>
  <cp:revision>2</cp:revision>
  <cp:lastPrinted>2015-08-23T01:07:00Z</cp:lastPrinted>
  <dcterms:created xsi:type="dcterms:W3CDTF">2015-08-29T12:39:00Z</dcterms:created>
  <dcterms:modified xsi:type="dcterms:W3CDTF">2015-08-29T12:39:00Z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TC010181881033</vt:lpwstr>
  </property>
</Properties>
</file>